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A1F31" w14:textId="76EECA51" w:rsidR="008C37E4" w:rsidRPr="00A8268D" w:rsidRDefault="00615888" w:rsidP="00A8268D">
      <w:pPr>
        <w:rPr>
          <w:szCs w:val="44"/>
        </w:rPr>
      </w:pPr>
      <w:r>
        <w:rPr>
          <w:color w:val="FF0000"/>
          <w:sz w:val="52"/>
        </w:rPr>
        <w:t>“</w:t>
      </w:r>
      <w:r w:rsidR="00DF3AF7">
        <w:rPr>
          <w:color w:val="FF0000"/>
          <w:sz w:val="52"/>
        </w:rPr>
        <w:t>COVID-19 Lateral Flow Testing (test and trace)</w:t>
      </w:r>
      <w:r>
        <w:rPr>
          <w:color w:val="FF0000"/>
          <w:sz w:val="52"/>
        </w:rPr>
        <w:t>”</w:t>
      </w:r>
    </w:p>
    <w:p w14:paraId="4B7B72FE" w14:textId="03505C76" w:rsidR="00CF1E6A" w:rsidRPr="008C37E4" w:rsidRDefault="006E6D32" w:rsidP="008C37E4">
      <w:pPr>
        <w:pStyle w:val="Title"/>
        <w:jc w:val="left"/>
        <w:rPr>
          <w:sz w:val="52"/>
        </w:rPr>
      </w:pPr>
      <w:r w:rsidRPr="006E6D32">
        <w:rPr>
          <w:b w:val="0"/>
          <w:i/>
          <w:sz w:val="36"/>
        </w:rPr>
        <w:t>Data Protection Impact Assessment</w:t>
      </w:r>
    </w:p>
    <w:p w14:paraId="59F74C18" w14:textId="1B5DF828" w:rsidR="004449DE" w:rsidRPr="009D5F46" w:rsidRDefault="004449DE" w:rsidP="008B4C60">
      <w:pPr>
        <w:rPr>
          <w:szCs w:val="24"/>
        </w:rPr>
      </w:pPr>
    </w:p>
    <w:p w14:paraId="7F2F1C0B" w14:textId="5F2714AF" w:rsidR="00116BDE" w:rsidRPr="009D5F46" w:rsidRDefault="00FD6B40" w:rsidP="008B4C60">
      <w:pPr>
        <w:rPr>
          <w:szCs w:val="24"/>
        </w:rPr>
      </w:pPr>
      <w:r>
        <w:rPr>
          <w:noProof/>
          <w:sz w:val="28"/>
          <w:szCs w:val="24"/>
          <w:lang w:eastAsia="en-GB" w:bidi="ar-SA"/>
        </w:rPr>
        <mc:AlternateContent>
          <mc:Choice Requires="wps">
            <w:drawing>
              <wp:anchor distT="0" distB="0" distL="114300" distR="114300" simplePos="0" relativeHeight="251658240" behindDoc="1" locked="0" layoutInCell="1" allowOverlap="1" wp14:anchorId="1B69006E" wp14:editId="425C5A9E">
                <wp:simplePos x="0" y="0"/>
                <wp:positionH relativeFrom="column">
                  <wp:posOffset>-104775</wp:posOffset>
                </wp:positionH>
                <wp:positionV relativeFrom="paragraph">
                  <wp:posOffset>52070</wp:posOffset>
                </wp:positionV>
                <wp:extent cx="7849870" cy="1246505"/>
                <wp:effectExtent l="19050" t="19050" r="17780" b="10795"/>
                <wp:wrapNone/>
                <wp:docPr id="5" name="Text Box 5"/>
                <wp:cNvGraphicFramePr/>
                <a:graphic xmlns:a="http://schemas.openxmlformats.org/drawingml/2006/main">
                  <a:graphicData uri="http://schemas.microsoft.com/office/word/2010/wordprocessingShape">
                    <wps:wsp>
                      <wps:cNvSpPr txBox="1"/>
                      <wps:spPr>
                        <a:xfrm>
                          <a:off x="0" y="0"/>
                          <a:ext cx="7849870" cy="1246505"/>
                        </a:xfrm>
                        <a:prstGeom prst="rect">
                          <a:avLst/>
                        </a:prstGeom>
                        <a:noFill/>
                        <a:ln w="28575">
                          <a:solidFill>
                            <a:srgbClr val="00B050"/>
                          </a:solidFill>
                        </a:ln>
                      </wps:spPr>
                      <wps:txbx>
                        <w:txbxContent>
                          <w:p w14:paraId="15E47BC3" w14:textId="77777777" w:rsidR="008B3605" w:rsidRDefault="008B36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69006E" id="_x0000_t202" coordsize="21600,21600" o:spt="202" path="m,l,21600r21600,l21600,xe">
                <v:stroke joinstyle="miter"/>
                <v:path gradientshapeok="t" o:connecttype="rect"/>
              </v:shapetype>
              <v:shape id="Text Box 5" o:spid="_x0000_s1026" type="#_x0000_t202" style="position:absolute;margin-left:-8.25pt;margin-top:4.1pt;width:618.1pt;height:98.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" filled="f" strokecolor="#00b050" strokeweight="2.25pt">
                <v:textbox>
                  <w:txbxContent>
                    <w:p w14:paraId="15E47BC3" w14:textId="77777777" w:rsidR="008B3605" w:rsidRDefault="008B3605"/>
                  </w:txbxContent>
                </v:textbox>
              </v:shape>
            </w:pict>
          </mc:Fallback>
        </mc:AlternateContent>
      </w:r>
    </w:p>
    <w:p w14:paraId="7D7A2E5C" w14:textId="181B9299" w:rsidR="00486FB6" w:rsidRPr="00B00B2F" w:rsidRDefault="00486FB6" w:rsidP="00486FB6">
      <w:pPr>
        <w:spacing w:after="240"/>
        <w:rPr>
          <w:color w:val="FF0000"/>
          <w:sz w:val="28"/>
          <w:szCs w:val="24"/>
        </w:rPr>
      </w:pPr>
      <w:r>
        <w:rPr>
          <w:sz w:val="28"/>
          <w:szCs w:val="24"/>
        </w:rPr>
        <w:t>Organisation Name/Data Controller Name:</w:t>
      </w:r>
      <w:r w:rsidR="00B00B2F">
        <w:rPr>
          <w:sz w:val="28"/>
          <w:szCs w:val="24"/>
        </w:rPr>
        <w:t xml:space="preserve"> </w:t>
      </w:r>
      <w:r w:rsidR="00315D23">
        <w:rPr>
          <w:sz w:val="28"/>
          <w:szCs w:val="24"/>
        </w:rPr>
        <w:t>Craven PRS</w:t>
      </w:r>
      <w:r w:rsidR="00413C7F">
        <w:rPr>
          <w:sz w:val="28"/>
          <w:szCs w:val="24"/>
        </w:rPr>
        <w:t>/Carol Robertson</w:t>
      </w:r>
    </w:p>
    <w:p w14:paraId="53517D9A" w14:textId="384BE2BC" w:rsidR="00486FB6" w:rsidRDefault="00486FB6" w:rsidP="00486FB6">
      <w:pPr>
        <w:spacing w:after="240"/>
        <w:rPr>
          <w:sz w:val="28"/>
        </w:rPr>
      </w:pPr>
      <w:r>
        <w:rPr>
          <w:sz w:val="28"/>
        </w:rPr>
        <w:t>Date final DPIA i</w:t>
      </w:r>
      <w:r w:rsidRPr="009D5F46">
        <w:rPr>
          <w:sz w:val="28"/>
        </w:rPr>
        <w:t>ssued</w:t>
      </w:r>
      <w:r>
        <w:rPr>
          <w:sz w:val="28"/>
        </w:rPr>
        <w:t xml:space="preserve"> </w:t>
      </w:r>
      <w:sdt>
        <w:sdtPr>
          <w:rPr>
            <w:sz w:val="28"/>
          </w:rPr>
          <w:id w:val="347225660"/>
          <w:placeholder>
            <w:docPart w:val="B2E40A7BB1E148CAAA5677518A7A3218"/>
          </w:placeholder>
          <w:date w:fullDate="2021-01-29T00:00:00Z">
            <w:dateFormat w:val="dd/MM/yyyy"/>
            <w:lid w:val="en-GB"/>
            <w:storeMappedDataAs w:val="dateTime"/>
            <w:calendar w:val="gregorian"/>
          </w:date>
        </w:sdtPr>
        <w:sdtContent>
          <w:r w:rsidR="005608A8">
            <w:rPr>
              <w:sz w:val="28"/>
            </w:rPr>
            <w:t>29/01/2021</w:t>
          </w:r>
        </w:sdtContent>
      </w:sdt>
    </w:p>
    <w:sdt>
      <w:sdtPr>
        <w:rPr>
          <w:b/>
          <w:sz w:val="28"/>
        </w:rPr>
        <w:alias w:val="Title"/>
        <w:id w:val="41304973"/>
        <w:placeholder>
          <w:docPart w:val="5E83A2001C79407F96DBB0712A823C4F"/>
        </w:placeholder>
        <w:dataBinding w:prefixMappings="xmlns:ns0='http://purl.org/dc/elements/1.1/' xmlns:ns1='http://schemas.openxmlformats.org/package/2006/metadata/core-properties' " w:xpath="/ns1:coreProperties[1]/ns0:title[1]" w:storeItemID="{6C3C8BC8-F283-45AE-878A-BAB7291924A1}"/>
        <w:text/>
      </w:sdtPr>
      <w:sdtContent>
        <w:p w14:paraId="784C5249" w14:textId="52B833E5" w:rsidR="00486FB6" w:rsidRPr="006E6D32" w:rsidRDefault="00486FB6" w:rsidP="00486FB6">
          <w:pPr>
            <w:rPr>
              <w:b/>
              <w:sz w:val="28"/>
            </w:rPr>
          </w:pPr>
          <w:r>
            <w:rPr>
              <w:b/>
              <w:sz w:val="28"/>
            </w:rPr>
            <w:t>REF</w:t>
          </w:r>
          <w:r w:rsidR="00857992">
            <w:rPr>
              <w:b/>
              <w:sz w:val="28"/>
            </w:rPr>
            <w:t xml:space="preserve"> 01</w:t>
          </w:r>
        </w:p>
      </w:sdtContent>
    </w:sdt>
    <w:p w14:paraId="6F636EC0" w14:textId="2A193253" w:rsidR="00AE1443" w:rsidRDefault="00AE1443" w:rsidP="008B4C60">
      <w:pPr>
        <w:rPr>
          <w:szCs w:val="24"/>
        </w:rPr>
      </w:pPr>
    </w:p>
    <w:p w14:paraId="0786BB7D" w14:textId="59E2C8B1" w:rsidR="00DC6CB2" w:rsidRDefault="00DC6CB2" w:rsidP="008B4C60">
      <w:pPr>
        <w:rPr>
          <w:szCs w:val="24"/>
        </w:rPr>
      </w:pPr>
    </w:p>
    <w:p w14:paraId="1C28907E" w14:textId="36F50053" w:rsidR="00DC6CB2" w:rsidRDefault="00FD6B40" w:rsidP="00DC6CB2">
      <w:pPr>
        <w:rPr>
          <w:szCs w:val="24"/>
        </w:rPr>
      </w:pPr>
      <w:r>
        <w:rPr>
          <w:noProof/>
          <w:szCs w:val="24"/>
          <w:lang w:eastAsia="en-GB" w:bidi="ar-SA"/>
        </w:rPr>
        <mc:AlternateContent>
          <mc:Choice Requires="wps">
            <w:drawing>
              <wp:anchor distT="0" distB="0" distL="114300" distR="114300" simplePos="0" relativeHeight="251658249" behindDoc="1" locked="0" layoutInCell="1" allowOverlap="1" wp14:anchorId="6B6FC981" wp14:editId="25EA27D8">
                <wp:simplePos x="0" y="0"/>
                <wp:positionH relativeFrom="column">
                  <wp:posOffset>-104775</wp:posOffset>
                </wp:positionH>
                <wp:positionV relativeFrom="paragraph">
                  <wp:posOffset>145415</wp:posOffset>
                </wp:positionV>
                <wp:extent cx="9134475" cy="37814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9134475" cy="37814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2FE6B4F" id="Rectangle 11" o:spid="_x0000_s1026" style="position:absolute;margin-left:-8.25pt;margin-top:11.45pt;width:719.25pt;height:297.7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" filled="f" strokecolor="#00b050" strokeweight="2pt"/>
            </w:pict>
          </mc:Fallback>
        </mc:AlternateContent>
      </w:r>
    </w:p>
    <w:p w14:paraId="0D44A33C" w14:textId="7C45D5B6" w:rsidR="00DC6CB2" w:rsidRPr="00057C96" w:rsidRDefault="00DC6CB2" w:rsidP="00DC6CB2">
      <w:pPr>
        <w:rPr>
          <w:sz w:val="28"/>
          <w:szCs w:val="28"/>
        </w:rPr>
      </w:pPr>
      <w:r w:rsidRPr="00057C96">
        <w:rPr>
          <w:b/>
          <w:sz w:val="28"/>
          <w:szCs w:val="28"/>
        </w:rPr>
        <w:t>Project Brief</w:t>
      </w:r>
      <w:r>
        <w:rPr>
          <w:b/>
          <w:sz w:val="28"/>
          <w:szCs w:val="28"/>
        </w:rPr>
        <w:t xml:space="preserve"> and Go Live Date: </w:t>
      </w:r>
      <w:r w:rsidR="00360C31">
        <w:rPr>
          <w:b/>
          <w:sz w:val="28"/>
          <w:szCs w:val="28"/>
        </w:rPr>
        <w:t>29</w:t>
      </w:r>
      <w:r w:rsidR="00361F0B">
        <w:rPr>
          <w:b/>
          <w:sz w:val="28"/>
          <w:szCs w:val="28"/>
        </w:rPr>
        <w:t>.01.202</w:t>
      </w:r>
      <w:r w:rsidR="00360C31">
        <w:rPr>
          <w:b/>
          <w:sz w:val="28"/>
          <w:szCs w:val="28"/>
        </w:rPr>
        <w:t>1</w:t>
      </w:r>
    </w:p>
    <w:p w14:paraId="549C9C1B" w14:textId="58C7179C" w:rsidR="00AE1443" w:rsidRDefault="00AE1443" w:rsidP="008B4C60">
      <w:pPr>
        <w:rPr>
          <w:szCs w:val="24"/>
        </w:rPr>
      </w:pPr>
    </w:p>
    <w:p w14:paraId="3D470E1C" w14:textId="77777777" w:rsidR="00413C7F" w:rsidRDefault="00413C7F" w:rsidP="008B4C60">
      <w:pPr>
        <w:rPr>
          <w:szCs w:val="24"/>
        </w:rPr>
      </w:pPr>
    </w:p>
    <w:p w14:paraId="3088925E" w14:textId="24E523E1" w:rsidR="00DF3AF7" w:rsidRDefault="002E0E1F" w:rsidP="00DF3AF7">
      <w:pPr>
        <w:pStyle w:val="Default"/>
      </w:pPr>
      <w:r>
        <w:t xml:space="preserve">This project is to establish a process for testing asymptomatic staff and pupils. </w:t>
      </w:r>
    </w:p>
    <w:p w14:paraId="059E2E82" w14:textId="7C8BA03C" w:rsidR="002E0E1F" w:rsidRDefault="002E0E1F" w:rsidP="002E0E1F">
      <w:pPr>
        <w:pStyle w:val="Default"/>
        <w:numPr>
          <w:ilvl w:val="0"/>
          <w:numId w:val="23"/>
        </w:numPr>
      </w:pPr>
      <w:r>
        <w:t xml:space="preserve">Routine testing will be completed once a week </w:t>
      </w:r>
    </w:p>
    <w:p w14:paraId="138F0906" w14:textId="2A4FE6A0" w:rsidR="002E0E1F" w:rsidRDefault="002E0E1F" w:rsidP="002E0E1F">
      <w:pPr>
        <w:pStyle w:val="Default"/>
        <w:numPr>
          <w:ilvl w:val="0"/>
          <w:numId w:val="23"/>
        </w:numPr>
      </w:pPr>
      <w:r>
        <w:t>Serial testing will commence if a pupil is in contact with another person who has tested positive (testing every day for 7 days)</w:t>
      </w:r>
    </w:p>
    <w:p w14:paraId="564F6077" w14:textId="5771D8E0" w:rsidR="002E0E1F" w:rsidRDefault="002E0E1F" w:rsidP="002E0E1F">
      <w:pPr>
        <w:pStyle w:val="Default"/>
      </w:pPr>
    </w:p>
    <w:p w14:paraId="4599F14D" w14:textId="5B819C8F" w:rsidR="002E0E1F" w:rsidRDefault="002E0E1F" w:rsidP="002E0E1F">
      <w:pPr>
        <w:pStyle w:val="Default"/>
      </w:pPr>
      <w:r>
        <w:t xml:space="preserve">Pupils must opt in to the programme for testing (parent/guardian permission is sought as required). Permission must be obtained separately for both routine and serial testing. </w:t>
      </w:r>
    </w:p>
    <w:p w14:paraId="6C7E537E" w14:textId="7E0D5790" w:rsidR="002E0E1F" w:rsidRDefault="002E0E1F" w:rsidP="002E0E1F">
      <w:pPr>
        <w:pStyle w:val="Default"/>
      </w:pPr>
    </w:p>
    <w:p w14:paraId="60E52C97" w14:textId="586D65EA" w:rsidR="002E0E1F" w:rsidRDefault="002E0E1F" w:rsidP="002E0E1F">
      <w:pPr>
        <w:pStyle w:val="Default"/>
      </w:pPr>
      <w:r>
        <w:t xml:space="preserve">If a pupil tests positive they must obtain a PCR test and feed the results back to the school. </w:t>
      </w:r>
    </w:p>
    <w:p w14:paraId="77EBB89E" w14:textId="4FAB7CAF" w:rsidR="002E0E1F" w:rsidRDefault="002E0E1F" w:rsidP="002E0E1F">
      <w:pPr>
        <w:pStyle w:val="Default"/>
      </w:pPr>
    </w:p>
    <w:p w14:paraId="00DB1574" w14:textId="5DDE6D7F" w:rsidR="002E0E1F" w:rsidRDefault="002E0E1F" w:rsidP="002E0E1F">
      <w:pPr>
        <w:pStyle w:val="Default"/>
      </w:pPr>
      <w:r>
        <w:t xml:space="preserve">The benefit of this programme will be to contain the spread of COVID-19 within the school. </w:t>
      </w:r>
    </w:p>
    <w:p w14:paraId="391B7F66" w14:textId="2087593F" w:rsidR="002E0E1F" w:rsidRDefault="002E0E1F" w:rsidP="002E0E1F">
      <w:pPr>
        <w:pStyle w:val="Default"/>
      </w:pPr>
    </w:p>
    <w:p w14:paraId="03778894" w14:textId="01CC2C35" w:rsidR="002E0E1F" w:rsidRDefault="002E0E1F" w:rsidP="002E0E1F">
      <w:pPr>
        <w:pStyle w:val="Default"/>
      </w:pPr>
      <w:r>
        <w:t xml:space="preserve">A DPIA is necessary as the school will be performing tests and collecting new medical details regarding the pupil (positive/negative COVID-19 status). </w:t>
      </w:r>
    </w:p>
    <w:p w14:paraId="10C8A17B" w14:textId="27EB4429" w:rsidR="00C86EE8" w:rsidRDefault="00C86EE8" w:rsidP="002E0E1F">
      <w:pPr>
        <w:pStyle w:val="Default"/>
      </w:pPr>
    </w:p>
    <w:p w14:paraId="07A29909" w14:textId="60800FEE" w:rsidR="00FE66A3" w:rsidRDefault="00FE66A3" w:rsidP="002E0E1F">
      <w:pPr>
        <w:pStyle w:val="Default"/>
      </w:pPr>
      <w:r>
        <w:t>For More information provided by the DfE:</w:t>
      </w:r>
    </w:p>
    <w:p w14:paraId="301BF900" w14:textId="6162C4CB" w:rsidR="00336B26" w:rsidRDefault="00FE66A3" w:rsidP="002E0E1F">
      <w:pPr>
        <w:pStyle w:val="Default"/>
      </w:pPr>
      <w:r>
        <w:object w:dxaOrig="1508" w:dyaOrig="983" w14:anchorId="33795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8.75pt" o:ole="">
            <v:imagedata r:id="rId11" o:title=""/>
          </v:shape>
          <o:OLEObject Type="Embed" ProgID="AcroExch.Document.DC" ShapeID="_x0000_i1025" DrawAspect="Icon" ObjectID="_1673321961" r:id="rId12"/>
        </w:object>
      </w:r>
      <w:r>
        <w:t xml:space="preserve"> </w:t>
      </w:r>
      <w:r>
        <w:object w:dxaOrig="1508" w:dyaOrig="983" w14:anchorId="6AEBE9CD">
          <v:shape id="_x0000_i1026" type="#_x0000_t75" style="width:75.8pt;height:48.75pt" o:ole="">
            <v:imagedata r:id="rId13" o:title=""/>
          </v:shape>
          <o:OLEObject Type="Embed" ProgID="AcroExch.Document.DC" ShapeID="_x0000_i1026" DrawAspect="Icon" ObjectID="_1673321962" r:id="rId14"/>
        </w:object>
      </w:r>
    </w:p>
    <w:p w14:paraId="2CC5AA31" w14:textId="238CB763" w:rsidR="00C86EE8" w:rsidRDefault="00FE66A3" w:rsidP="00C86EE8">
      <w:r>
        <w:rPr>
          <w:noProof/>
          <w:sz w:val="28"/>
          <w:szCs w:val="24"/>
          <w:lang w:eastAsia="en-GB" w:bidi="ar-SA"/>
        </w:rPr>
        <mc:AlternateContent>
          <mc:Choice Requires="wps">
            <w:drawing>
              <wp:anchor distT="0" distB="0" distL="114300" distR="114300" simplePos="0" relativeHeight="251658244" behindDoc="1" locked="0" layoutInCell="1" allowOverlap="1" wp14:anchorId="40C1D767" wp14:editId="2D056DFA">
                <wp:simplePos x="0" y="0"/>
                <wp:positionH relativeFrom="margin">
                  <wp:posOffset>-158750</wp:posOffset>
                </wp:positionH>
                <wp:positionV relativeFrom="paragraph">
                  <wp:posOffset>190500</wp:posOffset>
                </wp:positionV>
                <wp:extent cx="9157970" cy="5137150"/>
                <wp:effectExtent l="19050" t="19050" r="24130" b="25400"/>
                <wp:wrapNone/>
                <wp:docPr id="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7970" cy="5137150"/>
                        </a:xfrm>
                        <a:prstGeom prst="rect">
                          <a:avLst/>
                        </a:prstGeom>
                        <a:noFill/>
                        <a:ln w="28575">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A63612" w14:textId="77777777" w:rsidR="008B3605" w:rsidRDefault="008B3605" w:rsidP="0015439C">
                            <w:pPr>
                              <w:rPr>
                                <w:b/>
                                <w:sz w:val="28"/>
                                <w:szCs w:val="28"/>
                              </w:rPr>
                            </w:pPr>
                          </w:p>
                          <w:p w14:paraId="5615E571" w14:textId="77777777" w:rsidR="008B3605" w:rsidRDefault="008B3605" w:rsidP="0015439C">
                            <w:pPr>
                              <w:rPr>
                                <w:sz w:val="22"/>
                              </w:rPr>
                            </w:pPr>
                          </w:p>
                          <w:p w14:paraId="21100834" w14:textId="77777777" w:rsidR="008B3605" w:rsidRDefault="008B3605" w:rsidP="0015439C">
                            <w:pPr>
                              <w:rPr>
                                <w:sz w:val="22"/>
                              </w:rPr>
                            </w:pPr>
                          </w:p>
                          <w:p w14:paraId="7F1778CC" w14:textId="77777777" w:rsidR="008B3605" w:rsidRDefault="008B3605" w:rsidP="0015439C">
                            <w:pPr>
                              <w:rPr>
                                <w:sz w:val="22"/>
                              </w:rPr>
                            </w:pPr>
                          </w:p>
                          <w:p w14:paraId="42821602" w14:textId="77777777" w:rsidR="008B3605" w:rsidRDefault="008B3605" w:rsidP="0015439C">
                            <w:pPr>
                              <w:rPr>
                                <w:sz w:val="22"/>
                              </w:rPr>
                            </w:pPr>
                          </w:p>
                          <w:p w14:paraId="139313C9" w14:textId="77777777" w:rsidR="008B3605" w:rsidRDefault="008B3605" w:rsidP="0015439C">
                            <w:pPr>
                              <w:rPr>
                                <w:sz w:val="22"/>
                              </w:rPr>
                            </w:pPr>
                          </w:p>
                          <w:p w14:paraId="0C6ABD52" w14:textId="77777777" w:rsidR="008B3605" w:rsidRDefault="008B3605" w:rsidP="0015439C">
                            <w:pPr>
                              <w:rPr>
                                <w:sz w:val="22"/>
                              </w:rPr>
                            </w:pPr>
                          </w:p>
                          <w:p w14:paraId="75EDA836" w14:textId="77777777" w:rsidR="008B3605" w:rsidRDefault="008B3605" w:rsidP="0015439C">
                            <w:pPr>
                              <w:rPr>
                                <w:sz w:val="22"/>
                              </w:rPr>
                            </w:pPr>
                          </w:p>
                          <w:p w14:paraId="395B0D03" w14:textId="77777777" w:rsidR="008B3605" w:rsidRDefault="008B3605" w:rsidP="0015439C">
                            <w:pPr>
                              <w:rPr>
                                <w:sz w:val="22"/>
                              </w:rPr>
                            </w:pPr>
                          </w:p>
                          <w:p w14:paraId="750F0D6B" w14:textId="77777777" w:rsidR="008B3605" w:rsidRPr="00E86F77" w:rsidRDefault="008B3605" w:rsidP="0015439C">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C1D767" id="Rectangle 32" o:spid="_x0000_s1027" style="position:absolute;margin-left:-12.5pt;margin-top:15pt;width:721.1pt;height:404.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" filled="f" fillcolor="red" strokecolor="#00b050" strokeweight="2.25pt">
                <v:shadow color="#868686"/>
                <v:textbox>
                  <w:txbxContent>
                    <w:p w14:paraId="1AA63612" w14:textId="77777777" w:rsidR="008B3605" w:rsidRDefault="008B3605" w:rsidP="0015439C">
                      <w:pPr>
                        <w:rPr>
                          <w:b/>
                          <w:sz w:val="28"/>
                          <w:szCs w:val="28"/>
                        </w:rPr>
                      </w:pPr>
                    </w:p>
                    <w:p w14:paraId="5615E571" w14:textId="77777777" w:rsidR="008B3605" w:rsidRDefault="008B3605" w:rsidP="0015439C">
                      <w:pPr>
                        <w:rPr>
                          <w:sz w:val="22"/>
                        </w:rPr>
                      </w:pPr>
                    </w:p>
                    <w:p w14:paraId="21100834" w14:textId="77777777" w:rsidR="008B3605" w:rsidRDefault="008B3605" w:rsidP="0015439C">
                      <w:pPr>
                        <w:rPr>
                          <w:sz w:val="22"/>
                        </w:rPr>
                      </w:pPr>
                    </w:p>
                    <w:p w14:paraId="7F1778CC" w14:textId="77777777" w:rsidR="008B3605" w:rsidRDefault="008B3605" w:rsidP="0015439C">
                      <w:pPr>
                        <w:rPr>
                          <w:sz w:val="22"/>
                        </w:rPr>
                      </w:pPr>
                    </w:p>
                    <w:p w14:paraId="42821602" w14:textId="77777777" w:rsidR="008B3605" w:rsidRDefault="008B3605" w:rsidP="0015439C">
                      <w:pPr>
                        <w:rPr>
                          <w:sz w:val="22"/>
                        </w:rPr>
                      </w:pPr>
                    </w:p>
                    <w:p w14:paraId="139313C9" w14:textId="77777777" w:rsidR="008B3605" w:rsidRDefault="008B3605" w:rsidP="0015439C">
                      <w:pPr>
                        <w:rPr>
                          <w:sz w:val="22"/>
                        </w:rPr>
                      </w:pPr>
                    </w:p>
                    <w:p w14:paraId="0C6ABD52" w14:textId="77777777" w:rsidR="008B3605" w:rsidRDefault="008B3605" w:rsidP="0015439C">
                      <w:pPr>
                        <w:rPr>
                          <w:sz w:val="22"/>
                        </w:rPr>
                      </w:pPr>
                    </w:p>
                    <w:p w14:paraId="75EDA836" w14:textId="77777777" w:rsidR="008B3605" w:rsidRDefault="008B3605" w:rsidP="0015439C">
                      <w:pPr>
                        <w:rPr>
                          <w:sz w:val="22"/>
                        </w:rPr>
                      </w:pPr>
                    </w:p>
                    <w:p w14:paraId="395B0D03" w14:textId="77777777" w:rsidR="008B3605" w:rsidRDefault="008B3605" w:rsidP="0015439C">
                      <w:pPr>
                        <w:rPr>
                          <w:sz w:val="22"/>
                        </w:rPr>
                      </w:pPr>
                    </w:p>
                    <w:p w14:paraId="750F0D6B" w14:textId="77777777" w:rsidR="008B3605" w:rsidRPr="00E86F77" w:rsidRDefault="008B3605" w:rsidP="0015439C">
                      <w:pPr>
                        <w:rPr>
                          <w:sz w:val="22"/>
                        </w:rPr>
                      </w:pPr>
                    </w:p>
                  </w:txbxContent>
                </v:textbox>
                <w10:wrap anchorx="margin"/>
              </v:rect>
            </w:pict>
          </mc:Fallback>
        </mc:AlternateContent>
      </w:r>
    </w:p>
    <w:p w14:paraId="2D0B34F9" w14:textId="33858E1F" w:rsidR="0015439C" w:rsidRDefault="0015439C" w:rsidP="0015439C"/>
    <w:p w14:paraId="70B4445A" w14:textId="0D8FFBF5" w:rsidR="00FD6B40" w:rsidRDefault="00FD6B40" w:rsidP="00FD6B40">
      <w:pPr>
        <w:rPr>
          <w:b/>
          <w:sz w:val="28"/>
          <w:szCs w:val="28"/>
        </w:rPr>
      </w:pPr>
      <w:r>
        <w:rPr>
          <w:b/>
          <w:sz w:val="28"/>
          <w:szCs w:val="28"/>
        </w:rPr>
        <w:t>Project Manager/Owner:</w:t>
      </w:r>
    </w:p>
    <w:tbl>
      <w:tblPr>
        <w:tblStyle w:val="TableGrid"/>
        <w:tblW w:w="0" w:type="auto"/>
        <w:tblLook w:val="04A0" w:firstRow="1" w:lastRow="0" w:firstColumn="1" w:lastColumn="0" w:noHBand="0" w:noVBand="1"/>
      </w:tblPr>
      <w:tblGrid>
        <w:gridCol w:w="3397"/>
        <w:gridCol w:w="9923"/>
      </w:tblGrid>
      <w:tr w:rsidR="00FD6B40" w14:paraId="11CA05C4" w14:textId="77777777" w:rsidTr="00980A9A">
        <w:tc>
          <w:tcPr>
            <w:tcW w:w="3397" w:type="dxa"/>
          </w:tcPr>
          <w:p w14:paraId="4EAF2702" w14:textId="48E8F77F" w:rsidR="00FD6B40" w:rsidRPr="009013D0" w:rsidRDefault="00FD6B40" w:rsidP="00980A9A">
            <w:pPr>
              <w:rPr>
                <w:sz w:val="28"/>
                <w:szCs w:val="28"/>
              </w:rPr>
            </w:pPr>
            <w:r w:rsidRPr="009013D0">
              <w:rPr>
                <w:sz w:val="28"/>
                <w:szCs w:val="28"/>
              </w:rPr>
              <w:t>Name:</w:t>
            </w:r>
          </w:p>
        </w:tc>
        <w:tc>
          <w:tcPr>
            <w:tcW w:w="9923" w:type="dxa"/>
          </w:tcPr>
          <w:p w14:paraId="30784A60" w14:textId="38541B5A" w:rsidR="00FD6B40" w:rsidRPr="00B00B2F" w:rsidRDefault="00695C78" w:rsidP="00980A9A">
            <w:pPr>
              <w:rPr>
                <w:b/>
                <w:color w:val="FF0000"/>
                <w:sz w:val="28"/>
                <w:szCs w:val="28"/>
              </w:rPr>
            </w:pPr>
            <w:r>
              <w:rPr>
                <w:b/>
                <w:color w:val="FF0000"/>
                <w:sz w:val="28"/>
                <w:szCs w:val="28"/>
              </w:rPr>
              <w:t>C Robertson</w:t>
            </w:r>
          </w:p>
        </w:tc>
      </w:tr>
      <w:tr w:rsidR="00FD6B40" w14:paraId="31AF79A8" w14:textId="77777777" w:rsidTr="00980A9A">
        <w:tc>
          <w:tcPr>
            <w:tcW w:w="3397" w:type="dxa"/>
          </w:tcPr>
          <w:p w14:paraId="0E4BEF39" w14:textId="24BDBE7C" w:rsidR="00FD6B40" w:rsidRPr="009013D0" w:rsidRDefault="00FD6B40" w:rsidP="00980A9A">
            <w:pPr>
              <w:rPr>
                <w:sz w:val="28"/>
                <w:szCs w:val="28"/>
              </w:rPr>
            </w:pPr>
            <w:r w:rsidRPr="009013D0">
              <w:rPr>
                <w:sz w:val="28"/>
                <w:szCs w:val="28"/>
              </w:rPr>
              <w:t>Job Title:</w:t>
            </w:r>
          </w:p>
        </w:tc>
        <w:tc>
          <w:tcPr>
            <w:tcW w:w="9923" w:type="dxa"/>
          </w:tcPr>
          <w:p w14:paraId="122507F8" w14:textId="13AC780A" w:rsidR="00FD6B40" w:rsidRDefault="00695C78" w:rsidP="00980A9A">
            <w:pPr>
              <w:rPr>
                <w:b/>
                <w:sz w:val="28"/>
                <w:szCs w:val="28"/>
              </w:rPr>
            </w:pPr>
            <w:r>
              <w:rPr>
                <w:b/>
                <w:sz w:val="28"/>
                <w:szCs w:val="28"/>
              </w:rPr>
              <w:t>Headteacher</w:t>
            </w:r>
          </w:p>
        </w:tc>
      </w:tr>
      <w:tr w:rsidR="00FD6B40" w14:paraId="5099C4AF" w14:textId="77777777" w:rsidTr="00980A9A">
        <w:tc>
          <w:tcPr>
            <w:tcW w:w="3397" w:type="dxa"/>
          </w:tcPr>
          <w:p w14:paraId="33DADD3A" w14:textId="4DD27D69" w:rsidR="00FD6B40" w:rsidRPr="009013D0" w:rsidRDefault="00FD6B40" w:rsidP="00980A9A">
            <w:pPr>
              <w:rPr>
                <w:sz w:val="28"/>
                <w:szCs w:val="28"/>
              </w:rPr>
            </w:pPr>
            <w:r w:rsidRPr="009013D0">
              <w:rPr>
                <w:sz w:val="28"/>
                <w:szCs w:val="28"/>
              </w:rPr>
              <w:t>Service:</w:t>
            </w:r>
          </w:p>
        </w:tc>
        <w:tc>
          <w:tcPr>
            <w:tcW w:w="9923" w:type="dxa"/>
          </w:tcPr>
          <w:p w14:paraId="6E65C093" w14:textId="47612A4C" w:rsidR="00FD6B40" w:rsidRDefault="00695C78" w:rsidP="00980A9A">
            <w:pPr>
              <w:rPr>
                <w:b/>
                <w:sz w:val="28"/>
                <w:szCs w:val="28"/>
              </w:rPr>
            </w:pPr>
            <w:r>
              <w:rPr>
                <w:b/>
                <w:sz w:val="28"/>
                <w:szCs w:val="28"/>
              </w:rPr>
              <w:t>Craven Pupil Referral Service</w:t>
            </w:r>
          </w:p>
        </w:tc>
      </w:tr>
      <w:tr w:rsidR="00FD6B40" w14:paraId="554001B8" w14:textId="77777777" w:rsidTr="00980A9A">
        <w:tc>
          <w:tcPr>
            <w:tcW w:w="3397" w:type="dxa"/>
          </w:tcPr>
          <w:p w14:paraId="361B3C06" w14:textId="233C52F1" w:rsidR="00FD6B40" w:rsidRPr="009013D0" w:rsidRDefault="00FD6B40" w:rsidP="00980A9A">
            <w:pPr>
              <w:rPr>
                <w:sz w:val="28"/>
                <w:szCs w:val="28"/>
              </w:rPr>
            </w:pPr>
            <w:r w:rsidRPr="009013D0">
              <w:rPr>
                <w:sz w:val="28"/>
                <w:szCs w:val="28"/>
              </w:rPr>
              <w:t>Telephone:</w:t>
            </w:r>
          </w:p>
        </w:tc>
        <w:tc>
          <w:tcPr>
            <w:tcW w:w="9923" w:type="dxa"/>
          </w:tcPr>
          <w:p w14:paraId="4DDA92D6" w14:textId="3022FA83" w:rsidR="00FD6B40" w:rsidRDefault="00695C78" w:rsidP="00980A9A">
            <w:pPr>
              <w:rPr>
                <w:b/>
                <w:sz w:val="28"/>
                <w:szCs w:val="28"/>
              </w:rPr>
            </w:pPr>
            <w:r>
              <w:rPr>
                <w:b/>
                <w:sz w:val="28"/>
                <w:szCs w:val="28"/>
              </w:rPr>
              <w:t>01756630495</w:t>
            </w:r>
          </w:p>
        </w:tc>
      </w:tr>
      <w:tr w:rsidR="00FD6B40" w14:paraId="7463305B" w14:textId="77777777" w:rsidTr="00980A9A">
        <w:tc>
          <w:tcPr>
            <w:tcW w:w="3397" w:type="dxa"/>
          </w:tcPr>
          <w:p w14:paraId="138ED1DA" w14:textId="6C31CFC2" w:rsidR="00FD6B40" w:rsidRPr="009013D0" w:rsidRDefault="00FD6B40" w:rsidP="00980A9A">
            <w:pPr>
              <w:rPr>
                <w:sz w:val="28"/>
                <w:szCs w:val="28"/>
              </w:rPr>
            </w:pPr>
            <w:r w:rsidRPr="009013D0">
              <w:rPr>
                <w:sz w:val="28"/>
                <w:szCs w:val="28"/>
              </w:rPr>
              <w:t>Email:</w:t>
            </w:r>
          </w:p>
        </w:tc>
        <w:tc>
          <w:tcPr>
            <w:tcW w:w="9923" w:type="dxa"/>
          </w:tcPr>
          <w:p w14:paraId="69156226" w14:textId="086F644A" w:rsidR="00FD6B40" w:rsidRDefault="00695C78" w:rsidP="00980A9A">
            <w:pPr>
              <w:rPr>
                <w:b/>
                <w:sz w:val="28"/>
                <w:szCs w:val="28"/>
              </w:rPr>
            </w:pPr>
            <w:r>
              <w:rPr>
                <w:b/>
                <w:sz w:val="28"/>
                <w:szCs w:val="28"/>
              </w:rPr>
              <w:t>c.robertson@cravenprs.org</w:t>
            </w:r>
          </w:p>
        </w:tc>
      </w:tr>
    </w:tbl>
    <w:p w14:paraId="1C430A1F" w14:textId="77777777" w:rsidR="00FD6B40" w:rsidRDefault="00FD6B40" w:rsidP="00FD6B40">
      <w:pPr>
        <w:rPr>
          <w:b/>
          <w:sz w:val="28"/>
          <w:szCs w:val="28"/>
        </w:rPr>
      </w:pPr>
    </w:p>
    <w:p w14:paraId="52E812DD" w14:textId="77777777" w:rsidR="00FD6B40" w:rsidRPr="009013D0" w:rsidRDefault="00FD6B40" w:rsidP="00FD6B40">
      <w:pPr>
        <w:rPr>
          <w:b/>
          <w:sz w:val="28"/>
          <w:szCs w:val="28"/>
        </w:rPr>
      </w:pPr>
    </w:p>
    <w:p w14:paraId="2C288CB1" w14:textId="77777777" w:rsidR="00FD6B40" w:rsidRDefault="00FD6B40" w:rsidP="00FD6B40">
      <w:pPr>
        <w:rPr>
          <w:b/>
          <w:sz w:val="28"/>
          <w:szCs w:val="28"/>
        </w:rPr>
      </w:pPr>
      <w:r>
        <w:rPr>
          <w:b/>
          <w:sz w:val="28"/>
          <w:szCs w:val="28"/>
        </w:rPr>
        <w:t>Information Asset Owner/s:</w:t>
      </w:r>
    </w:p>
    <w:tbl>
      <w:tblPr>
        <w:tblStyle w:val="TableGrid"/>
        <w:tblW w:w="23243" w:type="dxa"/>
        <w:tblLook w:val="04A0" w:firstRow="1" w:lastRow="0" w:firstColumn="1" w:lastColumn="0" w:noHBand="0" w:noVBand="1"/>
      </w:tblPr>
      <w:tblGrid>
        <w:gridCol w:w="3397"/>
        <w:gridCol w:w="9923"/>
        <w:gridCol w:w="9923"/>
      </w:tblGrid>
      <w:tr w:rsidR="00695C78" w14:paraId="6A08F2D0" w14:textId="77777777" w:rsidTr="00695C78">
        <w:tc>
          <w:tcPr>
            <w:tcW w:w="3397" w:type="dxa"/>
          </w:tcPr>
          <w:p w14:paraId="2AAA2510" w14:textId="77777777" w:rsidR="00695C78" w:rsidRPr="009013D0" w:rsidRDefault="00695C78" w:rsidP="00695C78">
            <w:pPr>
              <w:rPr>
                <w:sz w:val="28"/>
                <w:szCs w:val="28"/>
              </w:rPr>
            </w:pPr>
            <w:r w:rsidRPr="009013D0">
              <w:rPr>
                <w:sz w:val="28"/>
                <w:szCs w:val="28"/>
              </w:rPr>
              <w:t>Name:</w:t>
            </w:r>
          </w:p>
        </w:tc>
        <w:tc>
          <w:tcPr>
            <w:tcW w:w="9923" w:type="dxa"/>
          </w:tcPr>
          <w:p w14:paraId="3150D99F" w14:textId="6425AC53" w:rsidR="00695C78" w:rsidRDefault="00695C78" w:rsidP="00695C78">
            <w:pPr>
              <w:rPr>
                <w:b/>
                <w:sz w:val="28"/>
                <w:szCs w:val="28"/>
              </w:rPr>
            </w:pPr>
            <w:r>
              <w:rPr>
                <w:b/>
                <w:color w:val="FF0000"/>
                <w:sz w:val="28"/>
                <w:szCs w:val="28"/>
              </w:rPr>
              <w:t>C Robertson</w:t>
            </w:r>
          </w:p>
        </w:tc>
        <w:tc>
          <w:tcPr>
            <w:tcW w:w="9923" w:type="dxa"/>
          </w:tcPr>
          <w:p w14:paraId="5C5CAA95" w14:textId="0F971016" w:rsidR="00695C78" w:rsidRDefault="00695C78" w:rsidP="00695C78">
            <w:pPr>
              <w:rPr>
                <w:b/>
                <w:sz w:val="28"/>
                <w:szCs w:val="28"/>
              </w:rPr>
            </w:pPr>
          </w:p>
        </w:tc>
      </w:tr>
      <w:tr w:rsidR="00695C78" w14:paraId="4A8F9339" w14:textId="77777777" w:rsidTr="00695C78">
        <w:tc>
          <w:tcPr>
            <w:tcW w:w="3397" w:type="dxa"/>
          </w:tcPr>
          <w:p w14:paraId="745809D9" w14:textId="77777777" w:rsidR="00695C78" w:rsidRPr="009013D0" w:rsidRDefault="00695C78" w:rsidP="00695C78">
            <w:pPr>
              <w:rPr>
                <w:sz w:val="28"/>
                <w:szCs w:val="28"/>
              </w:rPr>
            </w:pPr>
            <w:r w:rsidRPr="009013D0">
              <w:rPr>
                <w:sz w:val="28"/>
                <w:szCs w:val="28"/>
              </w:rPr>
              <w:t>Job Title:</w:t>
            </w:r>
          </w:p>
        </w:tc>
        <w:tc>
          <w:tcPr>
            <w:tcW w:w="9923" w:type="dxa"/>
          </w:tcPr>
          <w:p w14:paraId="02E29EC2" w14:textId="1450D32F" w:rsidR="00695C78" w:rsidRDefault="00695C78" w:rsidP="00695C78">
            <w:pPr>
              <w:rPr>
                <w:b/>
                <w:sz w:val="28"/>
                <w:szCs w:val="28"/>
              </w:rPr>
            </w:pPr>
            <w:r>
              <w:rPr>
                <w:b/>
                <w:sz w:val="28"/>
                <w:szCs w:val="28"/>
              </w:rPr>
              <w:t>Headteacher</w:t>
            </w:r>
          </w:p>
        </w:tc>
        <w:tc>
          <w:tcPr>
            <w:tcW w:w="9923" w:type="dxa"/>
          </w:tcPr>
          <w:p w14:paraId="707EC66F" w14:textId="6983DDD8" w:rsidR="00695C78" w:rsidRDefault="00695C78" w:rsidP="00695C78">
            <w:pPr>
              <w:rPr>
                <w:b/>
                <w:sz w:val="28"/>
                <w:szCs w:val="28"/>
              </w:rPr>
            </w:pPr>
          </w:p>
        </w:tc>
      </w:tr>
      <w:tr w:rsidR="00695C78" w14:paraId="4C2B376E" w14:textId="77777777" w:rsidTr="00695C78">
        <w:tc>
          <w:tcPr>
            <w:tcW w:w="3397" w:type="dxa"/>
          </w:tcPr>
          <w:p w14:paraId="010FD823" w14:textId="77777777" w:rsidR="00695C78" w:rsidRPr="009013D0" w:rsidRDefault="00695C78" w:rsidP="00695C78">
            <w:pPr>
              <w:rPr>
                <w:sz w:val="28"/>
                <w:szCs w:val="28"/>
              </w:rPr>
            </w:pPr>
            <w:r w:rsidRPr="009013D0">
              <w:rPr>
                <w:sz w:val="28"/>
                <w:szCs w:val="28"/>
              </w:rPr>
              <w:t>Service:</w:t>
            </w:r>
          </w:p>
        </w:tc>
        <w:tc>
          <w:tcPr>
            <w:tcW w:w="9923" w:type="dxa"/>
          </w:tcPr>
          <w:p w14:paraId="0703C183" w14:textId="7BC25C2E" w:rsidR="00695C78" w:rsidRDefault="00695C78" w:rsidP="00695C78">
            <w:pPr>
              <w:rPr>
                <w:b/>
                <w:sz w:val="28"/>
                <w:szCs w:val="28"/>
              </w:rPr>
            </w:pPr>
            <w:r>
              <w:rPr>
                <w:b/>
                <w:sz w:val="28"/>
                <w:szCs w:val="28"/>
              </w:rPr>
              <w:t>Craven Pupil Referral Service</w:t>
            </w:r>
          </w:p>
        </w:tc>
        <w:tc>
          <w:tcPr>
            <w:tcW w:w="9923" w:type="dxa"/>
          </w:tcPr>
          <w:p w14:paraId="57E375CE" w14:textId="31E3B0D6" w:rsidR="00695C78" w:rsidRDefault="00695C78" w:rsidP="00695C78">
            <w:pPr>
              <w:rPr>
                <w:b/>
                <w:sz w:val="28"/>
                <w:szCs w:val="28"/>
              </w:rPr>
            </w:pPr>
          </w:p>
        </w:tc>
      </w:tr>
      <w:tr w:rsidR="00695C78" w14:paraId="42CF672B" w14:textId="77777777" w:rsidTr="00695C78">
        <w:tc>
          <w:tcPr>
            <w:tcW w:w="3397" w:type="dxa"/>
          </w:tcPr>
          <w:p w14:paraId="30FA42DD" w14:textId="2052B9D9" w:rsidR="00695C78" w:rsidRPr="009013D0" w:rsidRDefault="00695C78" w:rsidP="00695C78">
            <w:pPr>
              <w:rPr>
                <w:sz w:val="28"/>
                <w:szCs w:val="28"/>
              </w:rPr>
            </w:pPr>
            <w:r w:rsidRPr="009013D0">
              <w:rPr>
                <w:sz w:val="28"/>
                <w:szCs w:val="28"/>
              </w:rPr>
              <w:t>Telephone:</w:t>
            </w:r>
          </w:p>
        </w:tc>
        <w:tc>
          <w:tcPr>
            <w:tcW w:w="9923" w:type="dxa"/>
          </w:tcPr>
          <w:p w14:paraId="1A4EC1EF" w14:textId="6A57540F" w:rsidR="00695C78" w:rsidRDefault="00695C78" w:rsidP="00695C78">
            <w:pPr>
              <w:rPr>
                <w:b/>
                <w:sz w:val="28"/>
                <w:szCs w:val="28"/>
              </w:rPr>
            </w:pPr>
            <w:r>
              <w:rPr>
                <w:b/>
                <w:sz w:val="28"/>
                <w:szCs w:val="28"/>
              </w:rPr>
              <w:t>01756630495</w:t>
            </w:r>
          </w:p>
        </w:tc>
        <w:tc>
          <w:tcPr>
            <w:tcW w:w="9923" w:type="dxa"/>
          </w:tcPr>
          <w:p w14:paraId="0BE3F234" w14:textId="78DEE6F2" w:rsidR="00695C78" w:rsidRDefault="00695C78" w:rsidP="00695C78">
            <w:pPr>
              <w:rPr>
                <w:b/>
                <w:sz w:val="28"/>
                <w:szCs w:val="28"/>
              </w:rPr>
            </w:pPr>
          </w:p>
        </w:tc>
      </w:tr>
      <w:tr w:rsidR="00695C78" w14:paraId="6678B231" w14:textId="77777777" w:rsidTr="00695C78">
        <w:tc>
          <w:tcPr>
            <w:tcW w:w="3397" w:type="dxa"/>
          </w:tcPr>
          <w:p w14:paraId="29B5B1E4" w14:textId="7F8B1C1E" w:rsidR="00695C78" w:rsidRPr="009013D0" w:rsidRDefault="00695C78" w:rsidP="00695C78">
            <w:pPr>
              <w:rPr>
                <w:sz w:val="28"/>
                <w:szCs w:val="28"/>
              </w:rPr>
            </w:pPr>
            <w:r w:rsidRPr="009013D0">
              <w:rPr>
                <w:sz w:val="28"/>
                <w:szCs w:val="28"/>
              </w:rPr>
              <w:t>Email:</w:t>
            </w:r>
          </w:p>
        </w:tc>
        <w:tc>
          <w:tcPr>
            <w:tcW w:w="9923" w:type="dxa"/>
          </w:tcPr>
          <w:p w14:paraId="5F8E83C3" w14:textId="3340AD53" w:rsidR="00695C78" w:rsidRDefault="00695C78" w:rsidP="00695C78">
            <w:pPr>
              <w:rPr>
                <w:b/>
                <w:sz w:val="28"/>
                <w:szCs w:val="28"/>
              </w:rPr>
            </w:pPr>
            <w:r>
              <w:rPr>
                <w:b/>
                <w:sz w:val="28"/>
                <w:szCs w:val="28"/>
              </w:rPr>
              <w:t>c.robertson@cravenprs.org</w:t>
            </w:r>
          </w:p>
        </w:tc>
        <w:tc>
          <w:tcPr>
            <w:tcW w:w="9923" w:type="dxa"/>
          </w:tcPr>
          <w:p w14:paraId="3A76466E" w14:textId="2A7B8448" w:rsidR="00695C78" w:rsidRDefault="00695C78" w:rsidP="00695C78">
            <w:pPr>
              <w:rPr>
                <w:b/>
                <w:sz w:val="28"/>
                <w:szCs w:val="28"/>
              </w:rPr>
            </w:pPr>
          </w:p>
        </w:tc>
      </w:tr>
    </w:tbl>
    <w:p w14:paraId="3F58DF89" w14:textId="77777777" w:rsidR="00FD6B40" w:rsidRDefault="00FD6B40" w:rsidP="00FD6B40">
      <w:pPr>
        <w:rPr>
          <w:sz w:val="22"/>
        </w:rPr>
      </w:pPr>
    </w:p>
    <w:p w14:paraId="4F846D86" w14:textId="77777777" w:rsidR="00FD6B40" w:rsidRDefault="00FD6B40" w:rsidP="00FD6B40">
      <w:pPr>
        <w:rPr>
          <w:sz w:val="22"/>
        </w:rPr>
      </w:pPr>
    </w:p>
    <w:p w14:paraId="266A96F5" w14:textId="77777777" w:rsidR="00FD6B40" w:rsidRDefault="00FD6B40" w:rsidP="00FD6B40">
      <w:pPr>
        <w:rPr>
          <w:b/>
          <w:sz w:val="28"/>
          <w:szCs w:val="28"/>
        </w:rPr>
      </w:pPr>
      <w:r>
        <w:rPr>
          <w:b/>
          <w:sz w:val="28"/>
          <w:szCs w:val="28"/>
        </w:rPr>
        <w:t>System Administrator/ICT Contact (if applicable):</w:t>
      </w:r>
    </w:p>
    <w:tbl>
      <w:tblPr>
        <w:tblStyle w:val="TableGrid"/>
        <w:tblW w:w="0" w:type="auto"/>
        <w:tblLook w:val="04A0" w:firstRow="1" w:lastRow="0" w:firstColumn="1" w:lastColumn="0" w:noHBand="0" w:noVBand="1"/>
      </w:tblPr>
      <w:tblGrid>
        <w:gridCol w:w="3397"/>
        <w:gridCol w:w="9923"/>
      </w:tblGrid>
      <w:tr w:rsidR="00FD6B40" w14:paraId="662952F7" w14:textId="77777777" w:rsidTr="00980A9A">
        <w:tc>
          <w:tcPr>
            <w:tcW w:w="3397" w:type="dxa"/>
          </w:tcPr>
          <w:p w14:paraId="622DF058" w14:textId="77777777" w:rsidR="00FD6B40" w:rsidRPr="009013D0" w:rsidRDefault="00FD6B40" w:rsidP="00980A9A">
            <w:pPr>
              <w:rPr>
                <w:sz w:val="28"/>
                <w:szCs w:val="28"/>
              </w:rPr>
            </w:pPr>
            <w:r w:rsidRPr="009013D0">
              <w:rPr>
                <w:sz w:val="28"/>
                <w:szCs w:val="28"/>
              </w:rPr>
              <w:t>Name:</w:t>
            </w:r>
          </w:p>
        </w:tc>
        <w:tc>
          <w:tcPr>
            <w:tcW w:w="9923" w:type="dxa"/>
          </w:tcPr>
          <w:p w14:paraId="176A5AC7" w14:textId="541E9341" w:rsidR="00FD6B40" w:rsidRDefault="00410BF7" w:rsidP="00980A9A">
            <w:pPr>
              <w:rPr>
                <w:b/>
                <w:sz w:val="28"/>
                <w:szCs w:val="28"/>
              </w:rPr>
            </w:pPr>
            <w:r>
              <w:rPr>
                <w:b/>
                <w:sz w:val="28"/>
                <w:szCs w:val="28"/>
              </w:rPr>
              <w:t>Schools ICT</w:t>
            </w:r>
            <w:r w:rsidR="002A36B4">
              <w:rPr>
                <w:b/>
                <w:sz w:val="28"/>
                <w:szCs w:val="28"/>
              </w:rPr>
              <w:t>/Richard Freytag</w:t>
            </w:r>
          </w:p>
        </w:tc>
      </w:tr>
      <w:tr w:rsidR="00FD6B40" w14:paraId="6921F40D" w14:textId="77777777" w:rsidTr="00980A9A">
        <w:tc>
          <w:tcPr>
            <w:tcW w:w="3397" w:type="dxa"/>
          </w:tcPr>
          <w:p w14:paraId="5A60C34B" w14:textId="77777777" w:rsidR="00FD6B40" w:rsidRPr="009013D0" w:rsidRDefault="00FD6B40" w:rsidP="00980A9A">
            <w:pPr>
              <w:rPr>
                <w:sz w:val="28"/>
                <w:szCs w:val="28"/>
              </w:rPr>
            </w:pPr>
            <w:r w:rsidRPr="009013D0">
              <w:rPr>
                <w:sz w:val="28"/>
                <w:szCs w:val="28"/>
              </w:rPr>
              <w:t>Job Title:</w:t>
            </w:r>
          </w:p>
        </w:tc>
        <w:tc>
          <w:tcPr>
            <w:tcW w:w="9923" w:type="dxa"/>
          </w:tcPr>
          <w:p w14:paraId="4D30EDDC" w14:textId="0BB5E532" w:rsidR="00FD6B40" w:rsidRDefault="002A36B4" w:rsidP="00980A9A">
            <w:pPr>
              <w:rPr>
                <w:b/>
                <w:sz w:val="28"/>
                <w:szCs w:val="28"/>
              </w:rPr>
            </w:pPr>
            <w:r>
              <w:rPr>
                <w:b/>
                <w:sz w:val="28"/>
                <w:szCs w:val="28"/>
              </w:rPr>
              <w:t>ICT Technician</w:t>
            </w:r>
          </w:p>
        </w:tc>
      </w:tr>
      <w:tr w:rsidR="00FD6B40" w14:paraId="1EEF028E" w14:textId="77777777" w:rsidTr="00980A9A">
        <w:tc>
          <w:tcPr>
            <w:tcW w:w="3397" w:type="dxa"/>
          </w:tcPr>
          <w:p w14:paraId="569C7C79" w14:textId="77777777" w:rsidR="00FD6B40" w:rsidRPr="009013D0" w:rsidRDefault="00FD6B40" w:rsidP="00980A9A">
            <w:pPr>
              <w:rPr>
                <w:sz w:val="28"/>
                <w:szCs w:val="28"/>
              </w:rPr>
            </w:pPr>
            <w:r w:rsidRPr="009013D0">
              <w:rPr>
                <w:sz w:val="28"/>
                <w:szCs w:val="28"/>
              </w:rPr>
              <w:t>Service:</w:t>
            </w:r>
          </w:p>
        </w:tc>
        <w:tc>
          <w:tcPr>
            <w:tcW w:w="9923" w:type="dxa"/>
          </w:tcPr>
          <w:p w14:paraId="4C60216C" w14:textId="45A0B8B6" w:rsidR="00FD6B40" w:rsidRDefault="002A36B4" w:rsidP="00980A9A">
            <w:pPr>
              <w:rPr>
                <w:b/>
                <w:sz w:val="28"/>
                <w:szCs w:val="28"/>
              </w:rPr>
            </w:pPr>
            <w:r>
              <w:rPr>
                <w:b/>
                <w:sz w:val="28"/>
                <w:szCs w:val="28"/>
              </w:rPr>
              <w:t xml:space="preserve">North Yorkshire </w:t>
            </w:r>
            <w:r w:rsidR="006F76E6">
              <w:rPr>
                <w:b/>
                <w:sz w:val="28"/>
                <w:szCs w:val="28"/>
              </w:rPr>
              <w:t>Schools ICT</w:t>
            </w:r>
          </w:p>
        </w:tc>
      </w:tr>
      <w:tr w:rsidR="00FD6B40" w14:paraId="783D7870" w14:textId="77777777" w:rsidTr="00980A9A">
        <w:tc>
          <w:tcPr>
            <w:tcW w:w="3397" w:type="dxa"/>
          </w:tcPr>
          <w:p w14:paraId="5241BEA7" w14:textId="77777777" w:rsidR="00FD6B40" w:rsidRPr="009013D0" w:rsidRDefault="00FD6B40" w:rsidP="00980A9A">
            <w:pPr>
              <w:rPr>
                <w:sz w:val="28"/>
                <w:szCs w:val="28"/>
              </w:rPr>
            </w:pPr>
            <w:r w:rsidRPr="009013D0">
              <w:rPr>
                <w:sz w:val="28"/>
                <w:szCs w:val="28"/>
              </w:rPr>
              <w:t>Telephone:</w:t>
            </w:r>
          </w:p>
        </w:tc>
        <w:tc>
          <w:tcPr>
            <w:tcW w:w="9923" w:type="dxa"/>
          </w:tcPr>
          <w:p w14:paraId="3F3BE7EE" w14:textId="1BC6E0F4" w:rsidR="00FD6B40" w:rsidRDefault="006F76E6" w:rsidP="00980A9A">
            <w:pPr>
              <w:rPr>
                <w:b/>
                <w:sz w:val="28"/>
                <w:szCs w:val="28"/>
              </w:rPr>
            </w:pPr>
            <w:r>
              <w:rPr>
                <w:b/>
                <w:sz w:val="28"/>
                <w:szCs w:val="28"/>
              </w:rPr>
              <w:t>01756630495</w:t>
            </w:r>
          </w:p>
        </w:tc>
      </w:tr>
      <w:tr w:rsidR="00FD6B40" w14:paraId="1929C8D8" w14:textId="77777777" w:rsidTr="00980A9A">
        <w:tc>
          <w:tcPr>
            <w:tcW w:w="3397" w:type="dxa"/>
          </w:tcPr>
          <w:p w14:paraId="69425EDD" w14:textId="77777777" w:rsidR="00FD6B40" w:rsidRPr="009013D0" w:rsidRDefault="00FD6B40" w:rsidP="00980A9A">
            <w:pPr>
              <w:rPr>
                <w:sz w:val="28"/>
                <w:szCs w:val="28"/>
              </w:rPr>
            </w:pPr>
            <w:r w:rsidRPr="009013D0">
              <w:rPr>
                <w:sz w:val="28"/>
                <w:szCs w:val="28"/>
              </w:rPr>
              <w:t>Email:</w:t>
            </w:r>
          </w:p>
        </w:tc>
        <w:tc>
          <w:tcPr>
            <w:tcW w:w="9923" w:type="dxa"/>
          </w:tcPr>
          <w:p w14:paraId="323E3FFE" w14:textId="77777777" w:rsidR="00FD6B40" w:rsidRDefault="00FD6B40" w:rsidP="00980A9A">
            <w:pPr>
              <w:rPr>
                <w:b/>
                <w:sz w:val="28"/>
                <w:szCs w:val="28"/>
              </w:rPr>
            </w:pPr>
          </w:p>
        </w:tc>
      </w:tr>
    </w:tbl>
    <w:p w14:paraId="5BD1C165" w14:textId="77777777" w:rsidR="00115CAF" w:rsidRPr="009D5F46" w:rsidRDefault="0077740D" w:rsidP="008C37E4">
      <w:pPr>
        <w:pStyle w:val="Heading7"/>
        <w:ind w:left="0" w:firstLine="0"/>
      </w:pPr>
      <w:r>
        <w:t>P</w:t>
      </w:r>
      <w:r w:rsidR="00115CAF" w:rsidRPr="00DB353C">
        <w:t>art One – In</w:t>
      </w:r>
      <w:r>
        <w:t>formation F</w:t>
      </w:r>
      <w:r w:rsidR="008C37E4">
        <w:t>low</w:t>
      </w:r>
    </w:p>
    <w:p w14:paraId="18F5273F" w14:textId="512723B5" w:rsidR="00C743AE" w:rsidRDefault="00C743AE" w:rsidP="00FD50D9">
      <w:pPr>
        <w:jc w:val="center"/>
        <w:rPr>
          <w:i/>
          <w:color w:val="FF0000"/>
          <w:sz w:val="28"/>
          <w:szCs w:val="28"/>
        </w:rPr>
      </w:pPr>
      <w:r w:rsidRPr="00BB09F1">
        <w:rPr>
          <w:i/>
          <w:color w:val="FF0000"/>
          <w:szCs w:val="28"/>
        </w:rPr>
        <w:t>The collection, use and deletion of personal information should be des</w:t>
      </w:r>
      <w:r w:rsidR="006A2D21" w:rsidRPr="00BB09F1">
        <w:rPr>
          <w:i/>
          <w:color w:val="FF0000"/>
          <w:szCs w:val="28"/>
        </w:rPr>
        <w:t xml:space="preserve">cribed here. </w:t>
      </w:r>
    </w:p>
    <w:p w14:paraId="0FEF506A" w14:textId="77777777" w:rsidR="0015439C" w:rsidRPr="00C743AE" w:rsidRDefault="0015439C" w:rsidP="00C743AE">
      <w:pPr>
        <w:jc w:val="center"/>
        <w:rPr>
          <w:i/>
          <w:color w:val="FF0000"/>
          <w:sz w:val="28"/>
          <w:szCs w:val="28"/>
        </w:rPr>
      </w:pPr>
    </w:p>
    <w:p w14:paraId="6AECB2A5" w14:textId="60E869EB" w:rsidR="00FF3C07" w:rsidRPr="00DB353C" w:rsidRDefault="008B3605" w:rsidP="00093073">
      <w:pPr>
        <w:rPr>
          <w:b/>
          <w:sz w:val="28"/>
          <w:szCs w:val="28"/>
        </w:rPr>
      </w:pPr>
      <w:r>
        <w:rPr>
          <w:b/>
          <w:noProof/>
          <w:sz w:val="28"/>
          <w:szCs w:val="28"/>
          <w:lang w:eastAsia="en-GB" w:bidi="ar-SA"/>
        </w:rPr>
        <mc:AlternateContent>
          <mc:Choice Requires="wps">
            <w:drawing>
              <wp:anchor distT="0" distB="0" distL="114300" distR="114300" simplePos="0" relativeHeight="251658260" behindDoc="0" locked="0" layoutInCell="1" allowOverlap="1" wp14:anchorId="4F34378F" wp14:editId="4177D895">
                <wp:simplePos x="0" y="0"/>
                <wp:positionH relativeFrom="column">
                  <wp:posOffset>3743325</wp:posOffset>
                </wp:positionH>
                <wp:positionV relativeFrom="paragraph">
                  <wp:posOffset>1986280</wp:posOffset>
                </wp:positionV>
                <wp:extent cx="6350" cy="419100"/>
                <wp:effectExtent l="76200" t="0" r="69850" b="57150"/>
                <wp:wrapNone/>
                <wp:docPr id="21" name="Straight Arrow Connector 21"/>
                <wp:cNvGraphicFramePr/>
                <a:graphic xmlns:a="http://schemas.openxmlformats.org/drawingml/2006/main">
                  <a:graphicData uri="http://schemas.microsoft.com/office/word/2010/wordprocessingShape">
                    <wps:wsp>
                      <wps:cNvCnPr/>
                      <wps:spPr>
                        <a:xfrm flipH="1">
                          <a:off x="0" y="0"/>
                          <a:ext cx="63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76814FFD" id="_x0000_t32" coordsize="21600,21600" o:spt="32" o:oned="t" path="m,l21600,21600e" filled="f">
                <v:path arrowok="t" fillok="f" o:connecttype="none"/>
                <o:lock v:ext="edit" shapetype="t"/>
              </v:shapetype>
              <v:shape id="Straight Arrow Connector 21" o:spid="_x0000_s1026" type="#_x0000_t32" style="position:absolute;margin-left:294.75pt;margin-top:156.4pt;width:.5pt;height:33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" strokecolor="#4579b8 [3044]">
                <v:stroke endarrow="block"/>
              </v:shape>
            </w:pict>
          </mc:Fallback>
        </mc:AlternateContent>
      </w:r>
      <w:r w:rsidRPr="00A51243">
        <w:rPr>
          <w:b/>
          <w:noProof/>
          <w:sz w:val="28"/>
          <w:szCs w:val="28"/>
          <w:lang w:eastAsia="en-GB" w:bidi="ar-SA"/>
        </w:rPr>
        <mc:AlternateContent>
          <mc:Choice Requires="wps">
            <w:drawing>
              <wp:anchor distT="45720" distB="45720" distL="114300" distR="114300" simplePos="0" relativeHeight="251658254" behindDoc="0" locked="0" layoutInCell="1" allowOverlap="1" wp14:anchorId="42D31B22" wp14:editId="07F05B01">
                <wp:simplePos x="0" y="0"/>
                <wp:positionH relativeFrom="column">
                  <wp:posOffset>2752725</wp:posOffset>
                </wp:positionH>
                <wp:positionV relativeFrom="paragraph">
                  <wp:posOffset>2414905</wp:posOffset>
                </wp:positionV>
                <wp:extent cx="2133600" cy="10668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66800"/>
                        </a:xfrm>
                        <a:prstGeom prst="rect">
                          <a:avLst/>
                        </a:prstGeom>
                        <a:solidFill>
                          <a:srgbClr val="FFFFFF"/>
                        </a:solidFill>
                        <a:ln w="9525">
                          <a:solidFill>
                            <a:srgbClr val="00B0F0"/>
                          </a:solidFill>
                          <a:miter lim="800000"/>
                          <a:headEnd/>
                          <a:tailEnd/>
                        </a:ln>
                      </wps:spPr>
                      <wps:txbx>
                        <w:txbxContent>
                          <w:p w14:paraId="3ECE5CB1" w14:textId="27FF9476" w:rsidR="008B3605" w:rsidRDefault="008B3605" w:rsidP="00F35296">
                            <w:r>
                              <w:t>PCR test is completed and results provided to the school by the</w:t>
                            </w:r>
                            <w:r w:rsidRPr="00FD50D9">
                              <w:t xml:space="preserve"> parent/data subject. This is recorded </w:t>
                            </w:r>
                            <w:r w:rsidR="005132DD">
                              <w:t xml:space="preserve">in </w:t>
                            </w:r>
                            <w:proofErr w:type="spellStart"/>
                            <w:r w:rsidR="005132DD">
                              <w:t>Bromcom</w:t>
                            </w:r>
                            <w:proofErr w:type="spellEnd"/>
                            <w:r w:rsidR="005132D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31B22" id="Text Box 2" o:spid="_x0000_s1028" type="#_x0000_t202" style="position:absolute;margin-left:216.75pt;margin-top:190.15pt;width:168pt;height:8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" strokecolor="#00b0f0">
                <v:textbox>
                  <w:txbxContent>
                    <w:p w14:paraId="3ECE5CB1" w14:textId="27FF9476" w:rsidR="008B3605" w:rsidRDefault="008B3605" w:rsidP="00F35296">
                      <w:r>
                        <w:t>PCR test is completed and results provided to the school by the</w:t>
                      </w:r>
                      <w:r w:rsidRPr="00FD50D9">
                        <w:t xml:space="preserve"> parent/data subject. This is recorded </w:t>
                      </w:r>
                      <w:r w:rsidR="005132DD">
                        <w:t xml:space="preserve">in </w:t>
                      </w:r>
                      <w:proofErr w:type="spellStart"/>
                      <w:r w:rsidR="005132DD">
                        <w:t>Bromcom</w:t>
                      </w:r>
                      <w:proofErr w:type="spellEnd"/>
                      <w:r w:rsidR="005132DD">
                        <w:t>.</w:t>
                      </w:r>
                    </w:p>
                  </w:txbxContent>
                </v:textbox>
                <w10:wrap type="square"/>
              </v:shape>
            </w:pict>
          </mc:Fallback>
        </mc:AlternateContent>
      </w:r>
      <w:r w:rsidR="001340FD" w:rsidRPr="00A51243">
        <w:rPr>
          <w:b/>
          <w:noProof/>
          <w:sz w:val="28"/>
          <w:szCs w:val="28"/>
          <w:lang w:eastAsia="en-GB" w:bidi="ar-SA"/>
        </w:rPr>
        <mc:AlternateContent>
          <mc:Choice Requires="wps">
            <w:drawing>
              <wp:anchor distT="45720" distB="45720" distL="114300" distR="114300" simplePos="0" relativeHeight="251658258" behindDoc="0" locked="0" layoutInCell="1" allowOverlap="1" wp14:anchorId="1D468CBD" wp14:editId="50692821">
                <wp:simplePos x="0" y="0"/>
                <wp:positionH relativeFrom="column">
                  <wp:posOffset>5873750</wp:posOffset>
                </wp:positionH>
                <wp:positionV relativeFrom="paragraph">
                  <wp:posOffset>3621405</wp:posOffset>
                </wp:positionV>
                <wp:extent cx="2133600" cy="698500"/>
                <wp:effectExtent l="0" t="0" r="1905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98500"/>
                        </a:xfrm>
                        <a:prstGeom prst="rect">
                          <a:avLst/>
                        </a:prstGeom>
                        <a:solidFill>
                          <a:srgbClr val="FFFFFF"/>
                        </a:solidFill>
                        <a:ln w="9525">
                          <a:solidFill>
                            <a:srgbClr val="000000"/>
                          </a:solidFill>
                          <a:miter lim="800000"/>
                          <a:headEnd/>
                          <a:tailEnd/>
                        </a:ln>
                      </wps:spPr>
                      <wps:txbx>
                        <w:txbxContent>
                          <w:p w14:paraId="32B285C0" w14:textId="7E84B244" w:rsidR="008B3605" w:rsidRPr="001340FD" w:rsidRDefault="008B3605" w:rsidP="001340FD">
                            <w:r w:rsidRPr="001340FD">
                              <w:t xml:space="preserve">DHSC share this information with the NHS, PHE, GP and local government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68CBD" id="_x0000_s1029" type="#_x0000_t202" style="position:absolute;margin-left:462.5pt;margin-top:285.15pt;width:168pt;height:5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5fJQIAAEw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">
                <v:textbox>
                  <w:txbxContent>
                    <w:p w14:paraId="32B285C0" w14:textId="7E84B244" w:rsidR="008B3605" w:rsidRPr="001340FD" w:rsidRDefault="008B3605" w:rsidP="001340FD">
                      <w:r w:rsidRPr="001340FD">
                        <w:t xml:space="preserve">DHSC share this information with the NHS, PHE, GP and local government </w:t>
                      </w:r>
                    </w:p>
                  </w:txbxContent>
                </v:textbox>
                <w10:wrap type="square"/>
              </v:shape>
            </w:pict>
          </mc:Fallback>
        </mc:AlternateContent>
      </w:r>
      <w:r w:rsidR="001340FD">
        <w:rPr>
          <w:b/>
          <w:noProof/>
          <w:sz w:val="28"/>
          <w:szCs w:val="28"/>
          <w:lang w:eastAsia="en-GB" w:bidi="ar-SA"/>
        </w:rPr>
        <mc:AlternateContent>
          <mc:Choice Requires="wps">
            <w:drawing>
              <wp:anchor distT="0" distB="0" distL="114300" distR="114300" simplePos="0" relativeHeight="251658259" behindDoc="0" locked="0" layoutInCell="1" allowOverlap="1" wp14:anchorId="30B7F321" wp14:editId="2E6AFAED">
                <wp:simplePos x="0" y="0"/>
                <wp:positionH relativeFrom="column">
                  <wp:posOffset>6851650</wp:posOffset>
                </wp:positionH>
                <wp:positionV relativeFrom="paragraph">
                  <wp:posOffset>3212465</wp:posOffset>
                </wp:positionV>
                <wp:extent cx="6350" cy="419100"/>
                <wp:effectExtent l="76200" t="0" r="69850" b="57150"/>
                <wp:wrapNone/>
                <wp:docPr id="20" name="Straight Arrow Connector 20"/>
                <wp:cNvGraphicFramePr/>
                <a:graphic xmlns:a="http://schemas.openxmlformats.org/drawingml/2006/main">
                  <a:graphicData uri="http://schemas.microsoft.com/office/word/2010/wordprocessingShape">
                    <wps:wsp>
                      <wps:cNvCnPr/>
                      <wps:spPr>
                        <a:xfrm flipH="1">
                          <a:off x="0" y="0"/>
                          <a:ext cx="63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5E40EC19" id="_x0000_t32" coordsize="21600,21600" o:spt="32" o:oned="t" path="m,l21600,21600e" filled="f">
                <v:path arrowok="t" fillok="f" o:connecttype="none"/>
                <o:lock v:ext="edit" shapetype="t"/>
              </v:shapetype>
              <v:shape id="Straight Arrow Connector 20" o:spid="_x0000_s1026" type="#_x0000_t32" style="position:absolute;margin-left:539.5pt;margin-top:252.95pt;width:.5pt;height:3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" strokecolor="#4579b8 [3044]">
                <v:stroke endarrow="block"/>
              </v:shape>
            </w:pict>
          </mc:Fallback>
        </mc:AlternateContent>
      </w:r>
      <w:r w:rsidR="001340FD" w:rsidRPr="00A51243">
        <w:rPr>
          <w:b/>
          <w:noProof/>
          <w:sz w:val="28"/>
          <w:szCs w:val="28"/>
          <w:lang w:eastAsia="en-GB" w:bidi="ar-SA"/>
        </w:rPr>
        <mc:AlternateContent>
          <mc:Choice Requires="wps">
            <w:drawing>
              <wp:anchor distT="45720" distB="45720" distL="114300" distR="114300" simplePos="0" relativeHeight="251658256" behindDoc="0" locked="0" layoutInCell="1" allowOverlap="1" wp14:anchorId="7C66B3D1" wp14:editId="51E5CBC1">
                <wp:simplePos x="0" y="0"/>
                <wp:positionH relativeFrom="column">
                  <wp:posOffset>5886450</wp:posOffset>
                </wp:positionH>
                <wp:positionV relativeFrom="paragraph">
                  <wp:posOffset>2319655</wp:posOffset>
                </wp:positionV>
                <wp:extent cx="2133600" cy="88265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82650"/>
                        </a:xfrm>
                        <a:prstGeom prst="rect">
                          <a:avLst/>
                        </a:prstGeom>
                        <a:solidFill>
                          <a:srgbClr val="FFFFFF"/>
                        </a:solidFill>
                        <a:ln w="9525">
                          <a:solidFill>
                            <a:srgbClr val="000000"/>
                          </a:solidFill>
                          <a:miter lim="800000"/>
                          <a:headEnd/>
                          <a:tailEnd/>
                        </a:ln>
                      </wps:spPr>
                      <wps:txbx>
                        <w:txbxContent>
                          <w:p w14:paraId="7AF82777" w14:textId="2144B19C" w:rsidR="008B3605" w:rsidRDefault="008B3605" w:rsidP="00900E81">
                            <w:r>
                              <w:t xml:space="preserve">If a pupil has tested positive information is shared with: </w:t>
                            </w:r>
                          </w:p>
                          <w:p w14:paraId="635E6D95" w14:textId="05ECC3F5" w:rsidR="008B3605" w:rsidRPr="001340FD" w:rsidRDefault="008B3605" w:rsidP="00900E81">
                            <w:r w:rsidRPr="001340FD">
                              <w:t xml:space="preserve">DHSC via test and trace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B3D1" id="_x0000_s1030" type="#_x0000_t202" style="position:absolute;margin-left:463.5pt;margin-top:182.65pt;width:168pt;height:69.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rAJgIAAEw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">
                <v:textbox>
                  <w:txbxContent>
                    <w:p w14:paraId="7AF82777" w14:textId="2144B19C" w:rsidR="008B3605" w:rsidRDefault="008B3605" w:rsidP="00900E81">
                      <w:r>
                        <w:t xml:space="preserve">If a pupil has tested positive information is shared with: </w:t>
                      </w:r>
                    </w:p>
                    <w:p w14:paraId="635E6D95" w14:textId="05ECC3F5" w:rsidR="008B3605" w:rsidRPr="001340FD" w:rsidRDefault="008B3605" w:rsidP="00900E81">
                      <w:r w:rsidRPr="001340FD">
                        <w:t xml:space="preserve">DHSC via test and trace system </w:t>
                      </w:r>
                    </w:p>
                  </w:txbxContent>
                </v:textbox>
                <w10:wrap type="square"/>
              </v:shape>
            </w:pict>
          </mc:Fallback>
        </mc:AlternateContent>
      </w:r>
      <w:r w:rsidR="00D53079">
        <w:rPr>
          <w:b/>
          <w:noProof/>
          <w:sz w:val="28"/>
          <w:szCs w:val="28"/>
          <w:lang w:eastAsia="en-GB" w:bidi="ar-SA"/>
        </w:rPr>
        <mc:AlternateContent>
          <mc:Choice Requires="wps">
            <w:drawing>
              <wp:anchor distT="0" distB="0" distL="114300" distR="114300" simplePos="0" relativeHeight="251658257" behindDoc="0" locked="0" layoutInCell="1" allowOverlap="1" wp14:anchorId="2F986DB0" wp14:editId="5B079830">
                <wp:simplePos x="0" y="0"/>
                <wp:positionH relativeFrom="column">
                  <wp:posOffset>3771900</wp:posOffset>
                </wp:positionH>
                <wp:positionV relativeFrom="paragraph">
                  <wp:posOffset>948055</wp:posOffset>
                </wp:positionV>
                <wp:extent cx="6350" cy="419100"/>
                <wp:effectExtent l="76200" t="0" r="69850" b="57150"/>
                <wp:wrapNone/>
                <wp:docPr id="16" name="Straight Arrow Connector 16"/>
                <wp:cNvGraphicFramePr/>
                <a:graphic xmlns:a="http://schemas.openxmlformats.org/drawingml/2006/main">
                  <a:graphicData uri="http://schemas.microsoft.com/office/word/2010/wordprocessingShape">
                    <wps:wsp>
                      <wps:cNvCnPr/>
                      <wps:spPr>
                        <a:xfrm flipH="1">
                          <a:off x="0" y="0"/>
                          <a:ext cx="63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2035154C" id="_x0000_t32" coordsize="21600,21600" o:spt="32" o:oned="t" path="m,l21600,21600e" filled="f">
                <v:path arrowok="t" fillok="f" o:connecttype="none"/>
                <o:lock v:ext="edit" shapetype="t"/>
              </v:shapetype>
              <v:shape id="Straight Arrow Connector 16" o:spid="_x0000_s1026" type="#_x0000_t32" style="position:absolute;margin-left:297pt;margin-top:74.65pt;width:.5pt;height:33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" strokecolor="#4579b8 [3044]">
                <v:stroke endarrow="block"/>
              </v:shape>
            </w:pict>
          </mc:Fallback>
        </mc:AlternateContent>
      </w:r>
      <w:r w:rsidR="00D53079" w:rsidRPr="00A51243">
        <w:rPr>
          <w:b/>
          <w:noProof/>
          <w:sz w:val="28"/>
          <w:szCs w:val="28"/>
          <w:lang w:eastAsia="en-GB" w:bidi="ar-SA"/>
        </w:rPr>
        <mc:AlternateContent>
          <mc:Choice Requires="wps">
            <w:drawing>
              <wp:anchor distT="45720" distB="45720" distL="114300" distR="114300" simplePos="0" relativeHeight="251658250" behindDoc="0" locked="0" layoutInCell="1" allowOverlap="1" wp14:anchorId="0027D6CC" wp14:editId="1C099C3B">
                <wp:simplePos x="0" y="0"/>
                <wp:positionH relativeFrom="column">
                  <wp:posOffset>2781300</wp:posOffset>
                </wp:positionH>
                <wp:positionV relativeFrom="paragraph">
                  <wp:posOffset>160655</wp:posOffset>
                </wp:positionV>
                <wp:extent cx="2133600" cy="793750"/>
                <wp:effectExtent l="0" t="0" r="1905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93750"/>
                        </a:xfrm>
                        <a:prstGeom prst="rect">
                          <a:avLst/>
                        </a:prstGeom>
                        <a:solidFill>
                          <a:srgbClr val="FFFFFF"/>
                        </a:solidFill>
                        <a:ln w="9525">
                          <a:solidFill>
                            <a:srgbClr val="000000"/>
                          </a:solidFill>
                          <a:miter lim="800000"/>
                          <a:headEnd/>
                          <a:tailEnd/>
                        </a:ln>
                      </wps:spPr>
                      <wps:txbx>
                        <w:txbxContent>
                          <w:p w14:paraId="06266797" w14:textId="1271494A" w:rsidR="008B3605" w:rsidRDefault="008B3605" w:rsidP="002E0E1F">
                            <w:r>
                              <w:t xml:space="preserve">Test results are stored in a </w:t>
                            </w:r>
                            <w:r w:rsidRPr="00FD50D9">
                              <w:t>spreadsheet updated by the school and input into the NHS test and trace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D6CC" id="_x0000_s1031" type="#_x0000_t202" style="position:absolute;margin-left:219pt;margin-top:12.65pt;width:168pt;height:6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hYJgIAAEs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">
                <v:textbox>
                  <w:txbxContent>
                    <w:p w14:paraId="06266797" w14:textId="1271494A" w:rsidR="008B3605" w:rsidRDefault="008B3605" w:rsidP="002E0E1F">
                      <w:r>
                        <w:t xml:space="preserve">Test results are stored in a </w:t>
                      </w:r>
                      <w:r w:rsidRPr="00FD50D9">
                        <w:t>spreadsheet updated by the school and input into the NHS test and trace system</w:t>
                      </w:r>
                    </w:p>
                  </w:txbxContent>
                </v:textbox>
                <w10:wrap type="square"/>
              </v:shape>
            </w:pict>
          </mc:Fallback>
        </mc:AlternateContent>
      </w:r>
      <w:r w:rsidR="00900E81">
        <w:rPr>
          <w:b/>
          <w:noProof/>
          <w:sz w:val="28"/>
          <w:szCs w:val="28"/>
          <w:lang w:eastAsia="en-GB" w:bidi="ar-SA"/>
        </w:rPr>
        <mc:AlternateContent>
          <mc:Choice Requires="wps">
            <w:drawing>
              <wp:anchor distT="0" distB="0" distL="114300" distR="114300" simplePos="0" relativeHeight="251658255" behindDoc="0" locked="0" layoutInCell="1" allowOverlap="1" wp14:anchorId="1A2AABA4" wp14:editId="09085FE7">
                <wp:simplePos x="0" y="0"/>
                <wp:positionH relativeFrom="column">
                  <wp:posOffset>4908550</wp:posOffset>
                </wp:positionH>
                <wp:positionV relativeFrom="paragraph">
                  <wp:posOffset>668655</wp:posOffset>
                </wp:positionV>
                <wp:extent cx="990600" cy="2070100"/>
                <wp:effectExtent l="0" t="0" r="76200" b="101600"/>
                <wp:wrapNone/>
                <wp:docPr id="12" name="Elbow Connector 12"/>
                <wp:cNvGraphicFramePr/>
                <a:graphic xmlns:a="http://schemas.openxmlformats.org/drawingml/2006/main">
                  <a:graphicData uri="http://schemas.microsoft.com/office/word/2010/wordprocessingShape">
                    <wps:wsp>
                      <wps:cNvCnPr/>
                      <wps:spPr>
                        <a:xfrm>
                          <a:off x="0" y="0"/>
                          <a:ext cx="990600" cy="20701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0248B62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386.5pt;margin-top:52.65pt;width:78pt;height:16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" strokecolor="#4579b8 [3044]">
                <v:stroke endarrow="block"/>
              </v:shape>
            </w:pict>
          </mc:Fallback>
        </mc:AlternateContent>
      </w:r>
      <w:r w:rsidR="00F35296" w:rsidRPr="00A51243">
        <w:rPr>
          <w:b/>
          <w:noProof/>
          <w:sz w:val="28"/>
          <w:szCs w:val="28"/>
          <w:lang w:eastAsia="en-GB" w:bidi="ar-SA"/>
        </w:rPr>
        <mc:AlternateContent>
          <mc:Choice Requires="wps">
            <w:drawing>
              <wp:anchor distT="45720" distB="45720" distL="114300" distR="114300" simplePos="0" relativeHeight="251658253" behindDoc="0" locked="0" layoutInCell="1" allowOverlap="1" wp14:anchorId="037D20EB" wp14:editId="59835928">
                <wp:simplePos x="0" y="0"/>
                <wp:positionH relativeFrom="column">
                  <wp:posOffset>5708650</wp:posOffset>
                </wp:positionH>
                <wp:positionV relativeFrom="paragraph">
                  <wp:posOffset>103505</wp:posOffset>
                </wp:positionV>
                <wp:extent cx="2133600" cy="6381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8175"/>
                        </a:xfrm>
                        <a:prstGeom prst="rect">
                          <a:avLst/>
                        </a:prstGeom>
                        <a:solidFill>
                          <a:srgbClr val="FFFFFF"/>
                        </a:solidFill>
                        <a:ln w="9525">
                          <a:solidFill>
                            <a:srgbClr val="000000"/>
                          </a:solidFill>
                          <a:miter lim="800000"/>
                          <a:headEnd/>
                          <a:tailEnd/>
                        </a:ln>
                      </wps:spPr>
                      <wps:txbx>
                        <w:txbxContent>
                          <w:p w14:paraId="1D3C8BA9" w14:textId="7D414ED4" w:rsidR="008B3605" w:rsidRDefault="008B3605" w:rsidP="00F35296">
                            <w:r>
                              <w:t xml:space="preserve">Test results are destroyed after 14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D20EB" id="_x0000_s1032" type="#_x0000_t202" style="position:absolute;margin-left:449.5pt;margin-top:8.15pt;width:168pt;height:50.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7qJgIAAEw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">
                <v:textbox>
                  <w:txbxContent>
                    <w:p w14:paraId="1D3C8BA9" w14:textId="7D414ED4" w:rsidR="008B3605" w:rsidRDefault="008B3605" w:rsidP="00F35296">
                      <w:r>
                        <w:t xml:space="preserve">Test results are destroyed after 14 days </w:t>
                      </w:r>
                    </w:p>
                  </w:txbxContent>
                </v:textbox>
                <w10:wrap type="square"/>
              </v:shape>
            </w:pict>
          </mc:Fallback>
        </mc:AlternateContent>
      </w:r>
      <w:r w:rsidR="00F35296">
        <w:rPr>
          <w:b/>
          <w:noProof/>
          <w:sz w:val="28"/>
          <w:szCs w:val="28"/>
          <w:lang w:eastAsia="en-GB" w:bidi="ar-SA"/>
        </w:rPr>
        <mc:AlternateContent>
          <mc:Choice Requires="wps">
            <w:drawing>
              <wp:anchor distT="0" distB="0" distL="114300" distR="114300" simplePos="0" relativeHeight="251658252" behindDoc="0" locked="0" layoutInCell="1" allowOverlap="1" wp14:anchorId="59B28E5A" wp14:editId="78443520">
                <wp:simplePos x="0" y="0"/>
                <wp:positionH relativeFrom="column">
                  <wp:posOffset>4902200</wp:posOffset>
                </wp:positionH>
                <wp:positionV relativeFrom="paragraph">
                  <wp:posOffset>424815</wp:posOffset>
                </wp:positionV>
                <wp:extent cx="8001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625A0E31" id="Straight Arrow Connector 13" o:spid="_x0000_s1026" type="#_x0000_t32" style="position:absolute;margin-left:386pt;margin-top:33.45pt;width:63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" strokecolor="#4579b8 [3044]">
                <v:stroke endarrow="block"/>
              </v:shape>
            </w:pict>
          </mc:Fallback>
        </mc:AlternateContent>
      </w:r>
      <w:r w:rsidR="00F35296" w:rsidRPr="00A51243">
        <w:rPr>
          <w:b/>
          <w:noProof/>
          <w:sz w:val="28"/>
          <w:szCs w:val="28"/>
          <w:lang w:eastAsia="en-GB" w:bidi="ar-SA"/>
        </w:rPr>
        <mc:AlternateContent>
          <mc:Choice Requires="wps">
            <w:drawing>
              <wp:anchor distT="45720" distB="45720" distL="114300" distR="114300" simplePos="0" relativeHeight="251658251" behindDoc="0" locked="0" layoutInCell="1" allowOverlap="1" wp14:anchorId="2E50F075" wp14:editId="2CF8113D">
                <wp:simplePos x="0" y="0"/>
                <wp:positionH relativeFrom="column">
                  <wp:posOffset>2813050</wp:posOffset>
                </wp:positionH>
                <wp:positionV relativeFrom="paragraph">
                  <wp:posOffset>1359535</wp:posOffset>
                </wp:positionV>
                <wp:extent cx="2133600" cy="6381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8175"/>
                        </a:xfrm>
                        <a:prstGeom prst="rect">
                          <a:avLst/>
                        </a:prstGeom>
                        <a:solidFill>
                          <a:srgbClr val="FFFFFF"/>
                        </a:solidFill>
                        <a:ln w="9525">
                          <a:solidFill>
                            <a:srgbClr val="000000"/>
                          </a:solidFill>
                          <a:miter lim="800000"/>
                          <a:headEnd/>
                          <a:tailEnd/>
                        </a:ln>
                      </wps:spPr>
                      <wps:txbx>
                        <w:txbxContent>
                          <w:p w14:paraId="59E007FF" w14:textId="3A4C195A" w:rsidR="008B3605" w:rsidRDefault="008B3605" w:rsidP="00F35296">
                            <w:r>
                              <w:t xml:space="preserve">If the pupil tested positive results are shared with parent/guardian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0F075" id="_x0000_s1033" type="#_x0000_t202" style="position:absolute;margin-left:221.5pt;margin-top:107.05pt;width:168pt;height:50.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8yJQIAAEs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">
                <v:textbox>
                  <w:txbxContent>
                    <w:p w14:paraId="59E007FF" w14:textId="3A4C195A" w:rsidR="008B3605" w:rsidRDefault="008B3605" w:rsidP="00F35296">
                      <w:r>
                        <w:t xml:space="preserve">If the pupil tested positive results are shared with parent/guardian </w:t>
                      </w:r>
                    </w:p>
                  </w:txbxContent>
                </v:textbox>
                <w10:wrap type="square"/>
              </v:shape>
            </w:pict>
          </mc:Fallback>
        </mc:AlternateContent>
      </w:r>
      <w:r w:rsidR="00A51243">
        <w:rPr>
          <w:b/>
          <w:noProof/>
          <w:sz w:val="28"/>
          <w:szCs w:val="28"/>
          <w:lang w:eastAsia="en-GB" w:bidi="ar-SA"/>
        </w:rPr>
        <mc:AlternateContent>
          <mc:Choice Requires="wps">
            <w:drawing>
              <wp:anchor distT="0" distB="0" distL="114300" distR="114300" simplePos="0" relativeHeight="251658248" behindDoc="0" locked="0" layoutInCell="1" allowOverlap="1" wp14:anchorId="01E40363" wp14:editId="2362AE74">
                <wp:simplePos x="0" y="0"/>
                <wp:positionH relativeFrom="column">
                  <wp:posOffset>1981200</wp:posOffset>
                </wp:positionH>
                <wp:positionV relativeFrom="paragraph">
                  <wp:posOffset>461645</wp:posOffset>
                </wp:positionV>
                <wp:extent cx="800100" cy="0"/>
                <wp:effectExtent l="0" t="76200" r="19050" b="95250"/>
                <wp:wrapNone/>
                <wp:docPr id="2" name="Straight Arrow Connector 2"/>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17E6EF8C" id="_x0000_t32" coordsize="21600,21600" o:spt="32" o:oned="t" path="m,l21600,21600e" filled="f">
                <v:path arrowok="t" fillok="f" o:connecttype="none"/>
                <o:lock v:ext="edit" shapetype="t"/>
              </v:shapetype>
              <v:shape id="Straight Arrow Connector 2" o:spid="_x0000_s1026" type="#_x0000_t32" style="position:absolute;margin-left:156pt;margin-top:36.35pt;width:63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" strokecolor="#4579b8 [3044]">
                <v:stroke endarrow="block"/>
              </v:shape>
            </w:pict>
          </mc:Fallback>
        </mc:AlternateContent>
      </w:r>
      <w:r w:rsidR="00A51243" w:rsidRPr="00A51243">
        <w:rPr>
          <w:b/>
          <w:noProof/>
          <w:sz w:val="28"/>
          <w:szCs w:val="28"/>
          <w:lang w:eastAsia="en-GB" w:bidi="ar-SA"/>
        </w:rPr>
        <mc:AlternateContent>
          <mc:Choice Requires="wps">
            <w:drawing>
              <wp:anchor distT="45720" distB="45720" distL="114300" distR="114300" simplePos="0" relativeHeight="251658247" behindDoc="0" locked="0" layoutInCell="1" allowOverlap="1" wp14:anchorId="1BCB688B" wp14:editId="65766327">
                <wp:simplePos x="0" y="0"/>
                <wp:positionH relativeFrom="column">
                  <wp:posOffset>-152400</wp:posOffset>
                </wp:positionH>
                <wp:positionV relativeFrom="paragraph">
                  <wp:posOffset>184785</wp:posOffset>
                </wp:positionV>
                <wp:extent cx="2133600" cy="638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8175"/>
                        </a:xfrm>
                        <a:prstGeom prst="rect">
                          <a:avLst/>
                        </a:prstGeom>
                        <a:solidFill>
                          <a:srgbClr val="FFFFFF"/>
                        </a:solidFill>
                        <a:ln w="9525">
                          <a:solidFill>
                            <a:srgbClr val="000000"/>
                          </a:solidFill>
                          <a:miter lim="800000"/>
                          <a:headEnd/>
                          <a:tailEnd/>
                        </a:ln>
                      </wps:spPr>
                      <wps:txbx>
                        <w:txbxContent>
                          <w:p w14:paraId="7C1447F4" w14:textId="35CCBDDD" w:rsidR="008B3605" w:rsidRDefault="008B3605">
                            <w:r>
                              <w:t xml:space="preserve">The data subject completes a test and details are recorded.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B688B" id="_x0000_s1034" type="#_x0000_t202" style="position:absolute;margin-left:-12pt;margin-top:14.55pt;width:168pt;height:50.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OJwIAAE0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">
                <v:textbox>
                  <w:txbxContent>
                    <w:p w14:paraId="7C1447F4" w14:textId="35CCBDDD" w:rsidR="008B3605" w:rsidRDefault="008B3605">
                      <w:r>
                        <w:t xml:space="preserve">The data subject completes a test and details are recorded. </w:t>
                      </w:r>
                    </w:p>
                  </w:txbxContent>
                </v:textbox>
                <w10:wrap type="square"/>
              </v:shape>
            </w:pict>
          </mc:Fallback>
        </mc:AlternateContent>
      </w:r>
    </w:p>
    <w:p w14:paraId="158E505E" w14:textId="1754E883" w:rsidR="005055BE" w:rsidRPr="00CA6863" w:rsidRDefault="00784364" w:rsidP="005055BE">
      <w:pPr>
        <w:pStyle w:val="Heading7"/>
        <w:ind w:left="0" w:firstLine="0"/>
      </w:pPr>
      <w:r>
        <w:t>Part T</w:t>
      </w:r>
      <w:r w:rsidR="005055BE">
        <w:t xml:space="preserve">wo </w:t>
      </w:r>
      <w:r w:rsidR="0077740D">
        <w:t>– Priva</w:t>
      </w:r>
      <w:r w:rsidR="005055BE" w:rsidRPr="00CA6863">
        <w:t>cy Risks questio</w:t>
      </w:r>
      <w:r w:rsidR="0077740D">
        <w:t>nn</w:t>
      </w:r>
      <w:r w:rsidR="005055BE" w:rsidRPr="00CA6863">
        <w:t xml:space="preserve">aire </w:t>
      </w:r>
    </w:p>
    <w:p w14:paraId="0FADD355" w14:textId="77777777" w:rsidR="005055BE" w:rsidRPr="00BB09F1" w:rsidRDefault="005055BE" w:rsidP="005055BE">
      <w:pPr>
        <w:numPr>
          <w:ilvl w:val="0"/>
          <w:numId w:val="10"/>
        </w:numPr>
        <w:rPr>
          <w:i/>
          <w:color w:val="FF0000"/>
        </w:rPr>
      </w:pPr>
      <w:r w:rsidRPr="00BB09F1">
        <w:rPr>
          <w:i/>
          <w:color w:val="FF0000"/>
        </w:rPr>
        <w:t>This should be filled out during consultation between the Project Officer(s) and Data Protection Officer.</w:t>
      </w:r>
    </w:p>
    <w:p w14:paraId="1A912BAA" w14:textId="77777777" w:rsidR="005055BE" w:rsidRPr="00BB09F1" w:rsidRDefault="005055BE" w:rsidP="005055BE">
      <w:pPr>
        <w:rPr>
          <w:i/>
          <w:color w:val="FF0000"/>
        </w:rPr>
      </w:pPr>
    </w:p>
    <w:p w14:paraId="4E44CCAF" w14:textId="77777777" w:rsidR="005055BE" w:rsidRPr="00BB09F1" w:rsidRDefault="005055BE" w:rsidP="005055BE">
      <w:pPr>
        <w:numPr>
          <w:ilvl w:val="0"/>
          <w:numId w:val="10"/>
        </w:numPr>
        <w:rPr>
          <w:i/>
          <w:color w:val="FF0000"/>
        </w:rPr>
      </w:pPr>
      <w:r w:rsidRPr="00BB09F1">
        <w:rPr>
          <w:i/>
          <w:color w:val="FF0000"/>
        </w:rPr>
        <w:t xml:space="preserve">Risks should be associated with the Principles of the General Data Protection Regulation (GDPR). </w:t>
      </w:r>
    </w:p>
    <w:p w14:paraId="406D2AB1" w14:textId="77777777" w:rsidR="005055BE" w:rsidRPr="00BB09F1" w:rsidRDefault="005055BE" w:rsidP="005055BE">
      <w:pPr>
        <w:rPr>
          <w:i/>
          <w:color w:val="FF0000"/>
        </w:rPr>
      </w:pPr>
    </w:p>
    <w:p w14:paraId="370BAF54" w14:textId="77777777" w:rsidR="005055BE" w:rsidRPr="00BB09F1" w:rsidRDefault="005055BE" w:rsidP="005055BE">
      <w:pPr>
        <w:numPr>
          <w:ilvl w:val="0"/>
          <w:numId w:val="10"/>
        </w:numPr>
        <w:rPr>
          <w:i/>
          <w:color w:val="FF0000"/>
        </w:rPr>
      </w:pPr>
      <w:r w:rsidRPr="00BB09F1">
        <w:rPr>
          <w:i/>
          <w:color w:val="FF0000"/>
        </w:rPr>
        <w:t>You only need to consider risks arising from any new procedures and/or solutions.</w:t>
      </w:r>
    </w:p>
    <w:p w14:paraId="5651F9FD" w14:textId="77777777" w:rsidR="005055BE" w:rsidRPr="009D5F46" w:rsidRDefault="005055BE" w:rsidP="005055BE">
      <w:pPr>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3"/>
        <w:gridCol w:w="626"/>
        <w:gridCol w:w="106"/>
        <w:gridCol w:w="2835"/>
        <w:gridCol w:w="345"/>
        <w:gridCol w:w="108"/>
        <w:gridCol w:w="565"/>
        <w:gridCol w:w="3240"/>
        <w:gridCol w:w="1190"/>
      </w:tblGrid>
      <w:tr w:rsidR="005055BE" w:rsidRPr="009D5F46" w14:paraId="0AAB38F3" w14:textId="77777777" w:rsidTr="004E7E9D">
        <w:trPr>
          <w:trHeight w:val="562"/>
        </w:trPr>
        <w:tc>
          <w:tcPr>
            <w:tcW w:w="4933" w:type="dxa"/>
            <w:shd w:val="clear" w:color="auto" w:fill="FFFFFF"/>
            <w:vAlign w:val="center"/>
          </w:tcPr>
          <w:p w14:paraId="21F03BE6" w14:textId="77777777" w:rsidR="005055BE" w:rsidRPr="00CC3416" w:rsidRDefault="005055BE" w:rsidP="003E2F56">
            <w:pPr>
              <w:rPr>
                <w:b/>
                <w:sz w:val="28"/>
                <w:szCs w:val="28"/>
              </w:rPr>
            </w:pPr>
            <w:r w:rsidRPr="00CC3416">
              <w:rPr>
                <w:b/>
                <w:sz w:val="28"/>
                <w:szCs w:val="28"/>
              </w:rPr>
              <w:t>Privacy Issue</w:t>
            </w:r>
          </w:p>
        </w:tc>
        <w:tc>
          <w:tcPr>
            <w:tcW w:w="7825" w:type="dxa"/>
            <w:gridSpan w:val="7"/>
            <w:shd w:val="clear" w:color="auto" w:fill="FFFFFF"/>
            <w:vAlign w:val="center"/>
          </w:tcPr>
          <w:p w14:paraId="1836A9FE" w14:textId="77777777" w:rsidR="005055BE" w:rsidRPr="00CC3416" w:rsidRDefault="005055BE" w:rsidP="003E2F56">
            <w:pPr>
              <w:rPr>
                <w:b/>
                <w:sz w:val="28"/>
                <w:szCs w:val="28"/>
              </w:rPr>
            </w:pPr>
            <w:r w:rsidRPr="00CC3416">
              <w:rPr>
                <w:b/>
                <w:sz w:val="28"/>
                <w:szCs w:val="28"/>
              </w:rPr>
              <w:t>Comments</w:t>
            </w:r>
          </w:p>
        </w:tc>
        <w:tc>
          <w:tcPr>
            <w:tcW w:w="1190" w:type="dxa"/>
            <w:shd w:val="clear" w:color="auto" w:fill="FFFFFF"/>
          </w:tcPr>
          <w:p w14:paraId="04243B09" w14:textId="1B2721E9" w:rsidR="005055BE" w:rsidRPr="00CC3416" w:rsidRDefault="006D4059" w:rsidP="003E2F56">
            <w:pPr>
              <w:rPr>
                <w:b/>
                <w:szCs w:val="28"/>
              </w:rPr>
            </w:pPr>
            <w:r>
              <w:rPr>
                <w:b/>
                <w:szCs w:val="28"/>
              </w:rPr>
              <w:t xml:space="preserve">Is there a risk? </w:t>
            </w:r>
          </w:p>
          <w:p w14:paraId="7CF97FDD" w14:textId="77777777" w:rsidR="005055BE" w:rsidRPr="00CC3416" w:rsidRDefault="00407C0B" w:rsidP="003E2F56">
            <w:pPr>
              <w:rPr>
                <w:b/>
                <w:szCs w:val="28"/>
              </w:rPr>
            </w:pPr>
            <w:r>
              <w:rPr>
                <w:b/>
                <w:sz w:val="18"/>
                <w:szCs w:val="28"/>
              </w:rPr>
              <w:t>Address in Part Three</w:t>
            </w:r>
          </w:p>
        </w:tc>
      </w:tr>
      <w:tr w:rsidR="005055BE" w:rsidRPr="009D5F46" w14:paraId="2300DDD2" w14:textId="77777777" w:rsidTr="003B1818">
        <w:trPr>
          <w:trHeight w:val="562"/>
        </w:trPr>
        <w:tc>
          <w:tcPr>
            <w:tcW w:w="13948" w:type="dxa"/>
            <w:gridSpan w:val="9"/>
            <w:shd w:val="clear" w:color="auto" w:fill="D9D9D9"/>
            <w:vAlign w:val="center"/>
          </w:tcPr>
          <w:p w14:paraId="65B478E6" w14:textId="77777777" w:rsidR="005055BE" w:rsidRPr="00057C96" w:rsidRDefault="005055BE" w:rsidP="00057C96">
            <w:pPr>
              <w:pStyle w:val="ListParagraph"/>
              <w:numPr>
                <w:ilvl w:val="0"/>
                <w:numId w:val="22"/>
              </w:numPr>
              <w:rPr>
                <w:b/>
                <w:i/>
                <w:sz w:val="28"/>
                <w:szCs w:val="28"/>
              </w:rPr>
            </w:pPr>
            <w:r w:rsidRPr="00057C96">
              <w:rPr>
                <w:b/>
                <w:i/>
                <w:sz w:val="28"/>
                <w:szCs w:val="28"/>
              </w:rPr>
              <w:t>General</w:t>
            </w:r>
          </w:p>
          <w:p w14:paraId="578EF95A" w14:textId="77777777" w:rsidR="005055BE" w:rsidRPr="00CA6863" w:rsidRDefault="005055BE" w:rsidP="003E2F56">
            <w:pPr>
              <w:rPr>
                <w:b/>
                <w:i/>
                <w:sz w:val="28"/>
                <w:szCs w:val="28"/>
              </w:rPr>
            </w:pPr>
          </w:p>
        </w:tc>
      </w:tr>
      <w:tr w:rsidR="004E7E9D" w:rsidRPr="009D5F46" w14:paraId="6A6D2DE6" w14:textId="77777777" w:rsidTr="0030363C">
        <w:trPr>
          <w:trHeight w:val="562"/>
        </w:trPr>
        <w:tc>
          <w:tcPr>
            <w:tcW w:w="4933" w:type="dxa"/>
            <w:shd w:val="clear" w:color="auto" w:fill="FFFFFF"/>
          </w:tcPr>
          <w:p w14:paraId="734A78E2" w14:textId="77777777" w:rsidR="004E7E9D" w:rsidRPr="00351DA9" w:rsidRDefault="004E7E9D" w:rsidP="00D1658A">
            <w:pPr>
              <w:rPr>
                <w:sz w:val="28"/>
                <w:szCs w:val="28"/>
                <w:highlight w:val="yellow"/>
              </w:rPr>
            </w:pPr>
            <w:r w:rsidRPr="00D1658A">
              <w:rPr>
                <w:sz w:val="28"/>
                <w:szCs w:val="28"/>
              </w:rPr>
              <w:t xml:space="preserve">Have you identified the Information Asset Owner? </w:t>
            </w:r>
          </w:p>
        </w:tc>
        <w:tc>
          <w:tcPr>
            <w:tcW w:w="3567" w:type="dxa"/>
            <w:gridSpan w:val="3"/>
            <w:tcBorders>
              <w:right w:val="nil"/>
            </w:tcBorders>
            <w:shd w:val="clear" w:color="auto" w:fill="FFFFFF"/>
          </w:tcPr>
          <w:p w14:paraId="0B0C6DC4" w14:textId="635B71E9" w:rsidR="004E7E9D" w:rsidRPr="005132DD" w:rsidRDefault="00783349" w:rsidP="00F369A2">
            <w:pPr>
              <w:rPr>
                <w:sz w:val="20"/>
                <w:szCs w:val="20"/>
              </w:rPr>
            </w:pPr>
            <w:r w:rsidRPr="005132DD">
              <w:rPr>
                <w:i/>
                <w:sz w:val="20"/>
                <w:szCs w:val="20"/>
              </w:rPr>
              <w:t>C Robertson Headteacher</w:t>
            </w:r>
          </w:p>
        </w:tc>
        <w:tc>
          <w:tcPr>
            <w:tcW w:w="4258" w:type="dxa"/>
            <w:gridSpan w:val="4"/>
            <w:tcBorders>
              <w:left w:val="nil"/>
              <w:bottom w:val="single" w:sz="4" w:space="0" w:color="000000"/>
              <w:right w:val="single" w:sz="4" w:space="0" w:color="000000"/>
            </w:tcBorders>
            <w:shd w:val="clear" w:color="auto" w:fill="FFFFFF"/>
          </w:tcPr>
          <w:p w14:paraId="76DBAED3" w14:textId="77777777" w:rsidR="004E7E9D" w:rsidRPr="00F22029" w:rsidRDefault="004E7E9D" w:rsidP="00F369A2">
            <w:pPr>
              <w:rPr>
                <w:szCs w:val="20"/>
              </w:rPr>
            </w:pPr>
          </w:p>
        </w:tc>
        <w:sdt>
          <w:sdtPr>
            <w:id w:val="-956792030"/>
            <w14:checkbox>
              <w14:checked w14:val="0"/>
              <w14:checkedState w14:val="2612" w14:font="MS Gothic"/>
              <w14:uncheckedState w14:val="2610" w14:font="MS Gothic"/>
            </w14:checkbox>
          </w:sdtPr>
          <w:sdtContent>
            <w:tc>
              <w:tcPr>
                <w:tcW w:w="1190" w:type="dxa"/>
                <w:tcBorders>
                  <w:left w:val="single" w:sz="4" w:space="0" w:color="000000"/>
                </w:tcBorders>
                <w:shd w:val="clear" w:color="auto" w:fill="FFFFFF"/>
              </w:tcPr>
              <w:p w14:paraId="64CEBE73" w14:textId="7B648AAA" w:rsidR="004E7E9D" w:rsidRPr="00351DA9" w:rsidRDefault="00A226D6" w:rsidP="003E2F56">
                <w:pPr>
                  <w:jc w:val="center"/>
                  <w:rPr>
                    <w:b/>
                    <w:sz w:val="32"/>
                    <w:highlight w:val="yellow"/>
                  </w:rPr>
                </w:pPr>
                <w:r>
                  <w:rPr>
                    <w:rFonts w:ascii="MS Gothic" w:eastAsia="MS Gothic" w:hAnsi="MS Gothic" w:hint="eastAsia"/>
                  </w:rPr>
                  <w:t>☐</w:t>
                </w:r>
              </w:p>
            </w:tc>
          </w:sdtContent>
        </w:sdt>
      </w:tr>
      <w:tr w:rsidR="004E7E9D" w:rsidRPr="009D5F46" w14:paraId="57C8BD57" w14:textId="77777777" w:rsidTr="0030363C">
        <w:trPr>
          <w:trHeight w:val="562"/>
        </w:trPr>
        <w:tc>
          <w:tcPr>
            <w:tcW w:w="4933" w:type="dxa"/>
            <w:shd w:val="clear" w:color="auto" w:fill="FFFFFF"/>
          </w:tcPr>
          <w:p w14:paraId="7986AE83" w14:textId="77777777" w:rsidR="004E7E9D" w:rsidRPr="00CA6863" w:rsidRDefault="004E7E9D" w:rsidP="003E2F56">
            <w:pPr>
              <w:rPr>
                <w:sz w:val="28"/>
                <w:szCs w:val="28"/>
              </w:rPr>
            </w:pPr>
            <w:r w:rsidRPr="00CA6863">
              <w:rPr>
                <w:sz w:val="28"/>
                <w:szCs w:val="28"/>
              </w:rPr>
              <w:t>How many individuals will be affected by this project?</w:t>
            </w:r>
          </w:p>
        </w:tc>
        <w:tc>
          <w:tcPr>
            <w:tcW w:w="3567" w:type="dxa"/>
            <w:gridSpan w:val="3"/>
            <w:tcBorders>
              <w:right w:val="nil"/>
            </w:tcBorders>
            <w:shd w:val="clear" w:color="auto" w:fill="FFFFFF"/>
          </w:tcPr>
          <w:p w14:paraId="3EE1CF40" w14:textId="699D0E11" w:rsidR="004E7E9D" w:rsidRPr="005132DD" w:rsidRDefault="00DE1010" w:rsidP="008B3605">
            <w:pPr>
              <w:rPr>
                <w:i/>
                <w:sz w:val="20"/>
                <w:szCs w:val="20"/>
              </w:rPr>
            </w:pPr>
            <w:r w:rsidRPr="005132DD">
              <w:rPr>
                <w:i/>
                <w:sz w:val="20"/>
                <w:szCs w:val="20"/>
              </w:rPr>
              <w:t>18</w:t>
            </w:r>
            <w:r w:rsidR="0056273B" w:rsidRPr="005132DD">
              <w:rPr>
                <w:i/>
                <w:sz w:val="20"/>
                <w:szCs w:val="20"/>
              </w:rPr>
              <w:t xml:space="preserve"> </w:t>
            </w:r>
          </w:p>
        </w:tc>
        <w:tc>
          <w:tcPr>
            <w:tcW w:w="4258" w:type="dxa"/>
            <w:gridSpan w:val="4"/>
            <w:tcBorders>
              <w:left w:val="nil"/>
            </w:tcBorders>
            <w:shd w:val="clear" w:color="auto" w:fill="FFFFFF"/>
          </w:tcPr>
          <w:p w14:paraId="77D8A73C" w14:textId="77777777" w:rsidR="004E7E9D" w:rsidRPr="00F22029" w:rsidRDefault="004E7E9D" w:rsidP="003E2F56">
            <w:pPr>
              <w:rPr>
                <w:szCs w:val="24"/>
              </w:rPr>
            </w:pPr>
          </w:p>
        </w:tc>
        <w:sdt>
          <w:sdtPr>
            <w:id w:val="-1935654361"/>
            <w14:checkbox>
              <w14:checked w14:val="0"/>
              <w14:checkedState w14:val="2612" w14:font="MS Gothic"/>
              <w14:uncheckedState w14:val="2610" w14:font="MS Gothic"/>
            </w14:checkbox>
          </w:sdtPr>
          <w:sdtContent>
            <w:tc>
              <w:tcPr>
                <w:tcW w:w="1190" w:type="dxa"/>
                <w:shd w:val="clear" w:color="auto" w:fill="FFFFFF"/>
              </w:tcPr>
              <w:p w14:paraId="4D949298" w14:textId="0A77053D" w:rsidR="004E7E9D" w:rsidRPr="00447E4D" w:rsidRDefault="00A77C22" w:rsidP="003E2F56">
                <w:pPr>
                  <w:jc w:val="center"/>
                  <w:rPr>
                    <w:b/>
                    <w:sz w:val="32"/>
                  </w:rPr>
                </w:pPr>
                <w:r>
                  <w:rPr>
                    <w:rFonts w:ascii="MS Gothic" w:eastAsia="MS Gothic" w:hAnsi="MS Gothic" w:hint="eastAsia"/>
                  </w:rPr>
                  <w:t>☐</w:t>
                </w:r>
              </w:p>
            </w:tc>
          </w:sdtContent>
        </w:sdt>
      </w:tr>
      <w:tr w:rsidR="0030363C" w:rsidRPr="009D5F46" w14:paraId="6BFA1265" w14:textId="77777777" w:rsidTr="0030363C">
        <w:trPr>
          <w:trHeight w:val="562"/>
        </w:trPr>
        <w:tc>
          <w:tcPr>
            <w:tcW w:w="4933" w:type="dxa"/>
            <w:shd w:val="clear" w:color="auto" w:fill="FFFFFF"/>
          </w:tcPr>
          <w:p w14:paraId="4B149091" w14:textId="77777777" w:rsidR="00DA038D" w:rsidRDefault="0030363C" w:rsidP="003E2F56">
            <w:pPr>
              <w:rPr>
                <w:sz w:val="28"/>
                <w:szCs w:val="28"/>
              </w:rPr>
            </w:pPr>
            <w:r>
              <w:rPr>
                <w:sz w:val="28"/>
                <w:szCs w:val="28"/>
              </w:rPr>
              <w:t xml:space="preserve">Who are the Data Subjects? </w:t>
            </w:r>
          </w:p>
          <w:p w14:paraId="6EFADBF8" w14:textId="77777777" w:rsidR="0030363C" w:rsidRPr="00CA6863" w:rsidRDefault="0030363C" w:rsidP="003E2F56">
            <w:pPr>
              <w:rPr>
                <w:sz w:val="28"/>
                <w:szCs w:val="28"/>
              </w:rPr>
            </w:pPr>
          </w:p>
        </w:tc>
        <w:tc>
          <w:tcPr>
            <w:tcW w:w="3567" w:type="dxa"/>
            <w:gridSpan w:val="3"/>
            <w:tcBorders>
              <w:right w:val="nil"/>
            </w:tcBorders>
            <w:shd w:val="clear" w:color="auto" w:fill="FFFFFF"/>
          </w:tcPr>
          <w:p w14:paraId="28D5BC5F" w14:textId="62097692" w:rsidR="0030363C" w:rsidRPr="005132DD" w:rsidRDefault="008B3605" w:rsidP="008B3605">
            <w:pPr>
              <w:rPr>
                <w:szCs w:val="24"/>
              </w:rPr>
            </w:pPr>
            <w:r w:rsidRPr="005132DD">
              <w:rPr>
                <w:szCs w:val="24"/>
              </w:rPr>
              <w:t>Staff</w:t>
            </w:r>
            <w:r w:rsidR="00DE1010" w:rsidRPr="005132DD">
              <w:rPr>
                <w:szCs w:val="24"/>
              </w:rPr>
              <w:t xml:space="preserve"> and Pupils</w:t>
            </w:r>
          </w:p>
        </w:tc>
        <w:tc>
          <w:tcPr>
            <w:tcW w:w="4258" w:type="dxa"/>
            <w:gridSpan w:val="4"/>
            <w:tcBorders>
              <w:left w:val="nil"/>
            </w:tcBorders>
            <w:shd w:val="clear" w:color="auto" w:fill="FFFFFF"/>
          </w:tcPr>
          <w:p w14:paraId="2AA844FB" w14:textId="77777777" w:rsidR="0030363C" w:rsidRPr="00F22029" w:rsidRDefault="0030363C" w:rsidP="003E2F56">
            <w:pPr>
              <w:rPr>
                <w:szCs w:val="24"/>
              </w:rPr>
            </w:pPr>
          </w:p>
        </w:tc>
        <w:sdt>
          <w:sdtPr>
            <w:id w:val="7341314"/>
            <w14:checkbox>
              <w14:checked w14:val="0"/>
              <w14:checkedState w14:val="2612" w14:font="MS Gothic"/>
              <w14:uncheckedState w14:val="2610" w14:font="MS Gothic"/>
            </w14:checkbox>
          </w:sdtPr>
          <w:sdtContent>
            <w:tc>
              <w:tcPr>
                <w:tcW w:w="1190" w:type="dxa"/>
                <w:shd w:val="clear" w:color="auto" w:fill="FFFFFF"/>
              </w:tcPr>
              <w:p w14:paraId="146B1B11" w14:textId="3CB81FE5" w:rsidR="0030363C" w:rsidRPr="00447E4D" w:rsidRDefault="00A77C22" w:rsidP="003E2F56">
                <w:pPr>
                  <w:jc w:val="center"/>
                  <w:rPr>
                    <w:b/>
                    <w:sz w:val="32"/>
                  </w:rPr>
                </w:pPr>
                <w:r>
                  <w:rPr>
                    <w:rFonts w:ascii="MS Gothic" w:eastAsia="MS Gothic" w:hAnsi="MS Gothic" w:hint="eastAsia"/>
                  </w:rPr>
                  <w:t>☐</w:t>
                </w:r>
              </w:p>
            </w:tc>
          </w:sdtContent>
        </w:sdt>
      </w:tr>
      <w:tr w:rsidR="002969BE" w:rsidRPr="009D5F46" w14:paraId="656284B1" w14:textId="77777777" w:rsidTr="004E7E9D">
        <w:trPr>
          <w:trHeight w:val="36"/>
        </w:trPr>
        <w:tc>
          <w:tcPr>
            <w:tcW w:w="4933" w:type="dxa"/>
            <w:vMerge w:val="restart"/>
            <w:shd w:val="clear" w:color="auto" w:fill="FFFFFF"/>
          </w:tcPr>
          <w:p w14:paraId="73A0A7DF" w14:textId="77777777" w:rsidR="002969BE" w:rsidRPr="00CA6863" w:rsidRDefault="002969BE" w:rsidP="00B92233">
            <w:pPr>
              <w:rPr>
                <w:sz w:val="28"/>
                <w:szCs w:val="28"/>
              </w:rPr>
            </w:pPr>
            <w:r>
              <w:rPr>
                <w:sz w:val="28"/>
                <w:szCs w:val="28"/>
              </w:rPr>
              <w:t>Please select any information that will be processed:</w:t>
            </w:r>
          </w:p>
        </w:tc>
        <w:tc>
          <w:tcPr>
            <w:tcW w:w="4020" w:type="dxa"/>
            <w:gridSpan w:val="5"/>
            <w:shd w:val="clear" w:color="auto" w:fill="FFFFFF"/>
          </w:tcPr>
          <w:p w14:paraId="75550786" w14:textId="77777777" w:rsidR="002969BE" w:rsidRPr="002969BE" w:rsidRDefault="00E34BBA" w:rsidP="00B92233">
            <w:pPr>
              <w:rPr>
                <w:b/>
              </w:rPr>
            </w:pPr>
            <w:r>
              <w:rPr>
                <w:b/>
              </w:rPr>
              <w:t>Personal Identifiers/information</w:t>
            </w:r>
          </w:p>
        </w:tc>
        <w:tc>
          <w:tcPr>
            <w:tcW w:w="3805" w:type="dxa"/>
            <w:gridSpan w:val="2"/>
            <w:shd w:val="clear" w:color="auto" w:fill="FFFFFF"/>
          </w:tcPr>
          <w:p w14:paraId="5A0EA713" w14:textId="77777777" w:rsidR="002969BE" w:rsidRPr="002969BE" w:rsidRDefault="002969BE" w:rsidP="00B92233">
            <w:pPr>
              <w:rPr>
                <w:b/>
              </w:rPr>
            </w:pPr>
            <w:r w:rsidRPr="002969BE">
              <w:rPr>
                <w:b/>
              </w:rPr>
              <w:t xml:space="preserve">Special Category </w:t>
            </w:r>
          </w:p>
        </w:tc>
        <w:sdt>
          <w:sdtPr>
            <w:id w:val="218095183"/>
            <w14:checkbox>
              <w14:checked w14:val="0"/>
              <w14:checkedState w14:val="2612" w14:font="MS Gothic"/>
              <w14:uncheckedState w14:val="2610" w14:font="MS Gothic"/>
            </w14:checkbox>
          </w:sdtPr>
          <w:sdtContent>
            <w:tc>
              <w:tcPr>
                <w:tcW w:w="1190" w:type="dxa"/>
                <w:vMerge w:val="restart"/>
                <w:shd w:val="clear" w:color="auto" w:fill="FFFFFF"/>
              </w:tcPr>
              <w:p w14:paraId="7F2C666E" w14:textId="6D3DFF44" w:rsidR="002969BE" w:rsidRPr="00015390" w:rsidRDefault="00A77C22" w:rsidP="00B92233">
                <w:pPr>
                  <w:jc w:val="center"/>
                  <w:rPr>
                    <w:b/>
                    <w:sz w:val="32"/>
                  </w:rPr>
                </w:pPr>
                <w:r>
                  <w:rPr>
                    <w:rFonts w:ascii="MS Gothic" w:eastAsia="MS Gothic" w:hAnsi="MS Gothic" w:hint="eastAsia"/>
                  </w:rPr>
                  <w:t>☐</w:t>
                </w:r>
              </w:p>
            </w:tc>
          </w:sdtContent>
        </w:sdt>
      </w:tr>
      <w:tr w:rsidR="002969BE" w:rsidRPr="009D5F46" w14:paraId="715C89A4" w14:textId="77777777" w:rsidTr="004E7E9D">
        <w:trPr>
          <w:trHeight w:val="28"/>
        </w:trPr>
        <w:tc>
          <w:tcPr>
            <w:tcW w:w="4933" w:type="dxa"/>
            <w:vMerge/>
            <w:shd w:val="clear" w:color="auto" w:fill="FFFFFF"/>
          </w:tcPr>
          <w:p w14:paraId="0F896886" w14:textId="77777777" w:rsidR="002969BE" w:rsidRDefault="002969BE" w:rsidP="002969BE">
            <w:pPr>
              <w:rPr>
                <w:sz w:val="28"/>
                <w:szCs w:val="28"/>
              </w:rPr>
            </w:pPr>
          </w:p>
        </w:tc>
        <w:sdt>
          <w:sdtPr>
            <w:id w:val="232364541"/>
            <w14:checkbox>
              <w14:checked w14:val="1"/>
              <w14:checkedState w14:val="2612" w14:font="MS Gothic"/>
              <w14:uncheckedState w14:val="2610" w14:font="MS Gothic"/>
            </w14:checkbox>
          </w:sdtPr>
          <w:sdtContent>
            <w:tc>
              <w:tcPr>
                <w:tcW w:w="626" w:type="dxa"/>
                <w:shd w:val="clear" w:color="auto" w:fill="FFFFFF"/>
              </w:tcPr>
              <w:p w14:paraId="257B9793" w14:textId="630F1661" w:rsidR="002969BE" w:rsidRDefault="0056273B" w:rsidP="002969BE">
                <w:r>
                  <w:rPr>
                    <w:rFonts w:ascii="MS Gothic" w:eastAsia="MS Gothic" w:hAnsi="MS Gothic" w:hint="eastAsia"/>
                  </w:rPr>
                  <w:t>☒</w:t>
                </w:r>
              </w:p>
            </w:tc>
          </w:sdtContent>
        </w:sdt>
        <w:tc>
          <w:tcPr>
            <w:tcW w:w="3394" w:type="dxa"/>
            <w:gridSpan w:val="4"/>
            <w:shd w:val="clear" w:color="auto" w:fill="FFFFFF"/>
          </w:tcPr>
          <w:p w14:paraId="1172B367" w14:textId="77777777" w:rsidR="002969BE" w:rsidRPr="00290AAA" w:rsidRDefault="002969BE" w:rsidP="002969BE">
            <w:r w:rsidRPr="00290AAA">
              <w:t>Name</w:t>
            </w:r>
          </w:p>
        </w:tc>
        <w:sdt>
          <w:sdtPr>
            <w:rPr>
              <w:color w:val="FF0000"/>
            </w:rPr>
            <w:id w:val="-2098165221"/>
            <w14:checkbox>
              <w14:checked w14:val="0"/>
              <w14:checkedState w14:val="2612" w14:font="MS Gothic"/>
              <w14:uncheckedState w14:val="2610" w14:font="MS Gothic"/>
            </w14:checkbox>
          </w:sdtPr>
          <w:sdtContent>
            <w:tc>
              <w:tcPr>
                <w:tcW w:w="565" w:type="dxa"/>
                <w:shd w:val="clear" w:color="auto" w:fill="FFFFFF"/>
              </w:tcPr>
              <w:p w14:paraId="78593774" w14:textId="77777777" w:rsidR="002969BE" w:rsidRPr="00F22029" w:rsidRDefault="002969BE" w:rsidP="002969BE">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11B15075" w14:textId="77777777" w:rsidR="002969BE" w:rsidRPr="00F22029" w:rsidRDefault="002969BE" w:rsidP="002969BE">
            <w:pPr>
              <w:rPr>
                <w:color w:val="FF0000"/>
              </w:rPr>
            </w:pPr>
            <w:r w:rsidRPr="00F22029">
              <w:rPr>
                <w:color w:val="FF0000"/>
              </w:rPr>
              <w:t>Sex life</w:t>
            </w:r>
          </w:p>
        </w:tc>
        <w:tc>
          <w:tcPr>
            <w:tcW w:w="1190" w:type="dxa"/>
            <w:vMerge/>
            <w:shd w:val="clear" w:color="auto" w:fill="FFFFFF"/>
          </w:tcPr>
          <w:p w14:paraId="5A6860F5" w14:textId="77777777" w:rsidR="002969BE" w:rsidRPr="00015390" w:rsidRDefault="002969BE" w:rsidP="002969BE">
            <w:pPr>
              <w:jc w:val="center"/>
              <w:rPr>
                <w:b/>
                <w:sz w:val="32"/>
              </w:rPr>
            </w:pPr>
          </w:p>
        </w:tc>
      </w:tr>
      <w:tr w:rsidR="002969BE" w:rsidRPr="009D5F46" w14:paraId="0702EF95" w14:textId="77777777" w:rsidTr="004E7E9D">
        <w:trPr>
          <w:trHeight w:val="28"/>
        </w:trPr>
        <w:tc>
          <w:tcPr>
            <w:tcW w:w="4933" w:type="dxa"/>
            <w:vMerge/>
            <w:shd w:val="clear" w:color="auto" w:fill="FFFFFF"/>
          </w:tcPr>
          <w:p w14:paraId="06195556" w14:textId="77777777" w:rsidR="002969BE" w:rsidRDefault="002969BE" w:rsidP="002969BE">
            <w:pPr>
              <w:rPr>
                <w:sz w:val="28"/>
                <w:szCs w:val="28"/>
              </w:rPr>
            </w:pPr>
          </w:p>
        </w:tc>
        <w:sdt>
          <w:sdtPr>
            <w:id w:val="-528253055"/>
            <w14:checkbox>
              <w14:checked w14:val="1"/>
              <w14:checkedState w14:val="2612" w14:font="MS Gothic"/>
              <w14:uncheckedState w14:val="2610" w14:font="MS Gothic"/>
            </w14:checkbox>
          </w:sdtPr>
          <w:sdtContent>
            <w:tc>
              <w:tcPr>
                <w:tcW w:w="626" w:type="dxa"/>
                <w:shd w:val="clear" w:color="auto" w:fill="FFFFFF"/>
              </w:tcPr>
              <w:p w14:paraId="14EB885B" w14:textId="26E0E2AC" w:rsidR="002969BE" w:rsidRDefault="00240916" w:rsidP="002969BE">
                <w:r>
                  <w:rPr>
                    <w:rFonts w:ascii="MS Gothic" w:eastAsia="MS Gothic" w:hAnsi="MS Gothic" w:hint="eastAsia"/>
                  </w:rPr>
                  <w:t>☒</w:t>
                </w:r>
              </w:p>
            </w:tc>
          </w:sdtContent>
        </w:sdt>
        <w:tc>
          <w:tcPr>
            <w:tcW w:w="3394" w:type="dxa"/>
            <w:gridSpan w:val="4"/>
            <w:shd w:val="clear" w:color="auto" w:fill="FFFFFF"/>
          </w:tcPr>
          <w:p w14:paraId="2ADAC2CF" w14:textId="77777777" w:rsidR="002969BE" w:rsidRPr="00290AAA" w:rsidRDefault="002969BE" w:rsidP="002969BE">
            <w:r w:rsidRPr="00290AAA">
              <w:t xml:space="preserve">Address/Postcode </w:t>
            </w:r>
          </w:p>
        </w:tc>
        <w:sdt>
          <w:sdtPr>
            <w:rPr>
              <w:color w:val="FF0000"/>
            </w:rPr>
            <w:id w:val="-1891949020"/>
            <w14:checkbox>
              <w14:checked w14:val="0"/>
              <w14:checkedState w14:val="2612" w14:font="MS Gothic"/>
              <w14:uncheckedState w14:val="2610" w14:font="MS Gothic"/>
            </w14:checkbox>
          </w:sdtPr>
          <w:sdtContent>
            <w:tc>
              <w:tcPr>
                <w:tcW w:w="565" w:type="dxa"/>
                <w:shd w:val="clear" w:color="auto" w:fill="FFFFFF"/>
              </w:tcPr>
              <w:p w14:paraId="25703812" w14:textId="77777777" w:rsidR="002969BE" w:rsidRPr="00F22029" w:rsidRDefault="002969BE" w:rsidP="002969BE">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5D23DF35" w14:textId="77777777" w:rsidR="002969BE" w:rsidRPr="00F22029" w:rsidRDefault="002969BE" w:rsidP="002969BE">
            <w:pPr>
              <w:rPr>
                <w:color w:val="FF0000"/>
              </w:rPr>
            </w:pPr>
            <w:r w:rsidRPr="00F22029">
              <w:rPr>
                <w:color w:val="FF0000"/>
              </w:rPr>
              <w:t>Sexual Orientation</w:t>
            </w:r>
          </w:p>
        </w:tc>
        <w:tc>
          <w:tcPr>
            <w:tcW w:w="1190" w:type="dxa"/>
            <w:vMerge/>
            <w:shd w:val="clear" w:color="auto" w:fill="FFFFFF"/>
          </w:tcPr>
          <w:p w14:paraId="4436D7D5" w14:textId="77777777" w:rsidR="002969BE" w:rsidRPr="00015390" w:rsidRDefault="002969BE" w:rsidP="002969BE">
            <w:pPr>
              <w:jc w:val="center"/>
              <w:rPr>
                <w:b/>
                <w:sz w:val="32"/>
              </w:rPr>
            </w:pPr>
          </w:p>
        </w:tc>
      </w:tr>
      <w:tr w:rsidR="002969BE" w:rsidRPr="009D5F46" w14:paraId="7FEB533B" w14:textId="77777777" w:rsidTr="004E7E9D">
        <w:trPr>
          <w:trHeight w:val="28"/>
        </w:trPr>
        <w:tc>
          <w:tcPr>
            <w:tcW w:w="4933" w:type="dxa"/>
            <w:vMerge/>
            <w:shd w:val="clear" w:color="auto" w:fill="FFFFFF"/>
          </w:tcPr>
          <w:p w14:paraId="16ADDB82" w14:textId="77777777" w:rsidR="002969BE" w:rsidRDefault="002969BE" w:rsidP="002969BE">
            <w:pPr>
              <w:rPr>
                <w:sz w:val="28"/>
                <w:szCs w:val="28"/>
              </w:rPr>
            </w:pPr>
          </w:p>
        </w:tc>
        <w:sdt>
          <w:sdtPr>
            <w:id w:val="-854424747"/>
            <w14:checkbox>
              <w14:checked w14:val="1"/>
              <w14:checkedState w14:val="2612" w14:font="MS Gothic"/>
              <w14:uncheckedState w14:val="2610" w14:font="MS Gothic"/>
            </w14:checkbox>
          </w:sdtPr>
          <w:sdtContent>
            <w:tc>
              <w:tcPr>
                <w:tcW w:w="626" w:type="dxa"/>
                <w:shd w:val="clear" w:color="auto" w:fill="FFFFFF"/>
              </w:tcPr>
              <w:p w14:paraId="26CABC6E" w14:textId="098B9BD9" w:rsidR="002969BE" w:rsidRDefault="007900EE" w:rsidP="002969BE">
                <w:r>
                  <w:rPr>
                    <w:rFonts w:ascii="MS Gothic" w:eastAsia="MS Gothic" w:hAnsi="MS Gothic" w:hint="eastAsia"/>
                  </w:rPr>
                  <w:t>☒</w:t>
                </w:r>
              </w:p>
            </w:tc>
          </w:sdtContent>
        </w:sdt>
        <w:tc>
          <w:tcPr>
            <w:tcW w:w="3394" w:type="dxa"/>
            <w:gridSpan w:val="4"/>
            <w:shd w:val="clear" w:color="auto" w:fill="FFFFFF"/>
          </w:tcPr>
          <w:p w14:paraId="4AAB9643" w14:textId="77777777" w:rsidR="002969BE" w:rsidRPr="00290AAA" w:rsidRDefault="002969BE" w:rsidP="002969BE">
            <w:r w:rsidRPr="00290AAA">
              <w:t xml:space="preserve">Date of Birth </w:t>
            </w:r>
          </w:p>
        </w:tc>
        <w:sdt>
          <w:sdtPr>
            <w:rPr>
              <w:color w:val="FF0000"/>
            </w:rPr>
            <w:id w:val="-1889560214"/>
            <w14:checkbox>
              <w14:checked w14:val="0"/>
              <w14:checkedState w14:val="2612" w14:font="MS Gothic"/>
              <w14:uncheckedState w14:val="2610" w14:font="MS Gothic"/>
            </w14:checkbox>
          </w:sdtPr>
          <w:sdtContent>
            <w:tc>
              <w:tcPr>
                <w:tcW w:w="565" w:type="dxa"/>
                <w:shd w:val="clear" w:color="auto" w:fill="FFFFFF"/>
              </w:tcPr>
              <w:p w14:paraId="33B05B10" w14:textId="77777777" w:rsidR="002969BE" w:rsidRPr="00F22029" w:rsidRDefault="00315C4B" w:rsidP="002969BE">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0FA23CAC" w14:textId="77777777" w:rsidR="002969BE" w:rsidRPr="00F22029" w:rsidRDefault="002969BE" w:rsidP="002969BE">
            <w:pPr>
              <w:rPr>
                <w:color w:val="FF0000"/>
              </w:rPr>
            </w:pPr>
            <w:r w:rsidRPr="00F22029">
              <w:rPr>
                <w:color w:val="FF0000"/>
              </w:rPr>
              <w:t>Religion</w:t>
            </w:r>
          </w:p>
        </w:tc>
        <w:tc>
          <w:tcPr>
            <w:tcW w:w="1190" w:type="dxa"/>
            <w:vMerge/>
            <w:shd w:val="clear" w:color="auto" w:fill="FFFFFF"/>
          </w:tcPr>
          <w:p w14:paraId="5DFE4D60" w14:textId="77777777" w:rsidR="002969BE" w:rsidRPr="00015390" w:rsidRDefault="002969BE" w:rsidP="002969BE">
            <w:pPr>
              <w:jc w:val="center"/>
              <w:rPr>
                <w:b/>
                <w:sz w:val="32"/>
              </w:rPr>
            </w:pPr>
          </w:p>
        </w:tc>
      </w:tr>
      <w:tr w:rsidR="002969BE" w:rsidRPr="009D5F46" w14:paraId="12F36086" w14:textId="77777777" w:rsidTr="004E7E9D">
        <w:trPr>
          <w:trHeight w:val="28"/>
        </w:trPr>
        <w:tc>
          <w:tcPr>
            <w:tcW w:w="4933" w:type="dxa"/>
            <w:vMerge/>
            <w:shd w:val="clear" w:color="auto" w:fill="FFFFFF"/>
          </w:tcPr>
          <w:p w14:paraId="01E50C34" w14:textId="77777777" w:rsidR="002969BE" w:rsidRDefault="002969BE" w:rsidP="002969BE">
            <w:pPr>
              <w:rPr>
                <w:sz w:val="28"/>
                <w:szCs w:val="28"/>
              </w:rPr>
            </w:pPr>
          </w:p>
        </w:tc>
        <w:sdt>
          <w:sdtPr>
            <w:id w:val="-1587993382"/>
            <w14:checkbox>
              <w14:checked w14:val="1"/>
              <w14:checkedState w14:val="2612" w14:font="MS Gothic"/>
              <w14:uncheckedState w14:val="2610" w14:font="MS Gothic"/>
            </w14:checkbox>
          </w:sdtPr>
          <w:sdtContent>
            <w:tc>
              <w:tcPr>
                <w:tcW w:w="626" w:type="dxa"/>
                <w:shd w:val="clear" w:color="auto" w:fill="FFFFFF"/>
              </w:tcPr>
              <w:p w14:paraId="4B11CD7A" w14:textId="5A11AB03" w:rsidR="002969BE" w:rsidRDefault="00240916" w:rsidP="002969BE">
                <w:r>
                  <w:rPr>
                    <w:rFonts w:ascii="MS Gothic" w:eastAsia="MS Gothic" w:hAnsi="MS Gothic" w:hint="eastAsia"/>
                  </w:rPr>
                  <w:t>☒</w:t>
                </w:r>
              </w:p>
            </w:tc>
          </w:sdtContent>
        </w:sdt>
        <w:tc>
          <w:tcPr>
            <w:tcW w:w="3394" w:type="dxa"/>
            <w:gridSpan w:val="4"/>
            <w:shd w:val="clear" w:color="auto" w:fill="FFFFFF"/>
          </w:tcPr>
          <w:p w14:paraId="0504B012" w14:textId="77777777" w:rsidR="002969BE" w:rsidRPr="00290AAA" w:rsidRDefault="002969BE" w:rsidP="002969BE">
            <w:r w:rsidRPr="00290AAA">
              <w:t xml:space="preserve">Telephone Number/Email </w:t>
            </w:r>
          </w:p>
        </w:tc>
        <w:sdt>
          <w:sdtPr>
            <w:rPr>
              <w:color w:val="FF0000"/>
            </w:rPr>
            <w:id w:val="-681514356"/>
            <w14:checkbox>
              <w14:checked w14:val="0"/>
              <w14:checkedState w14:val="2612" w14:font="MS Gothic"/>
              <w14:uncheckedState w14:val="2610" w14:font="MS Gothic"/>
            </w14:checkbox>
          </w:sdtPr>
          <w:sdtContent>
            <w:tc>
              <w:tcPr>
                <w:tcW w:w="565" w:type="dxa"/>
                <w:shd w:val="clear" w:color="auto" w:fill="FFFFFF"/>
              </w:tcPr>
              <w:p w14:paraId="1FE3587D" w14:textId="77777777" w:rsidR="002969BE" w:rsidRPr="00F22029" w:rsidRDefault="00315C4B" w:rsidP="002969BE">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6FC684DB" w14:textId="77777777" w:rsidR="002969BE" w:rsidRPr="00F22029" w:rsidRDefault="003336C4" w:rsidP="002969BE">
            <w:pPr>
              <w:rPr>
                <w:color w:val="FF0000"/>
              </w:rPr>
            </w:pPr>
            <w:r w:rsidRPr="00F22029">
              <w:rPr>
                <w:color w:val="FF0000"/>
              </w:rPr>
              <w:t xml:space="preserve">Philosophical belief </w:t>
            </w:r>
          </w:p>
        </w:tc>
        <w:tc>
          <w:tcPr>
            <w:tcW w:w="1190" w:type="dxa"/>
            <w:vMerge/>
            <w:shd w:val="clear" w:color="auto" w:fill="FFFFFF"/>
          </w:tcPr>
          <w:p w14:paraId="2DE3B068" w14:textId="77777777" w:rsidR="002969BE" w:rsidRPr="00015390" w:rsidRDefault="002969BE" w:rsidP="002969BE">
            <w:pPr>
              <w:jc w:val="center"/>
              <w:rPr>
                <w:b/>
                <w:sz w:val="32"/>
              </w:rPr>
            </w:pPr>
          </w:p>
        </w:tc>
      </w:tr>
      <w:tr w:rsidR="003336C4" w:rsidRPr="009D5F46" w14:paraId="0C190DD5" w14:textId="77777777" w:rsidTr="004E7E9D">
        <w:trPr>
          <w:trHeight w:val="28"/>
        </w:trPr>
        <w:tc>
          <w:tcPr>
            <w:tcW w:w="4933" w:type="dxa"/>
            <w:vMerge/>
            <w:shd w:val="clear" w:color="auto" w:fill="FFFFFF"/>
          </w:tcPr>
          <w:p w14:paraId="1DCAA6E2" w14:textId="77777777" w:rsidR="003336C4" w:rsidRDefault="003336C4" w:rsidP="003336C4">
            <w:pPr>
              <w:rPr>
                <w:sz w:val="28"/>
                <w:szCs w:val="28"/>
              </w:rPr>
            </w:pPr>
          </w:p>
        </w:tc>
        <w:sdt>
          <w:sdtPr>
            <w:id w:val="198980781"/>
            <w14:checkbox>
              <w14:checked w14:val="0"/>
              <w14:checkedState w14:val="2612" w14:font="MS Gothic"/>
              <w14:uncheckedState w14:val="2610" w14:font="MS Gothic"/>
            </w14:checkbox>
          </w:sdtPr>
          <w:sdtContent>
            <w:tc>
              <w:tcPr>
                <w:tcW w:w="626" w:type="dxa"/>
                <w:shd w:val="clear" w:color="auto" w:fill="FFFFFF"/>
              </w:tcPr>
              <w:p w14:paraId="0270FA68" w14:textId="77777777" w:rsidR="003336C4" w:rsidRDefault="003336C4" w:rsidP="003336C4">
                <w:r>
                  <w:rPr>
                    <w:rFonts w:ascii="MS Gothic" w:eastAsia="MS Gothic" w:hAnsi="MS Gothic" w:hint="eastAsia"/>
                  </w:rPr>
                  <w:t>☐</w:t>
                </w:r>
              </w:p>
            </w:tc>
          </w:sdtContent>
        </w:sdt>
        <w:tc>
          <w:tcPr>
            <w:tcW w:w="3394" w:type="dxa"/>
            <w:gridSpan w:val="4"/>
            <w:shd w:val="clear" w:color="auto" w:fill="FFFFFF"/>
          </w:tcPr>
          <w:p w14:paraId="43431424" w14:textId="77777777" w:rsidR="003336C4" w:rsidRPr="00290AAA" w:rsidRDefault="003336C4" w:rsidP="003336C4">
            <w:r>
              <w:t>Emergency contact details</w:t>
            </w:r>
          </w:p>
        </w:tc>
        <w:sdt>
          <w:sdtPr>
            <w:rPr>
              <w:color w:val="FF0000"/>
            </w:rPr>
            <w:id w:val="-1528094346"/>
            <w14:checkbox>
              <w14:checked w14:val="0"/>
              <w14:checkedState w14:val="2612" w14:font="MS Gothic"/>
              <w14:uncheckedState w14:val="2610" w14:font="MS Gothic"/>
            </w14:checkbox>
          </w:sdtPr>
          <w:sdtContent>
            <w:tc>
              <w:tcPr>
                <w:tcW w:w="565" w:type="dxa"/>
                <w:shd w:val="clear" w:color="auto" w:fill="FFFFFF"/>
              </w:tcPr>
              <w:p w14:paraId="7F6870EF" w14:textId="77777777" w:rsidR="003336C4" w:rsidRPr="00F22029" w:rsidRDefault="003336C4" w:rsidP="003336C4">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64C17915" w14:textId="77777777" w:rsidR="003336C4" w:rsidRPr="00F22029" w:rsidRDefault="003336C4" w:rsidP="003336C4">
            <w:pPr>
              <w:rPr>
                <w:color w:val="FF0000"/>
              </w:rPr>
            </w:pPr>
            <w:r w:rsidRPr="00F22029">
              <w:rPr>
                <w:color w:val="FF0000"/>
              </w:rPr>
              <w:t xml:space="preserve">Political opinion </w:t>
            </w:r>
          </w:p>
        </w:tc>
        <w:tc>
          <w:tcPr>
            <w:tcW w:w="1190" w:type="dxa"/>
            <w:vMerge/>
            <w:shd w:val="clear" w:color="auto" w:fill="FFFFFF"/>
          </w:tcPr>
          <w:p w14:paraId="6D4F08FF" w14:textId="77777777" w:rsidR="003336C4" w:rsidRPr="00015390" w:rsidRDefault="003336C4" w:rsidP="003336C4">
            <w:pPr>
              <w:jc w:val="center"/>
              <w:rPr>
                <w:b/>
                <w:sz w:val="32"/>
              </w:rPr>
            </w:pPr>
          </w:p>
        </w:tc>
      </w:tr>
      <w:tr w:rsidR="003336C4" w:rsidRPr="009D5F46" w14:paraId="641DB87F" w14:textId="77777777" w:rsidTr="004E7E9D">
        <w:trPr>
          <w:trHeight w:val="28"/>
        </w:trPr>
        <w:tc>
          <w:tcPr>
            <w:tcW w:w="4933" w:type="dxa"/>
            <w:vMerge/>
            <w:shd w:val="clear" w:color="auto" w:fill="FFFFFF"/>
          </w:tcPr>
          <w:p w14:paraId="38346D23" w14:textId="77777777" w:rsidR="003336C4" w:rsidRDefault="003336C4" w:rsidP="003336C4">
            <w:pPr>
              <w:rPr>
                <w:sz w:val="28"/>
                <w:szCs w:val="28"/>
              </w:rPr>
            </w:pPr>
          </w:p>
        </w:tc>
        <w:sdt>
          <w:sdtPr>
            <w:id w:val="459306165"/>
            <w14:checkbox>
              <w14:checked w14:val="0"/>
              <w14:checkedState w14:val="2612" w14:font="MS Gothic"/>
              <w14:uncheckedState w14:val="2610" w14:font="MS Gothic"/>
            </w14:checkbox>
          </w:sdtPr>
          <w:sdtContent>
            <w:tc>
              <w:tcPr>
                <w:tcW w:w="626" w:type="dxa"/>
                <w:shd w:val="clear" w:color="auto" w:fill="FFFFFF"/>
              </w:tcPr>
              <w:p w14:paraId="4E4B9980" w14:textId="77777777" w:rsidR="003336C4" w:rsidRDefault="003336C4" w:rsidP="003336C4">
                <w:r>
                  <w:rPr>
                    <w:rFonts w:ascii="MS Gothic" w:eastAsia="MS Gothic" w:hAnsi="MS Gothic" w:hint="eastAsia"/>
                  </w:rPr>
                  <w:t>☐</w:t>
                </w:r>
              </w:p>
            </w:tc>
          </w:sdtContent>
        </w:sdt>
        <w:tc>
          <w:tcPr>
            <w:tcW w:w="3394" w:type="dxa"/>
            <w:gridSpan w:val="4"/>
            <w:shd w:val="clear" w:color="auto" w:fill="FFFFFF"/>
          </w:tcPr>
          <w:p w14:paraId="454CAFC5" w14:textId="77777777" w:rsidR="003336C4" w:rsidRPr="00290AAA" w:rsidRDefault="003336C4" w:rsidP="003336C4">
            <w:r w:rsidRPr="00290AAA">
              <w:t>National Insurance Number</w:t>
            </w:r>
          </w:p>
        </w:tc>
        <w:sdt>
          <w:sdtPr>
            <w:rPr>
              <w:color w:val="FF0000"/>
            </w:rPr>
            <w:id w:val="-290442868"/>
            <w14:checkbox>
              <w14:checked w14:val="0"/>
              <w14:checkedState w14:val="2612" w14:font="MS Gothic"/>
              <w14:uncheckedState w14:val="2610" w14:font="MS Gothic"/>
            </w14:checkbox>
          </w:sdtPr>
          <w:sdtContent>
            <w:tc>
              <w:tcPr>
                <w:tcW w:w="565" w:type="dxa"/>
                <w:shd w:val="clear" w:color="auto" w:fill="FFFFFF"/>
              </w:tcPr>
              <w:p w14:paraId="2A000477" w14:textId="77777777" w:rsidR="003336C4" w:rsidRPr="00F22029" w:rsidRDefault="003336C4" w:rsidP="003336C4">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5DB81249" w14:textId="77777777" w:rsidR="003336C4" w:rsidRPr="00F22029" w:rsidRDefault="003336C4" w:rsidP="003336C4">
            <w:pPr>
              <w:rPr>
                <w:color w:val="FF0000"/>
              </w:rPr>
            </w:pPr>
            <w:r w:rsidRPr="00F22029">
              <w:rPr>
                <w:color w:val="FF0000"/>
              </w:rPr>
              <w:t xml:space="preserve">Trade Union Membership </w:t>
            </w:r>
          </w:p>
        </w:tc>
        <w:tc>
          <w:tcPr>
            <w:tcW w:w="1190" w:type="dxa"/>
            <w:vMerge/>
            <w:shd w:val="clear" w:color="auto" w:fill="FFFFFF"/>
          </w:tcPr>
          <w:p w14:paraId="79A2582D" w14:textId="77777777" w:rsidR="003336C4" w:rsidRPr="00015390" w:rsidRDefault="003336C4" w:rsidP="003336C4">
            <w:pPr>
              <w:jc w:val="center"/>
              <w:rPr>
                <w:b/>
                <w:sz w:val="32"/>
              </w:rPr>
            </w:pPr>
          </w:p>
        </w:tc>
      </w:tr>
      <w:tr w:rsidR="003336C4" w:rsidRPr="009D5F46" w14:paraId="31E1FA21" w14:textId="77777777" w:rsidTr="004E7E9D">
        <w:trPr>
          <w:trHeight w:val="28"/>
        </w:trPr>
        <w:tc>
          <w:tcPr>
            <w:tcW w:w="4933" w:type="dxa"/>
            <w:vMerge/>
            <w:shd w:val="clear" w:color="auto" w:fill="FFFFFF"/>
          </w:tcPr>
          <w:p w14:paraId="633BCD9B" w14:textId="77777777" w:rsidR="003336C4" w:rsidRDefault="003336C4" w:rsidP="003336C4">
            <w:pPr>
              <w:rPr>
                <w:sz w:val="28"/>
                <w:szCs w:val="28"/>
              </w:rPr>
            </w:pPr>
          </w:p>
        </w:tc>
        <w:sdt>
          <w:sdtPr>
            <w:id w:val="-1656295212"/>
            <w14:checkbox>
              <w14:checked w14:val="0"/>
              <w14:checkedState w14:val="2612" w14:font="MS Gothic"/>
              <w14:uncheckedState w14:val="2610" w14:font="MS Gothic"/>
            </w14:checkbox>
          </w:sdtPr>
          <w:sdtContent>
            <w:tc>
              <w:tcPr>
                <w:tcW w:w="626" w:type="dxa"/>
                <w:shd w:val="clear" w:color="auto" w:fill="FFFFFF"/>
              </w:tcPr>
              <w:p w14:paraId="084B9B9D" w14:textId="77777777" w:rsidR="003336C4" w:rsidRDefault="003336C4" w:rsidP="003336C4">
                <w:r>
                  <w:rPr>
                    <w:rFonts w:ascii="MS Gothic" w:eastAsia="MS Gothic" w:hAnsi="MS Gothic" w:hint="eastAsia"/>
                  </w:rPr>
                  <w:t>☐</w:t>
                </w:r>
              </w:p>
            </w:tc>
          </w:sdtContent>
        </w:sdt>
        <w:tc>
          <w:tcPr>
            <w:tcW w:w="3394" w:type="dxa"/>
            <w:gridSpan w:val="4"/>
            <w:shd w:val="clear" w:color="auto" w:fill="FFFFFF"/>
          </w:tcPr>
          <w:p w14:paraId="579D8384" w14:textId="77777777" w:rsidR="003336C4" w:rsidRPr="00290AAA" w:rsidRDefault="003336C4" w:rsidP="003336C4">
            <w:r w:rsidRPr="00290AAA">
              <w:t>NHS Number</w:t>
            </w:r>
          </w:p>
        </w:tc>
        <w:sdt>
          <w:sdtPr>
            <w:rPr>
              <w:color w:val="FF0000"/>
            </w:rPr>
            <w:id w:val="253789663"/>
            <w14:checkbox>
              <w14:checked w14:val="0"/>
              <w14:checkedState w14:val="2612" w14:font="MS Gothic"/>
              <w14:uncheckedState w14:val="2610" w14:font="MS Gothic"/>
            </w14:checkbox>
          </w:sdtPr>
          <w:sdtContent>
            <w:tc>
              <w:tcPr>
                <w:tcW w:w="565" w:type="dxa"/>
                <w:shd w:val="clear" w:color="auto" w:fill="FFFFFF"/>
              </w:tcPr>
              <w:p w14:paraId="50CB429B" w14:textId="77777777" w:rsidR="003336C4" w:rsidRPr="00F22029" w:rsidRDefault="003336C4" w:rsidP="003336C4">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20C7247A" w14:textId="77777777" w:rsidR="003336C4" w:rsidRPr="00F22029" w:rsidRDefault="003336C4" w:rsidP="003336C4">
            <w:pPr>
              <w:rPr>
                <w:color w:val="FF0000"/>
              </w:rPr>
            </w:pPr>
            <w:r w:rsidRPr="00F22029">
              <w:rPr>
                <w:color w:val="FF0000"/>
              </w:rPr>
              <w:t xml:space="preserve">Ethnic Origin </w:t>
            </w:r>
          </w:p>
        </w:tc>
        <w:tc>
          <w:tcPr>
            <w:tcW w:w="1190" w:type="dxa"/>
            <w:vMerge/>
            <w:shd w:val="clear" w:color="auto" w:fill="FFFFFF"/>
          </w:tcPr>
          <w:p w14:paraId="12CF32F1" w14:textId="77777777" w:rsidR="003336C4" w:rsidRPr="00015390" w:rsidRDefault="003336C4" w:rsidP="003336C4">
            <w:pPr>
              <w:jc w:val="center"/>
              <w:rPr>
                <w:b/>
                <w:sz w:val="32"/>
              </w:rPr>
            </w:pPr>
          </w:p>
        </w:tc>
      </w:tr>
      <w:tr w:rsidR="003336C4" w:rsidRPr="009D5F46" w14:paraId="39FB53CB" w14:textId="77777777" w:rsidTr="004E7E9D">
        <w:trPr>
          <w:trHeight w:val="28"/>
        </w:trPr>
        <w:tc>
          <w:tcPr>
            <w:tcW w:w="4933" w:type="dxa"/>
            <w:vMerge/>
            <w:shd w:val="clear" w:color="auto" w:fill="FFFFFF"/>
          </w:tcPr>
          <w:p w14:paraId="45458EC4" w14:textId="77777777" w:rsidR="003336C4" w:rsidRDefault="003336C4" w:rsidP="003336C4">
            <w:pPr>
              <w:rPr>
                <w:sz w:val="28"/>
                <w:szCs w:val="28"/>
              </w:rPr>
            </w:pPr>
          </w:p>
        </w:tc>
        <w:sdt>
          <w:sdtPr>
            <w:id w:val="1542788392"/>
            <w14:checkbox>
              <w14:checked w14:val="1"/>
              <w14:checkedState w14:val="2612" w14:font="MS Gothic"/>
              <w14:uncheckedState w14:val="2610" w14:font="MS Gothic"/>
            </w14:checkbox>
          </w:sdtPr>
          <w:sdtContent>
            <w:tc>
              <w:tcPr>
                <w:tcW w:w="626" w:type="dxa"/>
                <w:shd w:val="clear" w:color="auto" w:fill="FFFFFF"/>
              </w:tcPr>
              <w:p w14:paraId="1882D9AF" w14:textId="578630AC" w:rsidR="003336C4" w:rsidRDefault="00240916" w:rsidP="003336C4">
                <w:r>
                  <w:rPr>
                    <w:rFonts w:ascii="MS Gothic" w:eastAsia="MS Gothic" w:hAnsi="MS Gothic" w:hint="eastAsia"/>
                  </w:rPr>
                  <w:t>☒</w:t>
                </w:r>
              </w:p>
            </w:tc>
          </w:sdtContent>
        </w:sdt>
        <w:tc>
          <w:tcPr>
            <w:tcW w:w="3394" w:type="dxa"/>
            <w:gridSpan w:val="4"/>
            <w:shd w:val="clear" w:color="auto" w:fill="FFFFFF"/>
          </w:tcPr>
          <w:p w14:paraId="6EE5D84D" w14:textId="77777777" w:rsidR="003336C4" w:rsidRPr="00290AAA" w:rsidRDefault="003336C4" w:rsidP="003336C4">
            <w:r w:rsidRPr="00290AAA">
              <w:t xml:space="preserve">Gender </w:t>
            </w:r>
          </w:p>
        </w:tc>
        <w:sdt>
          <w:sdtPr>
            <w:rPr>
              <w:color w:val="FF0000"/>
            </w:rPr>
            <w:id w:val="687878812"/>
            <w14:checkbox>
              <w14:checked w14:val="0"/>
              <w14:checkedState w14:val="2612" w14:font="MS Gothic"/>
              <w14:uncheckedState w14:val="2610" w14:font="MS Gothic"/>
            </w14:checkbox>
          </w:sdtPr>
          <w:sdtContent>
            <w:tc>
              <w:tcPr>
                <w:tcW w:w="565" w:type="dxa"/>
                <w:shd w:val="clear" w:color="auto" w:fill="FFFFFF"/>
              </w:tcPr>
              <w:p w14:paraId="02A7F7FD" w14:textId="77777777" w:rsidR="003336C4" w:rsidRPr="00F22029" w:rsidRDefault="003336C4" w:rsidP="003336C4">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00E15BB0" w14:textId="77777777" w:rsidR="003336C4" w:rsidRPr="00F22029" w:rsidRDefault="003336C4" w:rsidP="003336C4">
            <w:pPr>
              <w:rPr>
                <w:color w:val="FF0000"/>
              </w:rPr>
            </w:pPr>
            <w:r w:rsidRPr="00F22029">
              <w:rPr>
                <w:color w:val="FF0000"/>
              </w:rPr>
              <w:t xml:space="preserve">Medical history details </w:t>
            </w:r>
          </w:p>
        </w:tc>
        <w:tc>
          <w:tcPr>
            <w:tcW w:w="1190" w:type="dxa"/>
            <w:vMerge/>
            <w:shd w:val="clear" w:color="auto" w:fill="FFFFFF"/>
          </w:tcPr>
          <w:p w14:paraId="608719F2" w14:textId="77777777" w:rsidR="003336C4" w:rsidRPr="00015390" w:rsidRDefault="003336C4" w:rsidP="003336C4">
            <w:pPr>
              <w:jc w:val="center"/>
              <w:rPr>
                <w:b/>
                <w:sz w:val="32"/>
              </w:rPr>
            </w:pPr>
          </w:p>
        </w:tc>
      </w:tr>
      <w:tr w:rsidR="003336C4" w:rsidRPr="009D5F46" w14:paraId="7B2AEA39" w14:textId="77777777" w:rsidTr="004E7E9D">
        <w:trPr>
          <w:trHeight w:val="28"/>
        </w:trPr>
        <w:tc>
          <w:tcPr>
            <w:tcW w:w="4933" w:type="dxa"/>
            <w:vMerge/>
            <w:shd w:val="clear" w:color="auto" w:fill="FFFFFF"/>
          </w:tcPr>
          <w:p w14:paraId="79CA5547" w14:textId="77777777" w:rsidR="003336C4" w:rsidRDefault="003336C4" w:rsidP="003336C4">
            <w:pPr>
              <w:rPr>
                <w:sz w:val="28"/>
                <w:szCs w:val="28"/>
              </w:rPr>
            </w:pPr>
          </w:p>
        </w:tc>
        <w:sdt>
          <w:sdtPr>
            <w:id w:val="-402063060"/>
            <w14:checkbox>
              <w14:checked w14:val="0"/>
              <w14:checkedState w14:val="2612" w14:font="MS Gothic"/>
              <w14:uncheckedState w14:val="2610" w14:font="MS Gothic"/>
            </w14:checkbox>
          </w:sdtPr>
          <w:sdtContent>
            <w:tc>
              <w:tcPr>
                <w:tcW w:w="626" w:type="dxa"/>
                <w:shd w:val="clear" w:color="auto" w:fill="FFFFFF"/>
              </w:tcPr>
              <w:p w14:paraId="62369062" w14:textId="42F9A12B" w:rsidR="003336C4" w:rsidRDefault="00F22029" w:rsidP="003336C4">
                <w:r>
                  <w:rPr>
                    <w:rFonts w:ascii="MS Gothic" w:eastAsia="MS Gothic" w:hAnsi="MS Gothic" w:hint="eastAsia"/>
                  </w:rPr>
                  <w:t>☐</w:t>
                </w:r>
              </w:p>
            </w:tc>
          </w:sdtContent>
        </w:sdt>
        <w:tc>
          <w:tcPr>
            <w:tcW w:w="3394" w:type="dxa"/>
            <w:gridSpan w:val="4"/>
            <w:shd w:val="clear" w:color="auto" w:fill="FFFFFF"/>
          </w:tcPr>
          <w:p w14:paraId="624DE8B9" w14:textId="77777777" w:rsidR="003336C4" w:rsidRDefault="003336C4" w:rsidP="003336C4">
            <w:r>
              <w:t>Images (photo/film)</w:t>
            </w:r>
          </w:p>
        </w:tc>
        <w:sdt>
          <w:sdtPr>
            <w:rPr>
              <w:color w:val="FF0000"/>
            </w:rPr>
            <w:id w:val="-605264743"/>
            <w14:checkbox>
              <w14:checked w14:val="1"/>
              <w14:checkedState w14:val="2612" w14:font="MS Gothic"/>
              <w14:uncheckedState w14:val="2610" w14:font="MS Gothic"/>
            </w14:checkbox>
          </w:sdtPr>
          <w:sdtContent>
            <w:tc>
              <w:tcPr>
                <w:tcW w:w="565" w:type="dxa"/>
                <w:shd w:val="clear" w:color="auto" w:fill="FFFFFF"/>
              </w:tcPr>
              <w:p w14:paraId="61E5FB57" w14:textId="484B9F51" w:rsidR="003336C4" w:rsidRPr="00F22029" w:rsidRDefault="007900EE" w:rsidP="003336C4">
                <w:pPr>
                  <w:jc w:val="center"/>
                  <w:rPr>
                    <w:color w:val="FF0000"/>
                  </w:rPr>
                </w:pPr>
                <w:r>
                  <w:rPr>
                    <w:rFonts w:ascii="MS Gothic" w:eastAsia="MS Gothic" w:hAnsi="MS Gothic" w:hint="eastAsia"/>
                    <w:color w:val="FF0000"/>
                  </w:rPr>
                  <w:t>☒</w:t>
                </w:r>
              </w:p>
            </w:tc>
          </w:sdtContent>
        </w:sdt>
        <w:tc>
          <w:tcPr>
            <w:tcW w:w="3240" w:type="dxa"/>
            <w:shd w:val="clear" w:color="auto" w:fill="FFFFFF"/>
          </w:tcPr>
          <w:p w14:paraId="4EE8154B" w14:textId="77777777" w:rsidR="003336C4" w:rsidRPr="00F22029" w:rsidRDefault="003336C4" w:rsidP="003336C4">
            <w:pPr>
              <w:rPr>
                <w:color w:val="FF0000"/>
              </w:rPr>
            </w:pPr>
            <w:r w:rsidRPr="00F22029">
              <w:rPr>
                <w:color w:val="FF0000"/>
              </w:rPr>
              <w:t xml:space="preserve">Physical health information </w:t>
            </w:r>
          </w:p>
        </w:tc>
        <w:tc>
          <w:tcPr>
            <w:tcW w:w="1190" w:type="dxa"/>
            <w:vMerge/>
            <w:shd w:val="clear" w:color="auto" w:fill="FFFFFF"/>
          </w:tcPr>
          <w:p w14:paraId="3885AC2C" w14:textId="77777777" w:rsidR="003336C4" w:rsidRPr="00015390" w:rsidRDefault="003336C4" w:rsidP="003336C4">
            <w:pPr>
              <w:jc w:val="center"/>
              <w:rPr>
                <w:b/>
                <w:sz w:val="32"/>
              </w:rPr>
            </w:pPr>
          </w:p>
        </w:tc>
      </w:tr>
      <w:tr w:rsidR="003336C4" w:rsidRPr="009D5F46" w14:paraId="6635E637" w14:textId="77777777" w:rsidTr="004E7E9D">
        <w:trPr>
          <w:trHeight w:val="28"/>
        </w:trPr>
        <w:tc>
          <w:tcPr>
            <w:tcW w:w="4933" w:type="dxa"/>
            <w:vMerge/>
            <w:shd w:val="clear" w:color="auto" w:fill="FFFFFF"/>
          </w:tcPr>
          <w:p w14:paraId="38688F88" w14:textId="77777777" w:rsidR="003336C4" w:rsidRDefault="003336C4" w:rsidP="003336C4">
            <w:pPr>
              <w:rPr>
                <w:sz w:val="28"/>
                <w:szCs w:val="28"/>
              </w:rPr>
            </w:pPr>
          </w:p>
        </w:tc>
        <w:sdt>
          <w:sdtPr>
            <w:id w:val="2144461300"/>
            <w14:checkbox>
              <w14:checked w14:val="0"/>
              <w14:checkedState w14:val="2612" w14:font="MS Gothic"/>
              <w14:uncheckedState w14:val="2610" w14:font="MS Gothic"/>
            </w14:checkbox>
          </w:sdtPr>
          <w:sdtContent>
            <w:tc>
              <w:tcPr>
                <w:tcW w:w="626" w:type="dxa"/>
                <w:shd w:val="clear" w:color="auto" w:fill="FFFFFF"/>
              </w:tcPr>
              <w:p w14:paraId="1E5733F1" w14:textId="77777777" w:rsidR="003336C4" w:rsidRDefault="003336C4" w:rsidP="003336C4">
                <w:r>
                  <w:rPr>
                    <w:rFonts w:ascii="MS Gothic" w:eastAsia="MS Gothic" w:hAnsi="MS Gothic" w:hint="eastAsia"/>
                  </w:rPr>
                  <w:t>☐</w:t>
                </w:r>
              </w:p>
            </w:tc>
          </w:sdtContent>
        </w:sdt>
        <w:tc>
          <w:tcPr>
            <w:tcW w:w="3394" w:type="dxa"/>
            <w:gridSpan w:val="4"/>
            <w:shd w:val="clear" w:color="auto" w:fill="FFFFFF"/>
          </w:tcPr>
          <w:p w14:paraId="12706EBC" w14:textId="77777777" w:rsidR="003336C4" w:rsidRDefault="003336C4" w:rsidP="003336C4">
            <w:r w:rsidRPr="009C472E">
              <w:t xml:space="preserve">Pseudonymised information </w:t>
            </w:r>
          </w:p>
        </w:tc>
        <w:sdt>
          <w:sdtPr>
            <w:rPr>
              <w:color w:val="FF0000"/>
            </w:rPr>
            <w:id w:val="-1901194854"/>
            <w14:checkbox>
              <w14:checked w14:val="0"/>
              <w14:checkedState w14:val="2612" w14:font="MS Gothic"/>
              <w14:uncheckedState w14:val="2610" w14:font="MS Gothic"/>
            </w14:checkbox>
          </w:sdtPr>
          <w:sdtContent>
            <w:tc>
              <w:tcPr>
                <w:tcW w:w="565" w:type="dxa"/>
                <w:shd w:val="clear" w:color="auto" w:fill="FFFFFF"/>
              </w:tcPr>
              <w:p w14:paraId="7E54CF07" w14:textId="77777777" w:rsidR="003336C4" w:rsidRPr="00F22029" w:rsidRDefault="003336C4" w:rsidP="003336C4">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16972A3E" w14:textId="77777777" w:rsidR="003336C4" w:rsidRPr="00F22029" w:rsidRDefault="003336C4" w:rsidP="003336C4">
            <w:pPr>
              <w:rPr>
                <w:color w:val="FF0000"/>
              </w:rPr>
            </w:pPr>
            <w:r w:rsidRPr="00F22029">
              <w:rPr>
                <w:color w:val="FF0000"/>
              </w:rPr>
              <w:t xml:space="preserve">Mental health information </w:t>
            </w:r>
          </w:p>
        </w:tc>
        <w:tc>
          <w:tcPr>
            <w:tcW w:w="1190" w:type="dxa"/>
            <w:vMerge/>
            <w:shd w:val="clear" w:color="auto" w:fill="FFFFFF"/>
          </w:tcPr>
          <w:p w14:paraId="403C592D" w14:textId="77777777" w:rsidR="003336C4" w:rsidRPr="00015390" w:rsidRDefault="003336C4" w:rsidP="003336C4">
            <w:pPr>
              <w:jc w:val="center"/>
              <w:rPr>
                <w:b/>
                <w:sz w:val="32"/>
              </w:rPr>
            </w:pPr>
          </w:p>
        </w:tc>
      </w:tr>
      <w:tr w:rsidR="003336C4" w:rsidRPr="009D5F46" w14:paraId="674F18CA" w14:textId="77777777" w:rsidTr="004E7E9D">
        <w:trPr>
          <w:trHeight w:val="28"/>
        </w:trPr>
        <w:tc>
          <w:tcPr>
            <w:tcW w:w="4933" w:type="dxa"/>
            <w:vMerge/>
            <w:shd w:val="clear" w:color="auto" w:fill="FFFFFF"/>
          </w:tcPr>
          <w:p w14:paraId="3CCDC823" w14:textId="77777777" w:rsidR="003336C4" w:rsidRDefault="003336C4" w:rsidP="003336C4">
            <w:pPr>
              <w:rPr>
                <w:sz w:val="28"/>
                <w:szCs w:val="28"/>
              </w:rPr>
            </w:pPr>
          </w:p>
        </w:tc>
        <w:sdt>
          <w:sdtPr>
            <w:id w:val="-1134402038"/>
            <w14:checkbox>
              <w14:checked w14:val="0"/>
              <w14:checkedState w14:val="2612" w14:font="MS Gothic"/>
              <w14:uncheckedState w14:val="2610" w14:font="MS Gothic"/>
            </w14:checkbox>
          </w:sdtPr>
          <w:sdtContent>
            <w:tc>
              <w:tcPr>
                <w:tcW w:w="626" w:type="dxa"/>
                <w:shd w:val="clear" w:color="auto" w:fill="FFFFFF"/>
              </w:tcPr>
              <w:p w14:paraId="3D83BFBB" w14:textId="77777777" w:rsidR="003336C4" w:rsidRDefault="003336C4" w:rsidP="003336C4">
                <w:r>
                  <w:rPr>
                    <w:rFonts w:ascii="MS Gothic" w:eastAsia="MS Gothic" w:hAnsi="MS Gothic" w:hint="eastAsia"/>
                  </w:rPr>
                  <w:t>☐</w:t>
                </w:r>
              </w:p>
            </w:tc>
          </w:sdtContent>
        </w:sdt>
        <w:tc>
          <w:tcPr>
            <w:tcW w:w="3394" w:type="dxa"/>
            <w:gridSpan w:val="4"/>
            <w:shd w:val="clear" w:color="auto" w:fill="FFFFFF"/>
          </w:tcPr>
          <w:p w14:paraId="025F3AAF" w14:textId="77777777" w:rsidR="003336C4" w:rsidRPr="009C472E" w:rsidRDefault="003336C4" w:rsidP="003336C4">
            <w:r>
              <w:t xml:space="preserve">IP addresses </w:t>
            </w:r>
          </w:p>
        </w:tc>
        <w:sdt>
          <w:sdtPr>
            <w:rPr>
              <w:color w:val="FF0000"/>
            </w:rPr>
            <w:id w:val="-1635704728"/>
            <w14:checkbox>
              <w14:checked w14:val="0"/>
              <w14:checkedState w14:val="2612" w14:font="MS Gothic"/>
              <w14:uncheckedState w14:val="2610" w14:font="MS Gothic"/>
            </w14:checkbox>
          </w:sdtPr>
          <w:sdtContent>
            <w:tc>
              <w:tcPr>
                <w:tcW w:w="565" w:type="dxa"/>
                <w:shd w:val="clear" w:color="auto" w:fill="FFFFFF"/>
              </w:tcPr>
              <w:p w14:paraId="1A5B0592" w14:textId="77777777" w:rsidR="003336C4" w:rsidRPr="00F22029" w:rsidRDefault="003336C4" w:rsidP="003336C4">
                <w:pPr>
                  <w:jc w:val="center"/>
                  <w:rPr>
                    <w:color w:val="FF0000"/>
                  </w:rPr>
                </w:pPr>
                <w:r w:rsidRPr="00F22029">
                  <w:rPr>
                    <w:rFonts w:ascii="MS Gothic" w:eastAsia="MS Gothic" w:hAnsi="MS Gothic" w:hint="eastAsia"/>
                    <w:color w:val="FF0000"/>
                  </w:rPr>
                  <w:t>☐</w:t>
                </w:r>
              </w:p>
            </w:tc>
          </w:sdtContent>
        </w:sdt>
        <w:tc>
          <w:tcPr>
            <w:tcW w:w="3240" w:type="dxa"/>
            <w:shd w:val="clear" w:color="auto" w:fill="FFFFFF"/>
          </w:tcPr>
          <w:p w14:paraId="30F17C26" w14:textId="77777777" w:rsidR="003336C4" w:rsidRPr="00F22029" w:rsidRDefault="003336C4" w:rsidP="003336C4">
            <w:pPr>
              <w:rPr>
                <w:color w:val="FF0000"/>
              </w:rPr>
            </w:pPr>
            <w:r w:rsidRPr="00F22029">
              <w:rPr>
                <w:color w:val="FF0000"/>
              </w:rPr>
              <w:t>Genetic/Biometric</w:t>
            </w:r>
            <w:r w:rsidR="00EB7A12" w:rsidRPr="00F22029">
              <w:rPr>
                <w:color w:val="FF0000"/>
              </w:rPr>
              <w:t xml:space="preserve"> (</w:t>
            </w:r>
            <w:proofErr w:type="spellStart"/>
            <w:r w:rsidR="00EB7A12" w:rsidRPr="00F22029">
              <w:rPr>
                <w:color w:val="FF0000"/>
              </w:rPr>
              <w:t>eg.</w:t>
            </w:r>
            <w:proofErr w:type="spellEnd"/>
            <w:r w:rsidR="00EB7A12" w:rsidRPr="00F22029">
              <w:rPr>
                <w:color w:val="FF0000"/>
              </w:rPr>
              <w:t xml:space="preserve"> Thumbprint)</w:t>
            </w:r>
          </w:p>
        </w:tc>
        <w:tc>
          <w:tcPr>
            <w:tcW w:w="1190" w:type="dxa"/>
            <w:vMerge/>
            <w:shd w:val="clear" w:color="auto" w:fill="FFFFFF"/>
          </w:tcPr>
          <w:p w14:paraId="3B347A92" w14:textId="77777777" w:rsidR="003336C4" w:rsidRPr="00015390" w:rsidRDefault="003336C4" w:rsidP="003336C4">
            <w:pPr>
              <w:jc w:val="center"/>
              <w:rPr>
                <w:b/>
                <w:sz w:val="32"/>
              </w:rPr>
            </w:pPr>
          </w:p>
        </w:tc>
      </w:tr>
      <w:tr w:rsidR="003336C4" w:rsidRPr="009D5F46" w14:paraId="748B6FDB" w14:textId="77777777" w:rsidTr="004E7E9D">
        <w:trPr>
          <w:trHeight w:val="28"/>
        </w:trPr>
        <w:tc>
          <w:tcPr>
            <w:tcW w:w="4933" w:type="dxa"/>
            <w:shd w:val="clear" w:color="auto" w:fill="FFFFFF"/>
          </w:tcPr>
          <w:p w14:paraId="6076F0D8" w14:textId="77777777" w:rsidR="003336C4" w:rsidRDefault="003336C4" w:rsidP="003336C4">
            <w:pPr>
              <w:rPr>
                <w:sz w:val="28"/>
                <w:szCs w:val="28"/>
              </w:rPr>
            </w:pPr>
          </w:p>
        </w:tc>
        <w:sdt>
          <w:sdtPr>
            <w:id w:val="-1185437629"/>
            <w14:checkbox>
              <w14:checked w14:val="1"/>
              <w14:checkedState w14:val="2612" w14:font="MS Gothic"/>
              <w14:uncheckedState w14:val="2610" w14:font="MS Gothic"/>
            </w14:checkbox>
          </w:sdtPr>
          <w:sdtContent>
            <w:tc>
              <w:tcPr>
                <w:tcW w:w="626" w:type="dxa"/>
                <w:shd w:val="clear" w:color="auto" w:fill="FFFFFF"/>
              </w:tcPr>
              <w:p w14:paraId="4E028B26" w14:textId="5AA1644C" w:rsidR="003336C4" w:rsidRDefault="00240916" w:rsidP="003336C4">
                <w:r>
                  <w:rPr>
                    <w:rFonts w:ascii="MS Gothic" w:eastAsia="MS Gothic" w:hAnsi="MS Gothic" w:hint="eastAsia"/>
                  </w:rPr>
                  <w:t>☒</w:t>
                </w:r>
              </w:p>
            </w:tc>
          </w:sdtContent>
        </w:sdt>
        <w:tc>
          <w:tcPr>
            <w:tcW w:w="3394" w:type="dxa"/>
            <w:gridSpan w:val="4"/>
            <w:shd w:val="clear" w:color="auto" w:fill="FFFFFF"/>
          </w:tcPr>
          <w:p w14:paraId="7A39F8C4" w14:textId="66AADA76" w:rsidR="000E0D0E" w:rsidRDefault="003336C4" w:rsidP="003336C4">
            <w:r>
              <w:t>Other (please state):</w:t>
            </w:r>
            <w:r w:rsidR="000E0D0E">
              <w:t xml:space="preserve"> </w:t>
            </w:r>
            <w:r w:rsidR="00240916">
              <w:t>Unique identifier for the test</w:t>
            </w:r>
          </w:p>
          <w:p w14:paraId="438BD89A" w14:textId="35ADF1DB" w:rsidR="00240916" w:rsidRDefault="00240916" w:rsidP="003336C4"/>
          <w:p w14:paraId="6D242583" w14:textId="5F78956E" w:rsidR="00240916" w:rsidRDefault="00240916" w:rsidP="003336C4">
            <w:r>
              <w:t>Parent/guardian details</w:t>
            </w:r>
          </w:p>
          <w:p w14:paraId="08921D10" w14:textId="1DDEA4DE" w:rsidR="003336C4" w:rsidRPr="009C472E" w:rsidRDefault="003336C4" w:rsidP="003336C4"/>
        </w:tc>
        <w:tc>
          <w:tcPr>
            <w:tcW w:w="565" w:type="dxa"/>
            <w:shd w:val="clear" w:color="auto" w:fill="FFFFFF"/>
          </w:tcPr>
          <w:p w14:paraId="6871AB6D" w14:textId="77777777" w:rsidR="003336C4" w:rsidRPr="00F22029" w:rsidRDefault="003336C4" w:rsidP="003336C4">
            <w:pPr>
              <w:jc w:val="center"/>
              <w:rPr>
                <w:color w:val="FF0000"/>
              </w:rPr>
            </w:pPr>
          </w:p>
        </w:tc>
        <w:tc>
          <w:tcPr>
            <w:tcW w:w="3240" w:type="dxa"/>
            <w:shd w:val="clear" w:color="auto" w:fill="FFFFFF"/>
          </w:tcPr>
          <w:p w14:paraId="6BCA72C6" w14:textId="77777777" w:rsidR="003336C4" w:rsidRPr="00F22029" w:rsidRDefault="003336C4" w:rsidP="003336C4">
            <w:pPr>
              <w:rPr>
                <w:color w:val="FF0000"/>
              </w:rPr>
            </w:pPr>
          </w:p>
        </w:tc>
        <w:tc>
          <w:tcPr>
            <w:tcW w:w="1190" w:type="dxa"/>
            <w:shd w:val="clear" w:color="auto" w:fill="FFFFFF"/>
          </w:tcPr>
          <w:p w14:paraId="50A211A3" w14:textId="77777777" w:rsidR="003336C4" w:rsidRPr="00015390" w:rsidRDefault="003336C4" w:rsidP="003336C4">
            <w:pPr>
              <w:jc w:val="center"/>
              <w:rPr>
                <w:b/>
                <w:sz w:val="32"/>
              </w:rPr>
            </w:pPr>
          </w:p>
        </w:tc>
      </w:tr>
      <w:tr w:rsidR="003336C4" w:rsidRPr="009D5F46" w14:paraId="23FD673F" w14:textId="77777777" w:rsidTr="004E7E9D">
        <w:trPr>
          <w:trHeight w:val="354"/>
        </w:trPr>
        <w:tc>
          <w:tcPr>
            <w:tcW w:w="4933" w:type="dxa"/>
            <w:vMerge w:val="restart"/>
            <w:tcBorders>
              <w:top w:val="nil"/>
            </w:tcBorders>
            <w:shd w:val="clear" w:color="auto" w:fill="FFFFFF"/>
          </w:tcPr>
          <w:p w14:paraId="244F1601" w14:textId="77777777" w:rsidR="003336C4" w:rsidRDefault="003336C4" w:rsidP="003336C4">
            <w:pPr>
              <w:rPr>
                <w:sz w:val="28"/>
                <w:szCs w:val="28"/>
              </w:rPr>
            </w:pPr>
            <w:r>
              <w:rPr>
                <w:sz w:val="28"/>
                <w:szCs w:val="28"/>
              </w:rPr>
              <w:t>How will the personal data be collected?</w:t>
            </w:r>
          </w:p>
        </w:tc>
        <w:sdt>
          <w:sdtPr>
            <w:alias w:val="Collection"/>
            <w:tag w:val="Collection"/>
            <w:id w:val="-200781102"/>
            <w:placeholder>
              <w:docPart w:val="64B091FCC77B4891BF8A9B078DBD5074"/>
            </w:placeholder>
            <w:comboBox>
              <w:listItem w:value="Choose an item."/>
              <w:listItem w:displayText="Directly from the Individual" w:value="Directly from the Individual"/>
              <w:listItem w:displayText="From a 3rd party (representative)" w:value="From a 3rd party (representative)"/>
              <w:listItem w:displayText="From another Data Controller" w:value="From another Data Controller"/>
              <w:listItem w:displayText="From another internal service" w:value="From another internal service"/>
              <w:listItem w:displayText="Other (please state)" w:value="Other (please state)"/>
            </w:comboBox>
          </w:sdtPr>
          <w:sdtContent>
            <w:tc>
              <w:tcPr>
                <w:tcW w:w="7825" w:type="dxa"/>
                <w:gridSpan w:val="7"/>
                <w:shd w:val="clear" w:color="auto" w:fill="FFFFFF"/>
              </w:tcPr>
              <w:p w14:paraId="090BD824" w14:textId="7751F1F6" w:rsidR="003336C4" w:rsidRPr="00395488" w:rsidRDefault="007900EE" w:rsidP="003336C4">
                <w:r>
                  <w:t>Directly from the Individual</w:t>
                </w:r>
              </w:p>
            </w:tc>
          </w:sdtContent>
        </w:sdt>
        <w:sdt>
          <w:sdtPr>
            <w:id w:val="968476407"/>
            <w14:checkbox>
              <w14:checked w14:val="0"/>
              <w14:checkedState w14:val="2612" w14:font="MS Gothic"/>
              <w14:uncheckedState w14:val="2610" w14:font="MS Gothic"/>
            </w14:checkbox>
          </w:sdtPr>
          <w:sdtContent>
            <w:tc>
              <w:tcPr>
                <w:tcW w:w="1190" w:type="dxa"/>
                <w:vMerge w:val="restart"/>
                <w:tcBorders>
                  <w:top w:val="nil"/>
                </w:tcBorders>
                <w:shd w:val="clear" w:color="auto" w:fill="FFFFFF"/>
              </w:tcPr>
              <w:p w14:paraId="266FA443" w14:textId="317466E2" w:rsidR="003336C4" w:rsidRPr="00015390" w:rsidRDefault="00306BA0" w:rsidP="003336C4">
                <w:pPr>
                  <w:jc w:val="center"/>
                  <w:rPr>
                    <w:b/>
                    <w:sz w:val="32"/>
                  </w:rPr>
                </w:pPr>
                <w:r>
                  <w:rPr>
                    <w:rFonts w:ascii="MS Gothic" w:eastAsia="MS Gothic" w:hAnsi="MS Gothic" w:hint="eastAsia"/>
                  </w:rPr>
                  <w:t>☐</w:t>
                </w:r>
              </w:p>
            </w:tc>
          </w:sdtContent>
        </w:sdt>
      </w:tr>
      <w:tr w:rsidR="003336C4" w:rsidRPr="009D5F46" w14:paraId="105FCD03" w14:textId="77777777" w:rsidTr="004E7E9D">
        <w:trPr>
          <w:trHeight w:val="354"/>
        </w:trPr>
        <w:tc>
          <w:tcPr>
            <w:tcW w:w="4933" w:type="dxa"/>
            <w:vMerge/>
            <w:shd w:val="clear" w:color="auto" w:fill="FFFFFF"/>
          </w:tcPr>
          <w:p w14:paraId="4B6EAB9C" w14:textId="77777777" w:rsidR="003336C4" w:rsidRDefault="003336C4" w:rsidP="003336C4">
            <w:pPr>
              <w:rPr>
                <w:sz w:val="28"/>
                <w:szCs w:val="28"/>
              </w:rPr>
            </w:pPr>
          </w:p>
        </w:tc>
        <w:tc>
          <w:tcPr>
            <w:tcW w:w="7825" w:type="dxa"/>
            <w:gridSpan w:val="7"/>
            <w:shd w:val="clear" w:color="auto" w:fill="FFFFFF"/>
          </w:tcPr>
          <w:p w14:paraId="6FBA63B3" w14:textId="23833A62" w:rsidR="003336C4" w:rsidRDefault="002C6584" w:rsidP="003336C4">
            <w:r>
              <w:t>School MIS Records</w:t>
            </w:r>
          </w:p>
        </w:tc>
        <w:tc>
          <w:tcPr>
            <w:tcW w:w="1190" w:type="dxa"/>
            <w:vMerge/>
            <w:shd w:val="clear" w:color="auto" w:fill="FFFFFF"/>
          </w:tcPr>
          <w:p w14:paraId="5C8FB6AC" w14:textId="77777777" w:rsidR="003336C4" w:rsidRPr="00015390" w:rsidRDefault="003336C4" w:rsidP="003336C4">
            <w:pPr>
              <w:jc w:val="center"/>
              <w:rPr>
                <w:b/>
                <w:sz w:val="32"/>
              </w:rPr>
            </w:pPr>
          </w:p>
        </w:tc>
      </w:tr>
      <w:tr w:rsidR="003336C4" w:rsidRPr="009D5F46" w14:paraId="5316F9C8" w14:textId="77777777" w:rsidTr="004E7E9D">
        <w:trPr>
          <w:trHeight w:val="28"/>
        </w:trPr>
        <w:tc>
          <w:tcPr>
            <w:tcW w:w="4933" w:type="dxa"/>
            <w:tcBorders>
              <w:top w:val="nil"/>
            </w:tcBorders>
            <w:shd w:val="clear" w:color="auto" w:fill="FFFFFF"/>
          </w:tcPr>
          <w:p w14:paraId="4648AE7A" w14:textId="77777777" w:rsidR="003336C4" w:rsidRDefault="003336C4" w:rsidP="003336C4">
            <w:pPr>
              <w:rPr>
                <w:sz w:val="28"/>
                <w:szCs w:val="28"/>
              </w:rPr>
            </w:pPr>
            <w:r>
              <w:rPr>
                <w:sz w:val="28"/>
                <w:szCs w:val="28"/>
              </w:rPr>
              <w:t>Does this processing include data matching, automated decision maki</w:t>
            </w:r>
            <w:r w:rsidR="00BF2348">
              <w:rPr>
                <w:sz w:val="28"/>
                <w:szCs w:val="28"/>
              </w:rPr>
              <w:t>ng or profiling? (please describe</w:t>
            </w:r>
            <w:r>
              <w:rPr>
                <w:sz w:val="28"/>
                <w:szCs w:val="28"/>
              </w:rPr>
              <w:t>)</w:t>
            </w:r>
          </w:p>
        </w:tc>
        <w:tc>
          <w:tcPr>
            <w:tcW w:w="7825" w:type="dxa"/>
            <w:gridSpan w:val="7"/>
            <w:shd w:val="clear" w:color="auto" w:fill="FFFFFF"/>
          </w:tcPr>
          <w:p w14:paraId="6D5A559C" w14:textId="2DABC4F3" w:rsidR="003336C4" w:rsidRDefault="007900EE" w:rsidP="003336C4">
            <w:r>
              <w:t>N/A</w:t>
            </w:r>
          </w:p>
        </w:tc>
        <w:sdt>
          <w:sdtPr>
            <w:id w:val="-1906142964"/>
            <w14:checkbox>
              <w14:checked w14:val="0"/>
              <w14:checkedState w14:val="2612" w14:font="MS Gothic"/>
              <w14:uncheckedState w14:val="2610" w14:font="MS Gothic"/>
            </w14:checkbox>
          </w:sdtPr>
          <w:sdtContent>
            <w:tc>
              <w:tcPr>
                <w:tcW w:w="1190" w:type="dxa"/>
                <w:tcBorders>
                  <w:top w:val="nil"/>
                </w:tcBorders>
                <w:shd w:val="clear" w:color="auto" w:fill="FFFFFF"/>
              </w:tcPr>
              <w:p w14:paraId="3D9332F7" w14:textId="6968E5F6" w:rsidR="003336C4" w:rsidRPr="00015390" w:rsidRDefault="00A77C22" w:rsidP="003336C4">
                <w:pPr>
                  <w:jc w:val="center"/>
                  <w:rPr>
                    <w:b/>
                    <w:sz w:val="32"/>
                  </w:rPr>
                </w:pPr>
                <w:r>
                  <w:rPr>
                    <w:rFonts w:ascii="MS Gothic" w:eastAsia="MS Gothic" w:hAnsi="MS Gothic" w:hint="eastAsia"/>
                  </w:rPr>
                  <w:t>☐</w:t>
                </w:r>
              </w:p>
            </w:tc>
          </w:sdtContent>
        </w:sdt>
      </w:tr>
      <w:tr w:rsidR="003336C4" w:rsidRPr="009D5F46" w14:paraId="50D22CA0" w14:textId="77777777" w:rsidTr="003B1818">
        <w:trPr>
          <w:trHeight w:val="562"/>
        </w:trPr>
        <w:tc>
          <w:tcPr>
            <w:tcW w:w="13948" w:type="dxa"/>
            <w:gridSpan w:val="9"/>
            <w:shd w:val="clear" w:color="auto" w:fill="D9D9D9"/>
            <w:vAlign w:val="center"/>
          </w:tcPr>
          <w:p w14:paraId="33795582" w14:textId="77777777" w:rsidR="003336C4" w:rsidRPr="00057C96" w:rsidRDefault="003336C4" w:rsidP="00057C96">
            <w:pPr>
              <w:pStyle w:val="ListParagraph"/>
              <w:numPr>
                <w:ilvl w:val="0"/>
                <w:numId w:val="22"/>
              </w:numPr>
              <w:rPr>
                <w:b/>
                <w:i/>
                <w:sz w:val="28"/>
                <w:szCs w:val="28"/>
              </w:rPr>
            </w:pPr>
            <w:r w:rsidRPr="00057C96">
              <w:rPr>
                <w:b/>
                <w:i/>
                <w:sz w:val="28"/>
                <w:szCs w:val="28"/>
              </w:rPr>
              <w:t>Lawfulness, Fairness, and Transparent</w:t>
            </w:r>
          </w:p>
        </w:tc>
      </w:tr>
      <w:tr w:rsidR="00A50BDA" w:rsidRPr="009D5F46" w14:paraId="6AE68C71" w14:textId="77777777" w:rsidTr="00A50BDA">
        <w:trPr>
          <w:trHeight w:val="421"/>
        </w:trPr>
        <w:tc>
          <w:tcPr>
            <w:tcW w:w="4933" w:type="dxa"/>
            <w:vMerge w:val="restart"/>
          </w:tcPr>
          <w:p w14:paraId="2A06CC25" w14:textId="77777777" w:rsidR="00A50BDA" w:rsidRDefault="00A50BDA" w:rsidP="003336C4">
            <w:pPr>
              <w:autoSpaceDE w:val="0"/>
              <w:autoSpaceDN w:val="0"/>
              <w:adjustRightInd w:val="0"/>
              <w:rPr>
                <w:sz w:val="28"/>
                <w:szCs w:val="28"/>
                <w:lang w:eastAsia="en-GB" w:bidi="ar-SA"/>
              </w:rPr>
            </w:pPr>
            <w:r w:rsidRPr="00CA6863">
              <w:rPr>
                <w:sz w:val="28"/>
                <w:szCs w:val="28"/>
                <w:lang w:eastAsia="en-GB" w:bidi="ar-SA"/>
              </w:rPr>
              <w:t xml:space="preserve">What is the </w:t>
            </w:r>
            <w:r>
              <w:rPr>
                <w:sz w:val="28"/>
                <w:szCs w:val="28"/>
                <w:lang w:eastAsia="en-GB" w:bidi="ar-SA"/>
              </w:rPr>
              <w:t>lawful basis for</w:t>
            </w:r>
            <w:r w:rsidRPr="00CA6863">
              <w:rPr>
                <w:sz w:val="28"/>
                <w:szCs w:val="28"/>
                <w:lang w:eastAsia="en-GB" w:bidi="ar-SA"/>
              </w:rPr>
              <w:t xml:space="preserve"> </w:t>
            </w:r>
            <w:r>
              <w:rPr>
                <w:sz w:val="28"/>
                <w:szCs w:val="28"/>
                <w:lang w:eastAsia="en-GB" w:bidi="ar-SA"/>
              </w:rPr>
              <w:t>processing personal information?</w:t>
            </w:r>
            <w:r w:rsidR="0062679C">
              <w:rPr>
                <w:sz w:val="28"/>
                <w:szCs w:val="28"/>
                <w:lang w:eastAsia="en-GB" w:bidi="ar-SA"/>
              </w:rPr>
              <w:t xml:space="preserve"> If you are using more than one condition please specify which condition relates to specific data. </w:t>
            </w:r>
          </w:p>
          <w:p w14:paraId="61D26EFF" w14:textId="77777777" w:rsidR="00A50BDA" w:rsidRPr="00175522" w:rsidRDefault="00A50BDA" w:rsidP="003336C4">
            <w:pPr>
              <w:autoSpaceDE w:val="0"/>
              <w:autoSpaceDN w:val="0"/>
              <w:adjustRightInd w:val="0"/>
              <w:rPr>
                <w:i/>
                <w:sz w:val="28"/>
                <w:szCs w:val="28"/>
                <w:lang w:eastAsia="en-GB" w:bidi="ar-SA"/>
              </w:rPr>
            </w:pPr>
            <w:r w:rsidRPr="002A0BA4">
              <w:rPr>
                <w:i/>
                <w:szCs w:val="24"/>
                <w:lang w:eastAsia="en-GB" w:bidi="ar-SA"/>
              </w:rPr>
              <w:t>(Please speak with your DPO about this)</w:t>
            </w:r>
            <w:r w:rsidRPr="00491963">
              <w:rPr>
                <w:szCs w:val="28"/>
                <w:lang w:eastAsia="en-GB" w:bidi="ar-SA"/>
              </w:rPr>
              <w:t xml:space="preserve"> </w:t>
            </w:r>
          </w:p>
        </w:tc>
        <w:sdt>
          <w:sdtPr>
            <w:alias w:val="Article 6"/>
            <w:tag w:val="Article 6"/>
            <w:id w:val="1550108985"/>
            <w:placeholder>
              <w:docPart w:val="50662CF8EA9A4270B9EEED8D1724BDD5"/>
            </w:placeholder>
            <w:comboBox>
              <w:listItem w:value="Choose an item."/>
              <w:listItem w:displayText="a) Consent" w:value="a) Consent"/>
              <w:listItem w:displayText="b) Contract" w:value="b) Contract"/>
              <w:listItem w:displayText="c) Legal Obligation (specify)" w:value="c) Legal Obligation (specify)"/>
              <w:listItem w:displayText="d) Vital Interests" w:value="d) Vital Interests"/>
              <w:listItem w:displayText="e) Public Task (specify)" w:value="e) Public Task (specify)"/>
              <w:listItem w:displayText="f) Legitimate Interests (complete below)" w:value="f) Legitimate Interests (complete below)"/>
            </w:comboBox>
          </w:sdtPr>
          <w:sdtContent>
            <w:tc>
              <w:tcPr>
                <w:tcW w:w="3912" w:type="dxa"/>
                <w:gridSpan w:val="4"/>
              </w:tcPr>
              <w:p w14:paraId="60F91862" w14:textId="5AEC5B4C" w:rsidR="00A50BDA" w:rsidRPr="009D5F46" w:rsidRDefault="00D53079" w:rsidP="003336C4">
                <w:r>
                  <w:t>e) Public Task (specify)</w:t>
                </w:r>
              </w:p>
            </w:tc>
          </w:sdtContent>
        </w:sdt>
        <w:sdt>
          <w:sdtPr>
            <w:alias w:val="Article 6"/>
            <w:tag w:val="Article 6"/>
            <w:id w:val="177475443"/>
            <w:placeholder>
              <w:docPart w:val="2DA5A5BBB00A4425A3E541EC4F34FD18"/>
            </w:placeholder>
            <w:showingPlcHdr/>
            <w:comboBox>
              <w:listItem w:value="Choose an item."/>
              <w:listItem w:displayText="a) Consent" w:value="a) Consent"/>
              <w:listItem w:displayText="b) Contract" w:value="b) Contract"/>
              <w:listItem w:displayText="c) Legal Obligation (specify)" w:value="c) Legal Obligation (specify)"/>
              <w:listItem w:displayText="d) Vital Interests" w:value="d) Vital Interests"/>
              <w:listItem w:displayText="e) Public Task (specify)" w:value="e) Public Task (specify)"/>
              <w:listItem w:displayText="f) Legitimate Interests (complete below)" w:value="f) Legitimate Interests (complete below)"/>
              <w:listItem w:displayText="N/A" w:value="N/A"/>
            </w:comboBox>
          </w:sdtPr>
          <w:sdtContent>
            <w:tc>
              <w:tcPr>
                <w:tcW w:w="3913" w:type="dxa"/>
                <w:gridSpan w:val="3"/>
              </w:tcPr>
              <w:p w14:paraId="4F294915" w14:textId="77777777" w:rsidR="00A50BDA" w:rsidRPr="009D5F46" w:rsidRDefault="00A50BDA" w:rsidP="003336C4">
                <w:r w:rsidRPr="004434FB">
                  <w:rPr>
                    <w:rStyle w:val="PlaceholderText"/>
                  </w:rPr>
                  <w:t>Choose an item.</w:t>
                </w:r>
              </w:p>
            </w:tc>
          </w:sdtContent>
        </w:sdt>
        <w:sdt>
          <w:sdtPr>
            <w:id w:val="-2034873065"/>
            <w14:checkbox>
              <w14:checked w14:val="0"/>
              <w14:checkedState w14:val="2612" w14:font="MS Gothic"/>
              <w14:uncheckedState w14:val="2610" w14:font="MS Gothic"/>
            </w14:checkbox>
          </w:sdtPr>
          <w:sdtContent>
            <w:tc>
              <w:tcPr>
                <w:tcW w:w="1190" w:type="dxa"/>
                <w:vMerge w:val="restart"/>
              </w:tcPr>
              <w:p w14:paraId="7DE59087" w14:textId="63F0C4B9" w:rsidR="00A50BDA" w:rsidRPr="00447E4D" w:rsidRDefault="00A77C22" w:rsidP="003336C4">
                <w:pPr>
                  <w:jc w:val="center"/>
                  <w:rPr>
                    <w:b/>
                    <w:sz w:val="32"/>
                  </w:rPr>
                </w:pPr>
                <w:r>
                  <w:rPr>
                    <w:rFonts w:ascii="MS Gothic" w:eastAsia="MS Gothic" w:hAnsi="MS Gothic" w:hint="eastAsia"/>
                  </w:rPr>
                  <w:t>☐</w:t>
                </w:r>
              </w:p>
            </w:tc>
          </w:sdtContent>
        </w:sdt>
      </w:tr>
      <w:tr w:rsidR="003336C4" w:rsidRPr="009D5F46" w14:paraId="73928647" w14:textId="77777777" w:rsidTr="004E7E9D">
        <w:trPr>
          <w:trHeight w:val="555"/>
        </w:trPr>
        <w:tc>
          <w:tcPr>
            <w:tcW w:w="4933" w:type="dxa"/>
            <w:vMerge/>
          </w:tcPr>
          <w:p w14:paraId="29A6BF91" w14:textId="77777777" w:rsidR="003336C4" w:rsidRPr="00CA6863" w:rsidRDefault="003336C4" w:rsidP="003336C4">
            <w:pPr>
              <w:autoSpaceDE w:val="0"/>
              <w:autoSpaceDN w:val="0"/>
              <w:adjustRightInd w:val="0"/>
              <w:rPr>
                <w:sz w:val="28"/>
                <w:szCs w:val="28"/>
                <w:lang w:eastAsia="en-GB" w:bidi="ar-SA"/>
              </w:rPr>
            </w:pPr>
          </w:p>
        </w:tc>
        <w:tc>
          <w:tcPr>
            <w:tcW w:w="7825" w:type="dxa"/>
            <w:gridSpan w:val="7"/>
          </w:tcPr>
          <w:p w14:paraId="1B635F42" w14:textId="204290DC" w:rsidR="00701359" w:rsidRPr="00701359" w:rsidRDefault="0037426C" w:rsidP="008826E6">
            <w:pPr>
              <w:numPr>
                <w:ilvl w:val="0"/>
                <w:numId w:val="20"/>
              </w:numPr>
              <w:spacing w:before="114" w:after="100" w:afterAutospacing="1"/>
              <w:ind w:left="0"/>
              <w:rPr>
                <w:color w:val="FF0000"/>
                <w:sz w:val="20"/>
                <w:szCs w:val="20"/>
                <w:lang w:eastAsia="en-GB" w:bidi="ar-SA"/>
              </w:rPr>
            </w:pPr>
            <w:r>
              <w:rPr>
                <w:color w:val="000000"/>
                <w:szCs w:val="20"/>
                <w:lang w:eastAsia="en-GB" w:bidi="ar-SA"/>
              </w:rPr>
              <w:t>t</w:t>
            </w:r>
            <w:r w:rsidR="002C353A">
              <w:rPr>
                <w:color w:val="000000"/>
                <w:szCs w:val="20"/>
                <w:lang w:eastAsia="en-GB" w:bidi="ar-SA"/>
              </w:rPr>
              <w:t xml:space="preserve">o safeguard and promote the welfare of pupils and children under the </w:t>
            </w:r>
          </w:p>
          <w:p w14:paraId="2C50ED4E" w14:textId="41AD06D1" w:rsidR="002C353A" w:rsidRPr="0037426C" w:rsidRDefault="00701359" w:rsidP="0037426C">
            <w:pPr>
              <w:numPr>
                <w:ilvl w:val="0"/>
                <w:numId w:val="20"/>
              </w:numPr>
              <w:spacing w:before="114" w:after="100" w:afterAutospacing="1"/>
              <w:ind w:left="0"/>
              <w:rPr>
                <w:sz w:val="20"/>
                <w:szCs w:val="20"/>
                <w:lang w:eastAsia="en-GB" w:bidi="ar-SA"/>
              </w:rPr>
            </w:pPr>
            <w:r w:rsidRPr="0037426C">
              <w:rPr>
                <w:szCs w:val="20"/>
                <w:lang w:eastAsia="en-GB" w:bidi="ar-SA"/>
              </w:rPr>
              <w:t xml:space="preserve">Maintained Schools: </w:t>
            </w:r>
            <w:r w:rsidR="007900EE" w:rsidRPr="0037426C">
              <w:rPr>
                <w:sz w:val="23"/>
                <w:szCs w:val="23"/>
              </w:rPr>
              <w:t xml:space="preserve">Education Act 2002 for maintained schools </w:t>
            </w:r>
            <w:r w:rsidRPr="0037426C">
              <w:rPr>
                <w:sz w:val="23"/>
                <w:szCs w:val="23"/>
              </w:rPr>
              <w:t>(Section 175)</w:t>
            </w:r>
            <w:r w:rsidR="0037426C" w:rsidRPr="0037426C">
              <w:rPr>
                <w:sz w:val="23"/>
                <w:szCs w:val="23"/>
              </w:rPr>
              <w:t xml:space="preserve">. </w:t>
            </w:r>
            <w:r w:rsidR="002C353A" w:rsidRPr="0037426C">
              <w:rPr>
                <w:sz w:val="23"/>
                <w:szCs w:val="23"/>
              </w:rPr>
              <w:t xml:space="preserve">This will not prevent the individual being asked for permission for the test to be carried out. However once the test has been conducted the processing of the personal data will fall under the above. </w:t>
            </w:r>
          </w:p>
          <w:p w14:paraId="7D0FE288" w14:textId="2A044901" w:rsidR="00701359" w:rsidRPr="00EB6671" w:rsidRDefault="00701359" w:rsidP="00701359">
            <w:pPr>
              <w:spacing w:before="114" w:after="100" w:afterAutospacing="1"/>
              <w:rPr>
                <w:color w:val="000000"/>
                <w:sz w:val="20"/>
                <w:szCs w:val="20"/>
                <w:lang w:eastAsia="en-GB" w:bidi="ar-SA"/>
              </w:rPr>
            </w:pPr>
          </w:p>
        </w:tc>
        <w:tc>
          <w:tcPr>
            <w:tcW w:w="1190" w:type="dxa"/>
            <w:vMerge/>
          </w:tcPr>
          <w:p w14:paraId="657278D6" w14:textId="77777777" w:rsidR="003336C4" w:rsidRPr="00447E4D" w:rsidRDefault="003336C4" w:rsidP="003336C4">
            <w:pPr>
              <w:jc w:val="center"/>
              <w:rPr>
                <w:b/>
                <w:sz w:val="32"/>
              </w:rPr>
            </w:pPr>
          </w:p>
        </w:tc>
      </w:tr>
      <w:tr w:rsidR="003336C4" w:rsidRPr="009D5F46" w14:paraId="6E2DCB68" w14:textId="77777777" w:rsidTr="004E7E9D">
        <w:trPr>
          <w:trHeight w:val="313"/>
        </w:trPr>
        <w:tc>
          <w:tcPr>
            <w:tcW w:w="4933" w:type="dxa"/>
            <w:vMerge/>
          </w:tcPr>
          <w:p w14:paraId="57363825" w14:textId="77777777" w:rsidR="003336C4" w:rsidRPr="00CA6863" w:rsidRDefault="003336C4" w:rsidP="003336C4">
            <w:pPr>
              <w:autoSpaceDE w:val="0"/>
              <w:autoSpaceDN w:val="0"/>
              <w:adjustRightInd w:val="0"/>
              <w:rPr>
                <w:sz w:val="28"/>
                <w:szCs w:val="28"/>
                <w:lang w:eastAsia="en-GB" w:bidi="ar-SA"/>
              </w:rPr>
            </w:pPr>
          </w:p>
        </w:tc>
        <w:tc>
          <w:tcPr>
            <w:tcW w:w="7825" w:type="dxa"/>
            <w:gridSpan w:val="7"/>
          </w:tcPr>
          <w:p w14:paraId="5614C213" w14:textId="77777777" w:rsidR="003336C4" w:rsidRPr="000B0412" w:rsidRDefault="003336C4" w:rsidP="000B0412">
            <w:r>
              <w:t>If Legitimate Interests</w:t>
            </w:r>
            <w:r w:rsidR="000B0412">
              <w:t>/Public Interest</w:t>
            </w:r>
            <w:r w:rsidR="00B566D3">
              <w:t xml:space="preserve"> Assessment</w:t>
            </w:r>
            <w:r w:rsidR="000B0412">
              <w:t xml:space="preserve"> (see guidance), </w:t>
            </w:r>
            <w:r w:rsidR="00080346">
              <w:t xml:space="preserve">is completed </w:t>
            </w:r>
            <w:r w:rsidR="000B0412">
              <w:t>please add:</w:t>
            </w:r>
          </w:p>
        </w:tc>
        <w:tc>
          <w:tcPr>
            <w:tcW w:w="1190" w:type="dxa"/>
            <w:vMerge/>
          </w:tcPr>
          <w:p w14:paraId="75663C8C" w14:textId="77777777" w:rsidR="003336C4" w:rsidRPr="00447E4D" w:rsidRDefault="003336C4" w:rsidP="003336C4">
            <w:pPr>
              <w:jc w:val="center"/>
              <w:rPr>
                <w:b/>
                <w:sz w:val="32"/>
              </w:rPr>
            </w:pPr>
          </w:p>
        </w:tc>
      </w:tr>
      <w:tr w:rsidR="0062679C" w:rsidRPr="009D5F46" w14:paraId="382E98B9" w14:textId="77777777" w:rsidTr="00814AED">
        <w:trPr>
          <w:trHeight w:val="503"/>
        </w:trPr>
        <w:tc>
          <w:tcPr>
            <w:tcW w:w="4933" w:type="dxa"/>
            <w:vMerge w:val="restart"/>
          </w:tcPr>
          <w:p w14:paraId="6DE13B0E" w14:textId="77777777" w:rsidR="0062679C" w:rsidRPr="00C218D6" w:rsidRDefault="0062679C" w:rsidP="0062679C">
            <w:pPr>
              <w:autoSpaceDE w:val="0"/>
              <w:autoSpaceDN w:val="0"/>
              <w:adjustRightInd w:val="0"/>
              <w:rPr>
                <w:sz w:val="28"/>
                <w:szCs w:val="28"/>
                <w:lang w:eastAsia="en-GB" w:bidi="ar-SA"/>
              </w:rPr>
            </w:pPr>
            <w:r>
              <w:rPr>
                <w:sz w:val="28"/>
                <w:szCs w:val="28"/>
                <w:lang w:eastAsia="en-GB" w:bidi="ar-SA"/>
              </w:rPr>
              <w:t xml:space="preserve">If you are processing Special Category Information (highlighted in red above), what is the lawful basis for processing this information </w:t>
            </w:r>
            <w:r w:rsidRPr="002A0BA4">
              <w:rPr>
                <w:i/>
                <w:szCs w:val="24"/>
                <w:lang w:eastAsia="en-GB" w:bidi="ar-SA"/>
              </w:rPr>
              <w:t>(Please speak with your DPO about this)</w:t>
            </w:r>
            <w:r w:rsidRPr="00491963">
              <w:rPr>
                <w:szCs w:val="28"/>
                <w:lang w:eastAsia="en-GB" w:bidi="ar-SA"/>
              </w:rPr>
              <w:t xml:space="preserve"> </w:t>
            </w:r>
          </w:p>
        </w:tc>
        <w:sdt>
          <w:sdtPr>
            <w:alias w:val="Article 9"/>
            <w:tag w:val="Article 9"/>
            <w:id w:val="1006022365"/>
            <w:placeholder>
              <w:docPart w:val="1FFB9E83713649E08168693F8C928872"/>
            </w:placeholder>
            <w:comboBox>
              <w:listItem w:value="Choose an item."/>
              <w:listItem w:displayText="a) Explicit Consent" w:value="a) Explicit Consent"/>
              <w:listItem w:displayText="b) Employment, social security and social protection (identify legislation or government guidance, check condition 1 in guidance)" w:value="b) Employment, social security and social protection (identify legislation or government guidance, check condition 1 in guidance)"/>
              <w:listItem w:displayText="c) Vital Interests" w:value="c) Vital Interests"/>
              <w:listItem w:displayText="d) Not-for-profit bodies" w:value="d) Not-for-profit bodies"/>
              <w:listItem w:displayText="e) Made public by the data subject" w:value="e) Made public by the data subject"/>
              <w:listItem w:displayText="f) Legal claims or judicial acts" w:value="f) Legal claims or judicial acts"/>
              <w:listItem w:displayText="g) Reasons of substantial public interest (identify condition 6 – 28 in guidance)" w:value="g) Reasons of substantial public interest (identify condition 6 – 28 in guidance)"/>
              <w:listItem w:displayText="h) Health or social care (check condition 2 in guidance)" w:value="h) Health or social care (check condition 2 in guidance)"/>
              <w:listItem w:displayText="i) Public health (check condition 3 in guidance)" w:value="i) Public health (check condition 3 in guidance)"/>
              <w:listItem w:displayText="j) Archiving, research and statistics (check condition 4 in guidance)" w:value="j) Archiving, research and statistics (check condition 4 in guidance)"/>
              <w:listItem w:displayText="N/A" w:value="N/A"/>
            </w:comboBox>
          </w:sdtPr>
          <w:sdtContent>
            <w:tc>
              <w:tcPr>
                <w:tcW w:w="3912" w:type="dxa"/>
                <w:gridSpan w:val="4"/>
              </w:tcPr>
              <w:p w14:paraId="74A3860A" w14:textId="3A8A7C5D" w:rsidR="0062679C" w:rsidRPr="004968FC" w:rsidRDefault="00983A96" w:rsidP="00F22029">
                <w:proofErr w:type="spellStart"/>
                <w:r>
                  <w:t>i</w:t>
                </w:r>
                <w:proofErr w:type="spellEnd"/>
                <w:r>
                  <w:t>) Public health (check condition 3 in guidance)</w:t>
                </w:r>
              </w:p>
            </w:tc>
          </w:sdtContent>
        </w:sdt>
        <w:sdt>
          <w:sdtPr>
            <w:alias w:val="Article 9"/>
            <w:tag w:val="Article 9"/>
            <w:id w:val="1083188597"/>
            <w:placeholder>
              <w:docPart w:val="1D11716DA1514ADCA8BEEF30518BA9CE"/>
            </w:placeholder>
            <w:showingPlcHdr/>
            <w:comboBox>
              <w:listItem w:value="Choose an item."/>
              <w:listItem w:displayText="a) Explicit Consent" w:value="a) Explicit Consent"/>
              <w:listItem w:displayText="b) Employment, social security and social protection (identify legislation or government guidance, check condition 1 in guidance)" w:value="b) Employment, social security and social protection (identify legislation or government guidance, check condition 1 in guidance)"/>
              <w:listItem w:displayText="c) Vital Interests" w:value="c) Vital Interests"/>
              <w:listItem w:displayText="d) Not-for-profit bodies" w:value="d) Not-for-profit bodies"/>
              <w:listItem w:displayText="e) Made public by the data subject" w:value="e) Made public by the data subject"/>
              <w:listItem w:displayText="f) Legal claims or judicial acts" w:value="f) Legal claims or judicial acts"/>
              <w:listItem w:displayText="g) Reasons of substantial public interest (identify condition 6 – 28 in guidance)" w:value="g) Reasons of substantial public interest (identify condition 6 – 28 in guidance)"/>
              <w:listItem w:displayText="h) Health or social care (check condition 2 in guidance)" w:value="h) Health or social care (check condition 2 in guidance)"/>
              <w:listItem w:displayText="i) Public health (check condition 3 in guidance)" w:value="i) Public health (check condition 3 in guidance)"/>
              <w:listItem w:displayText="j) Archiving, research and statistics (check condition 4 in guidance)" w:value="j) Archiving, research and statistics (check condition 4 in guidance)"/>
              <w:listItem w:displayText="N/A" w:value="N/A"/>
            </w:comboBox>
          </w:sdtPr>
          <w:sdtContent>
            <w:tc>
              <w:tcPr>
                <w:tcW w:w="3913" w:type="dxa"/>
                <w:gridSpan w:val="3"/>
              </w:tcPr>
              <w:p w14:paraId="405A1482" w14:textId="77777777" w:rsidR="0062679C" w:rsidRPr="004968FC" w:rsidRDefault="00557C9C" w:rsidP="00557C9C">
                <w:r w:rsidRPr="004434FB">
                  <w:rPr>
                    <w:rStyle w:val="PlaceholderText"/>
                  </w:rPr>
                  <w:t>Choose an item.</w:t>
                </w:r>
              </w:p>
            </w:tc>
          </w:sdtContent>
        </w:sdt>
        <w:sdt>
          <w:sdtPr>
            <w:id w:val="1817140118"/>
            <w14:checkbox>
              <w14:checked w14:val="0"/>
              <w14:checkedState w14:val="2612" w14:font="MS Gothic"/>
              <w14:uncheckedState w14:val="2610" w14:font="MS Gothic"/>
            </w14:checkbox>
          </w:sdtPr>
          <w:sdtContent>
            <w:tc>
              <w:tcPr>
                <w:tcW w:w="1190" w:type="dxa"/>
                <w:vMerge w:val="restart"/>
              </w:tcPr>
              <w:p w14:paraId="5AD1A833" w14:textId="71D7A531" w:rsidR="0062679C" w:rsidRPr="004968FC" w:rsidRDefault="00A77C22" w:rsidP="00A77C22">
                <w:pPr>
                  <w:jc w:val="center"/>
                </w:pPr>
                <w:r>
                  <w:rPr>
                    <w:rFonts w:ascii="MS Gothic" w:eastAsia="MS Gothic" w:hAnsi="MS Gothic" w:hint="eastAsia"/>
                  </w:rPr>
                  <w:t>☐</w:t>
                </w:r>
              </w:p>
            </w:tc>
          </w:sdtContent>
        </w:sdt>
      </w:tr>
      <w:tr w:rsidR="0062679C" w:rsidRPr="009D5F46" w14:paraId="6C1B7790" w14:textId="77777777" w:rsidTr="004E7E9D">
        <w:trPr>
          <w:trHeight w:val="996"/>
        </w:trPr>
        <w:tc>
          <w:tcPr>
            <w:tcW w:w="4933" w:type="dxa"/>
            <w:vMerge/>
          </w:tcPr>
          <w:p w14:paraId="6EA5D622" w14:textId="77777777" w:rsidR="0062679C" w:rsidRDefault="0062679C" w:rsidP="0062679C">
            <w:pPr>
              <w:autoSpaceDE w:val="0"/>
              <w:autoSpaceDN w:val="0"/>
              <w:adjustRightInd w:val="0"/>
              <w:rPr>
                <w:sz w:val="28"/>
                <w:szCs w:val="28"/>
                <w:lang w:eastAsia="en-GB" w:bidi="ar-SA"/>
              </w:rPr>
            </w:pPr>
          </w:p>
        </w:tc>
        <w:tc>
          <w:tcPr>
            <w:tcW w:w="7825" w:type="dxa"/>
            <w:gridSpan w:val="7"/>
          </w:tcPr>
          <w:p w14:paraId="6B14C9E4" w14:textId="704B3686" w:rsidR="0062679C" w:rsidRDefault="0062679C" w:rsidP="0062679C">
            <w:r>
              <w:t xml:space="preserve">Basis in law and schedule </w:t>
            </w:r>
            <w:r w:rsidR="00557C9C">
              <w:t>condition</w:t>
            </w:r>
            <w:r>
              <w:t>:</w:t>
            </w:r>
          </w:p>
          <w:p w14:paraId="17D0B82C" w14:textId="0965E9DF" w:rsidR="007900EE" w:rsidRPr="00983A96" w:rsidRDefault="00983A96" w:rsidP="007900EE">
            <w:pPr>
              <w:pStyle w:val="Default"/>
              <w:rPr>
                <w:sz w:val="23"/>
                <w:szCs w:val="23"/>
              </w:rPr>
            </w:pPr>
            <w:r w:rsidRPr="00983A96">
              <w:rPr>
                <w:sz w:val="23"/>
                <w:szCs w:val="23"/>
              </w:rPr>
              <w:t>This data is processed under the obligations set out in Public Health legislation (Regulations 3(1) and (4) of the Health Service (Control of Patient Information) Regulations 2002 (COPI)) which allows the sharing of data for COVID related purposes and where it is carried out by a health care professional OR someone who owes an equivalent duty of confidentiality to that data.</w:t>
            </w:r>
          </w:p>
          <w:p w14:paraId="17920D44" w14:textId="77777777" w:rsidR="00DA7C1A" w:rsidRDefault="00DA7C1A" w:rsidP="0062679C"/>
          <w:p w14:paraId="5913B0A9" w14:textId="4168AD5D" w:rsidR="00330F53" w:rsidRPr="004968FC" w:rsidRDefault="00330F53" w:rsidP="00330F53"/>
        </w:tc>
        <w:tc>
          <w:tcPr>
            <w:tcW w:w="1190" w:type="dxa"/>
            <w:vMerge/>
          </w:tcPr>
          <w:p w14:paraId="636D1DC2" w14:textId="77777777" w:rsidR="0062679C" w:rsidRPr="00447E4D" w:rsidRDefault="0062679C" w:rsidP="0062679C">
            <w:pPr>
              <w:jc w:val="center"/>
              <w:rPr>
                <w:b/>
                <w:sz w:val="32"/>
              </w:rPr>
            </w:pPr>
          </w:p>
        </w:tc>
      </w:tr>
      <w:tr w:rsidR="0062679C" w:rsidRPr="009D5F46" w14:paraId="206EC9C5" w14:textId="77777777" w:rsidTr="004E7E9D">
        <w:trPr>
          <w:trHeight w:val="780"/>
        </w:trPr>
        <w:tc>
          <w:tcPr>
            <w:tcW w:w="4933" w:type="dxa"/>
            <w:vMerge/>
          </w:tcPr>
          <w:p w14:paraId="74C6B237" w14:textId="77777777" w:rsidR="0062679C" w:rsidRDefault="0062679C" w:rsidP="0062679C">
            <w:pPr>
              <w:autoSpaceDE w:val="0"/>
              <w:autoSpaceDN w:val="0"/>
              <w:adjustRightInd w:val="0"/>
              <w:rPr>
                <w:sz w:val="28"/>
                <w:szCs w:val="28"/>
                <w:lang w:eastAsia="en-GB" w:bidi="ar-SA"/>
              </w:rPr>
            </w:pPr>
          </w:p>
        </w:tc>
        <w:tc>
          <w:tcPr>
            <w:tcW w:w="7825" w:type="dxa"/>
            <w:gridSpan w:val="7"/>
          </w:tcPr>
          <w:p w14:paraId="05AFDF32" w14:textId="77777777" w:rsidR="0062679C" w:rsidRDefault="0062679C" w:rsidP="0062679C">
            <w:r>
              <w:t xml:space="preserve">Please refer to the guidance </w:t>
            </w:r>
          </w:p>
        </w:tc>
        <w:tc>
          <w:tcPr>
            <w:tcW w:w="1190" w:type="dxa"/>
            <w:vMerge/>
          </w:tcPr>
          <w:p w14:paraId="47123457" w14:textId="77777777" w:rsidR="0062679C" w:rsidRPr="00447E4D" w:rsidRDefault="0062679C" w:rsidP="0062679C">
            <w:pPr>
              <w:jc w:val="center"/>
              <w:rPr>
                <w:b/>
                <w:sz w:val="32"/>
              </w:rPr>
            </w:pPr>
          </w:p>
        </w:tc>
      </w:tr>
      <w:tr w:rsidR="0062679C" w:rsidRPr="009D5F46" w14:paraId="51BE1548" w14:textId="77777777" w:rsidTr="004E7E9D">
        <w:trPr>
          <w:trHeight w:val="699"/>
        </w:trPr>
        <w:tc>
          <w:tcPr>
            <w:tcW w:w="4933" w:type="dxa"/>
          </w:tcPr>
          <w:p w14:paraId="553F4E13" w14:textId="77777777" w:rsidR="0062679C" w:rsidRDefault="0062679C" w:rsidP="0062679C">
            <w:pPr>
              <w:autoSpaceDE w:val="0"/>
              <w:autoSpaceDN w:val="0"/>
              <w:adjustRightInd w:val="0"/>
              <w:rPr>
                <w:sz w:val="28"/>
                <w:szCs w:val="28"/>
                <w:lang w:eastAsia="en-GB" w:bidi="ar-SA"/>
              </w:rPr>
            </w:pPr>
            <w:r>
              <w:rPr>
                <w:sz w:val="28"/>
                <w:szCs w:val="28"/>
                <w:lang w:eastAsia="en-GB" w:bidi="ar-SA"/>
              </w:rPr>
              <w:t>If you are using consent how are you collecting this and how will people be able to withdraw their consent?</w:t>
            </w:r>
          </w:p>
        </w:tc>
        <w:tc>
          <w:tcPr>
            <w:tcW w:w="7825" w:type="dxa"/>
            <w:gridSpan w:val="7"/>
          </w:tcPr>
          <w:p w14:paraId="78A321FD" w14:textId="3D5C0187" w:rsidR="0062679C" w:rsidRPr="004968FC" w:rsidRDefault="002C353A" w:rsidP="0062679C">
            <w:r>
              <w:t xml:space="preserve">N/A – permission will be collected to carry out the test, but consent will not be relied on to process the resulting personal data. </w:t>
            </w:r>
          </w:p>
        </w:tc>
        <w:sdt>
          <w:sdtPr>
            <w:id w:val="210319813"/>
            <w14:checkbox>
              <w14:checked w14:val="0"/>
              <w14:checkedState w14:val="2612" w14:font="MS Gothic"/>
              <w14:uncheckedState w14:val="2610" w14:font="MS Gothic"/>
            </w14:checkbox>
          </w:sdtPr>
          <w:sdtContent>
            <w:tc>
              <w:tcPr>
                <w:tcW w:w="1190" w:type="dxa"/>
              </w:tcPr>
              <w:p w14:paraId="255BE71D" w14:textId="409780A4"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6A810E38" w14:textId="77777777" w:rsidTr="004E7E9D">
        <w:trPr>
          <w:trHeight w:val="562"/>
        </w:trPr>
        <w:tc>
          <w:tcPr>
            <w:tcW w:w="4933" w:type="dxa"/>
          </w:tcPr>
          <w:p w14:paraId="04434B85" w14:textId="77777777" w:rsidR="0062679C" w:rsidRPr="003D697A" w:rsidRDefault="0062679C" w:rsidP="0062679C">
            <w:pPr>
              <w:autoSpaceDE w:val="0"/>
              <w:autoSpaceDN w:val="0"/>
              <w:adjustRightInd w:val="0"/>
              <w:rPr>
                <w:sz w:val="28"/>
                <w:szCs w:val="28"/>
                <w:lang w:eastAsia="en-GB" w:bidi="ar-SA"/>
              </w:rPr>
            </w:pPr>
            <w:r w:rsidRPr="003D697A">
              <w:rPr>
                <w:sz w:val="28"/>
                <w:szCs w:val="28"/>
                <w:lang w:eastAsia="en-GB" w:bidi="ar-SA"/>
              </w:rPr>
              <w:t>How will you tell people about this processing?</w:t>
            </w:r>
            <w:r>
              <w:rPr>
                <w:sz w:val="28"/>
                <w:szCs w:val="28"/>
                <w:lang w:eastAsia="en-GB" w:bidi="ar-SA"/>
              </w:rPr>
              <w:t xml:space="preserve"> </w:t>
            </w:r>
          </w:p>
        </w:tc>
        <w:tc>
          <w:tcPr>
            <w:tcW w:w="7825" w:type="dxa"/>
            <w:gridSpan w:val="7"/>
          </w:tcPr>
          <w:p w14:paraId="24B4D10F" w14:textId="073CA6CB" w:rsidR="0062679C" w:rsidRPr="007900EE" w:rsidRDefault="007900EE" w:rsidP="00831556">
            <w:pPr>
              <w:rPr>
                <w:szCs w:val="24"/>
              </w:rPr>
            </w:pPr>
            <w:r>
              <w:rPr>
                <w:szCs w:val="24"/>
              </w:rPr>
              <w:t>Privacy Notice</w:t>
            </w:r>
            <w:r w:rsidR="00831556">
              <w:rPr>
                <w:szCs w:val="24"/>
              </w:rPr>
              <w:t xml:space="preserve">, provided by the DfE – Test and Trace app </w:t>
            </w:r>
            <w:r w:rsidR="002C353A">
              <w:rPr>
                <w:szCs w:val="24"/>
              </w:rPr>
              <w:t xml:space="preserve"> </w:t>
            </w:r>
          </w:p>
        </w:tc>
        <w:sdt>
          <w:sdtPr>
            <w:id w:val="-1462418547"/>
            <w14:checkbox>
              <w14:checked w14:val="0"/>
              <w14:checkedState w14:val="2612" w14:font="MS Gothic"/>
              <w14:uncheckedState w14:val="2610" w14:font="MS Gothic"/>
            </w14:checkbox>
          </w:sdtPr>
          <w:sdtContent>
            <w:tc>
              <w:tcPr>
                <w:tcW w:w="1190" w:type="dxa"/>
              </w:tcPr>
              <w:p w14:paraId="47C4F894" w14:textId="61E93BA1"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5268A4A4" w14:textId="77777777" w:rsidTr="0073572D">
        <w:trPr>
          <w:trHeight w:val="472"/>
        </w:trPr>
        <w:tc>
          <w:tcPr>
            <w:tcW w:w="4933" w:type="dxa"/>
            <w:vMerge w:val="restart"/>
          </w:tcPr>
          <w:p w14:paraId="740B6CFB" w14:textId="77777777" w:rsidR="0062679C" w:rsidRPr="003D697A" w:rsidRDefault="0062679C" w:rsidP="0062679C">
            <w:pPr>
              <w:autoSpaceDE w:val="0"/>
              <w:autoSpaceDN w:val="0"/>
              <w:adjustRightInd w:val="0"/>
              <w:rPr>
                <w:color w:val="000000"/>
                <w:sz w:val="28"/>
                <w:szCs w:val="28"/>
                <w:lang w:eastAsia="en-GB" w:bidi="ar-SA"/>
              </w:rPr>
            </w:pPr>
            <w:r>
              <w:rPr>
                <w:color w:val="000000"/>
                <w:sz w:val="28"/>
                <w:szCs w:val="28"/>
                <w:lang w:eastAsia="en-GB" w:bidi="ar-SA"/>
              </w:rPr>
              <w:t>Do you need to update</w:t>
            </w:r>
            <w:r w:rsidRPr="003D697A">
              <w:rPr>
                <w:color w:val="000000"/>
                <w:sz w:val="28"/>
                <w:szCs w:val="28"/>
                <w:lang w:eastAsia="en-GB" w:bidi="ar-SA"/>
              </w:rPr>
              <w:t xml:space="preserve"> your privacy notices?</w:t>
            </w:r>
          </w:p>
          <w:p w14:paraId="7560D5F0" w14:textId="77777777" w:rsidR="0062679C" w:rsidRPr="003D697A" w:rsidRDefault="0062679C" w:rsidP="0062679C">
            <w:pPr>
              <w:autoSpaceDE w:val="0"/>
              <w:autoSpaceDN w:val="0"/>
              <w:adjustRightInd w:val="0"/>
              <w:rPr>
                <w:sz w:val="28"/>
                <w:szCs w:val="28"/>
                <w:lang w:eastAsia="en-GB" w:bidi="ar-SA"/>
              </w:rPr>
            </w:pPr>
          </w:p>
        </w:tc>
        <w:sdt>
          <w:sdtPr>
            <w:id w:val="1132529162"/>
            <w14:checkbox>
              <w14:checked w14:val="1"/>
              <w14:checkedState w14:val="2612" w14:font="MS Gothic"/>
              <w14:uncheckedState w14:val="2610" w14:font="MS Gothic"/>
            </w14:checkbox>
          </w:sdtPr>
          <w:sdtContent>
            <w:tc>
              <w:tcPr>
                <w:tcW w:w="732" w:type="dxa"/>
                <w:gridSpan w:val="2"/>
              </w:tcPr>
              <w:p w14:paraId="1EFC42AA" w14:textId="10C7D1D9" w:rsidR="0062679C" w:rsidRPr="00F22029" w:rsidRDefault="007900EE" w:rsidP="0062679C">
                <w:pPr>
                  <w:jc w:val="center"/>
                </w:pPr>
                <w:r>
                  <w:rPr>
                    <w:rFonts w:ascii="MS Gothic" w:eastAsia="MS Gothic" w:hAnsi="MS Gothic" w:hint="eastAsia"/>
                  </w:rPr>
                  <w:t>☒</w:t>
                </w:r>
              </w:p>
            </w:tc>
          </w:sdtContent>
        </w:sdt>
        <w:tc>
          <w:tcPr>
            <w:tcW w:w="7093" w:type="dxa"/>
            <w:gridSpan w:val="5"/>
          </w:tcPr>
          <w:p w14:paraId="4E962B94" w14:textId="6B01BF91" w:rsidR="0062679C" w:rsidRPr="00F22029" w:rsidRDefault="002C353A" w:rsidP="0062679C">
            <w:commentRangeStart w:id="0"/>
            <w:r>
              <w:t>Yes</w:t>
            </w:r>
            <w:commentRangeEnd w:id="0"/>
            <w:r w:rsidR="00695842">
              <w:rPr>
                <w:rStyle w:val="CommentReference"/>
              </w:rPr>
              <w:commentReference w:id="0"/>
            </w:r>
          </w:p>
        </w:tc>
        <w:sdt>
          <w:sdtPr>
            <w:id w:val="1335964289"/>
            <w14:checkbox>
              <w14:checked w14:val="1"/>
              <w14:checkedState w14:val="2612" w14:font="MS Gothic"/>
              <w14:uncheckedState w14:val="2610" w14:font="MS Gothic"/>
            </w14:checkbox>
          </w:sdtPr>
          <w:sdtContent>
            <w:tc>
              <w:tcPr>
                <w:tcW w:w="1190" w:type="dxa"/>
                <w:vMerge w:val="restart"/>
              </w:tcPr>
              <w:p w14:paraId="7212B2F7" w14:textId="6F101D00" w:rsidR="0062679C" w:rsidRPr="00447E4D" w:rsidRDefault="007900EE" w:rsidP="0062679C">
                <w:pPr>
                  <w:jc w:val="center"/>
                  <w:rPr>
                    <w:b/>
                    <w:sz w:val="32"/>
                  </w:rPr>
                </w:pPr>
                <w:r>
                  <w:rPr>
                    <w:rFonts w:ascii="MS Gothic" w:eastAsia="MS Gothic" w:hAnsi="MS Gothic" w:hint="eastAsia"/>
                  </w:rPr>
                  <w:t>☒</w:t>
                </w:r>
              </w:p>
            </w:tc>
          </w:sdtContent>
        </w:sdt>
      </w:tr>
      <w:tr w:rsidR="0062679C" w:rsidRPr="009D5F46" w14:paraId="648AEE3C" w14:textId="77777777" w:rsidTr="0073572D">
        <w:trPr>
          <w:trHeight w:val="472"/>
        </w:trPr>
        <w:tc>
          <w:tcPr>
            <w:tcW w:w="4933" w:type="dxa"/>
            <w:vMerge/>
          </w:tcPr>
          <w:p w14:paraId="13810B9C" w14:textId="77777777" w:rsidR="0062679C" w:rsidRDefault="0062679C" w:rsidP="0062679C">
            <w:pPr>
              <w:autoSpaceDE w:val="0"/>
              <w:autoSpaceDN w:val="0"/>
              <w:adjustRightInd w:val="0"/>
              <w:rPr>
                <w:color w:val="000000"/>
                <w:sz w:val="28"/>
                <w:szCs w:val="28"/>
                <w:lang w:eastAsia="en-GB" w:bidi="ar-SA"/>
              </w:rPr>
            </w:pPr>
          </w:p>
        </w:tc>
        <w:sdt>
          <w:sdtPr>
            <w:id w:val="-377242639"/>
            <w14:checkbox>
              <w14:checked w14:val="0"/>
              <w14:checkedState w14:val="2612" w14:font="MS Gothic"/>
              <w14:uncheckedState w14:val="2610" w14:font="MS Gothic"/>
            </w14:checkbox>
          </w:sdtPr>
          <w:sdtContent>
            <w:tc>
              <w:tcPr>
                <w:tcW w:w="732" w:type="dxa"/>
                <w:gridSpan w:val="2"/>
              </w:tcPr>
              <w:p w14:paraId="58A725F4" w14:textId="77777777" w:rsidR="0062679C" w:rsidRPr="009D5F46" w:rsidRDefault="0062679C" w:rsidP="0062679C">
                <w:pPr>
                  <w:jc w:val="center"/>
                </w:pPr>
                <w:r>
                  <w:rPr>
                    <w:rFonts w:ascii="MS Gothic" w:eastAsia="MS Gothic" w:hAnsi="MS Gothic" w:hint="eastAsia"/>
                  </w:rPr>
                  <w:t>☐</w:t>
                </w:r>
              </w:p>
            </w:tc>
          </w:sdtContent>
        </w:sdt>
        <w:tc>
          <w:tcPr>
            <w:tcW w:w="7093" w:type="dxa"/>
            <w:gridSpan w:val="5"/>
          </w:tcPr>
          <w:p w14:paraId="1F67EA05" w14:textId="77777777" w:rsidR="0062679C" w:rsidRPr="009D5F46" w:rsidRDefault="0062679C" w:rsidP="0062679C">
            <w:r>
              <w:t>No</w:t>
            </w:r>
          </w:p>
        </w:tc>
        <w:tc>
          <w:tcPr>
            <w:tcW w:w="1190" w:type="dxa"/>
            <w:vMerge/>
          </w:tcPr>
          <w:p w14:paraId="70897643" w14:textId="77777777" w:rsidR="0062679C" w:rsidRPr="00447E4D" w:rsidRDefault="0062679C" w:rsidP="0062679C">
            <w:pPr>
              <w:jc w:val="center"/>
              <w:rPr>
                <w:b/>
                <w:sz w:val="32"/>
              </w:rPr>
            </w:pPr>
          </w:p>
        </w:tc>
      </w:tr>
      <w:tr w:rsidR="0062679C" w:rsidRPr="009D5F46" w14:paraId="48331092" w14:textId="77777777" w:rsidTr="003B1818">
        <w:trPr>
          <w:trHeight w:val="562"/>
        </w:trPr>
        <w:tc>
          <w:tcPr>
            <w:tcW w:w="13948" w:type="dxa"/>
            <w:gridSpan w:val="9"/>
            <w:shd w:val="clear" w:color="auto" w:fill="D9D9D9"/>
            <w:vAlign w:val="center"/>
          </w:tcPr>
          <w:p w14:paraId="40E2646A" w14:textId="77777777" w:rsidR="0062679C" w:rsidRPr="00057C96" w:rsidRDefault="0062679C" w:rsidP="00057C96">
            <w:pPr>
              <w:pStyle w:val="ListParagraph"/>
              <w:numPr>
                <w:ilvl w:val="0"/>
                <w:numId w:val="22"/>
              </w:numPr>
              <w:rPr>
                <w:b/>
                <w:i/>
                <w:sz w:val="28"/>
                <w:szCs w:val="28"/>
              </w:rPr>
            </w:pPr>
            <w:r w:rsidRPr="00057C96">
              <w:rPr>
                <w:b/>
                <w:i/>
                <w:sz w:val="28"/>
                <w:szCs w:val="28"/>
              </w:rPr>
              <w:t>Purpose Limitation</w:t>
            </w:r>
          </w:p>
        </w:tc>
      </w:tr>
      <w:tr w:rsidR="0062679C" w:rsidRPr="009D5F46" w14:paraId="43571BFD" w14:textId="77777777" w:rsidTr="0073572D">
        <w:trPr>
          <w:trHeight w:val="472"/>
        </w:trPr>
        <w:tc>
          <w:tcPr>
            <w:tcW w:w="4933" w:type="dxa"/>
            <w:vMerge w:val="restart"/>
          </w:tcPr>
          <w:p w14:paraId="6A0F979D" w14:textId="77777777" w:rsidR="0062679C" w:rsidRPr="00CA6863" w:rsidRDefault="0062679C" w:rsidP="0062679C">
            <w:pPr>
              <w:autoSpaceDE w:val="0"/>
              <w:autoSpaceDN w:val="0"/>
              <w:adjustRightInd w:val="0"/>
              <w:rPr>
                <w:sz w:val="28"/>
                <w:szCs w:val="28"/>
                <w:lang w:eastAsia="en-GB" w:bidi="ar-SA"/>
              </w:rPr>
            </w:pPr>
            <w:r w:rsidRPr="0073409C">
              <w:rPr>
                <w:sz w:val="28"/>
                <w:szCs w:val="28"/>
                <w:lang w:eastAsia="en-GB" w:bidi="ar-SA"/>
              </w:rPr>
              <w:t>Are you going to use information</w:t>
            </w:r>
            <w:r>
              <w:rPr>
                <w:sz w:val="28"/>
                <w:szCs w:val="28"/>
                <w:lang w:eastAsia="en-GB" w:bidi="ar-SA"/>
              </w:rPr>
              <w:t xml:space="preserve"> you already hold</w:t>
            </w:r>
            <w:r w:rsidRPr="0073409C">
              <w:rPr>
                <w:sz w:val="28"/>
                <w:szCs w:val="28"/>
                <w:lang w:eastAsia="en-GB" w:bidi="ar-SA"/>
              </w:rPr>
              <w:t xml:space="preserve"> about individuals for a purpose it is not currently used for?</w:t>
            </w:r>
          </w:p>
        </w:tc>
        <w:sdt>
          <w:sdtPr>
            <w:id w:val="1825305989"/>
            <w14:checkbox>
              <w14:checked w14:val="0"/>
              <w14:checkedState w14:val="2612" w14:font="MS Gothic"/>
              <w14:uncheckedState w14:val="2610" w14:font="MS Gothic"/>
            </w14:checkbox>
          </w:sdtPr>
          <w:sdtContent>
            <w:tc>
              <w:tcPr>
                <w:tcW w:w="732" w:type="dxa"/>
                <w:gridSpan w:val="2"/>
              </w:tcPr>
              <w:p w14:paraId="7338556C" w14:textId="77777777" w:rsidR="0062679C" w:rsidRPr="009D5F46" w:rsidRDefault="0062679C" w:rsidP="0062679C">
                <w:pPr>
                  <w:jc w:val="center"/>
                </w:pPr>
                <w:r>
                  <w:rPr>
                    <w:rFonts w:ascii="MS Gothic" w:eastAsia="MS Gothic" w:hAnsi="MS Gothic" w:hint="eastAsia"/>
                  </w:rPr>
                  <w:t>☐</w:t>
                </w:r>
              </w:p>
            </w:tc>
          </w:sdtContent>
        </w:sdt>
        <w:tc>
          <w:tcPr>
            <w:tcW w:w="7093" w:type="dxa"/>
            <w:gridSpan w:val="5"/>
          </w:tcPr>
          <w:p w14:paraId="533205F2" w14:textId="109CD485" w:rsidR="0062679C" w:rsidRPr="009D5F46" w:rsidRDefault="0062679C" w:rsidP="00F22029">
            <w:r>
              <w:t>Yes, please specify why it is currently held and under which legal basis:</w:t>
            </w:r>
            <w:r w:rsidR="00FB6880">
              <w:t xml:space="preserve"> </w:t>
            </w:r>
          </w:p>
        </w:tc>
        <w:sdt>
          <w:sdtPr>
            <w:id w:val="-1434353524"/>
            <w14:checkbox>
              <w14:checked w14:val="0"/>
              <w14:checkedState w14:val="2612" w14:font="MS Gothic"/>
              <w14:uncheckedState w14:val="2610" w14:font="MS Gothic"/>
            </w14:checkbox>
          </w:sdtPr>
          <w:sdtContent>
            <w:tc>
              <w:tcPr>
                <w:tcW w:w="1190" w:type="dxa"/>
                <w:vMerge w:val="restart"/>
              </w:tcPr>
              <w:p w14:paraId="411AFC8A" w14:textId="62E62295"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36A04584" w14:textId="77777777" w:rsidTr="0073572D">
        <w:trPr>
          <w:trHeight w:val="472"/>
        </w:trPr>
        <w:tc>
          <w:tcPr>
            <w:tcW w:w="4933" w:type="dxa"/>
            <w:vMerge/>
          </w:tcPr>
          <w:p w14:paraId="7FD99B4A" w14:textId="77777777" w:rsidR="0062679C" w:rsidRPr="0073409C" w:rsidRDefault="0062679C" w:rsidP="0062679C">
            <w:pPr>
              <w:autoSpaceDE w:val="0"/>
              <w:autoSpaceDN w:val="0"/>
              <w:adjustRightInd w:val="0"/>
              <w:rPr>
                <w:sz w:val="28"/>
                <w:szCs w:val="28"/>
                <w:lang w:eastAsia="en-GB" w:bidi="ar-SA"/>
              </w:rPr>
            </w:pPr>
          </w:p>
        </w:tc>
        <w:sdt>
          <w:sdtPr>
            <w:id w:val="1634293097"/>
            <w14:checkbox>
              <w14:checked w14:val="1"/>
              <w14:checkedState w14:val="2612" w14:font="MS Gothic"/>
              <w14:uncheckedState w14:val="2610" w14:font="MS Gothic"/>
            </w14:checkbox>
          </w:sdtPr>
          <w:sdtContent>
            <w:tc>
              <w:tcPr>
                <w:tcW w:w="732" w:type="dxa"/>
                <w:gridSpan w:val="2"/>
              </w:tcPr>
              <w:p w14:paraId="5A2752AD" w14:textId="6B6225CD" w:rsidR="0062679C" w:rsidRPr="009D5F46" w:rsidRDefault="007900EE" w:rsidP="0062679C">
                <w:pPr>
                  <w:jc w:val="center"/>
                </w:pPr>
                <w:r>
                  <w:rPr>
                    <w:rFonts w:ascii="MS Gothic" w:eastAsia="MS Gothic" w:hAnsi="MS Gothic" w:hint="eastAsia"/>
                  </w:rPr>
                  <w:t>☒</w:t>
                </w:r>
              </w:p>
            </w:tc>
          </w:sdtContent>
        </w:sdt>
        <w:tc>
          <w:tcPr>
            <w:tcW w:w="7093" w:type="dxa"/>
            <w:gridSpan w:val="5"/>
          </w:tcPr>
          <w:p w14:paraId="319BAD29" w14:textId="7EAB9D70" w:rsidR="0062679C" w:rsidRPr="009D5F46" w:rsidRDefault="00A81EEC" w:rsidP="0062679C">
            <w:r>
              <w:t>No</w:t>
            </w:r>
            <w:r w:rsidR="00FB6880">
              <w:t xml:space="preserve"> </w:t>
            </w:r>
          </w:p>
        </w:tc>
        <w:tc>
          <w:tcPr>
            <w:tcW w:w="1190" w:type="dxa"/>
            <w:vMerge/>
          </w:tcPr>
          <w:p w14:paraId="3C4ED077" w14:textId="77777777" w:rsidR="0062679C" w:rsidRPr="00447E4D" w:rsidRDefault="0062679C" w:rsidP="0062679C">
            <w:pPr>
              <w:jc w:val="center"/>
              <w:rPr>
                <w:b/>
                <w:sz w:val="32"/>
              </w:rPr>
            </w:pPr>
          </w:p>
        </w:tc>
      </w:tr>
      <w:tr w:rsidR="0062679C" w:rsidRPr="009D5F46" w14:paraId="60A3CA5D" w14:textId="77777777" w:rsidTr="0073572D">
        <w:trPr>
          <w:trHeight w:val="472"/>
        </w:trPr>
        <w:tc>
          <w:tcPr>
            <w:tcW w:w="4933" w:type="dxa"/>
            <w:vMerge w:val="restart"/>
          </w:tcPr>
          <w:p w14:paraId="3D979C17" w14:textId="77777777" w:rsidR="0062679C" w:rsidRPr="0073409C" w:rsidRDefault="0062679C" w:rsidP="0062679C">
            <w:pPr>
              <w:autoSpaceDE w:val="0"/>
              <w:autoSpaceDN w:val="0"/>
              <w:adjustRightInd w:val="0"/>
              <w:rPr>
                <w:sz w:val="28"/>
                <w:szCs w:val="28"/>
                <w:lang w:eastAsia="en-GB" w:bidi="ar-SA"/>
              </w:rPr>
            </w:pPr>
            <w:r w:rsidRPr="0073409C">
              <w:rPr>
                <w:sz w:val="28"/>
                <w:szCs w:val="28"/>
                <w:lang w:eastAsia="en-GB" w:bidi="ar-SA"/>
              </w:rPr>
              <w:t>Have you identified all of the purposes for which you will use personal information?</w:t>
            </w:r>
          </w:p>
        </w:tc>
        <w:sdt>
          <w:sdtPr>
            <w:id w:val="-362288909"/>
            <w14:checkbox>
              <w14:checked w14:val="1"/>
              <w14:checkedState w14:val="2612" w14:font="MS Gothic"/>
              <w14:uncheckedState w14:val="2610" w14:font="MS Gothic"/>
            </w14:checkbox>
          </w:sdtPr>
          <w:sdtContent>
            <w:tc>
              <w:tcPr>
                <w:tcW w:w="732" w:type="dxa"/>
                <w:gridSpan w:val="2"/>
              </w:tcPr>
              <w:p w14:paraId="7C4BEE9A" w14:textId="28751FF9" w:rsidR="0062679C" w:rsidRPr="009D5F46" w:rsidRDefault="007900EE" w:rsidP="0062679C">
                <w:pPr>
                  <w:jc w:val="center"/>
                </w:pPr>
                <w:r>
                  <w:rPr>
                    <w:rFonts w:ascii="MS Gothic" w:eastAsia="MS Gothic" w:hAnsi="MS Gothic" w:hint="eastAsia"/>
                  </w:rPr>
                  <w:t>☒</w:t>
                </w:r>
              </w:p>
            </w:tc>
          </w:sdtContent>
        </w:sdt>
        <w:tc>
          <w:tcPr>
            <w:tcW w:w="7093" w:type="dxa"/>
            <w:gridSpan w:val="5"/>
          </w:tcPr>
          <w:p w14:paraId="080D7865" w14:textId="77777777" w:rsidR="0062679C" w:rsidRPr="009D5F46" w:rsidRDefault="0062679C" w:rsidP="0062679C">
            <w:r>
              <w:t>Yes</w:t>
            </w:r>
          </w:p>
        </w:tc>
        <w:sdt>
          <w:sdtPr>
            <w:id w:val="-551233750"/>
            <w14:checkbox>
              <w14:checked w14:val="0"/>
              <w14:checkedState w14:val="2612" w14:font="MS Gothic"/>
              <w14:uncheckedState w14:val="2610" w14:font="MS Gothic"/>
            </w14:checkbox>
          </w:sdtPr>
          <w:sdtContent>
            <w:tc>
              <w:tcPr>
                <w:tcW w:w="1190" w:type="dxa"/>
                <w:vMerge w:val="restart"/>
              </w:tcPr>
              <w:p w14:paraId="07D06448" w14:textId="632C8242"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525785ED" w14:textId="77777777" w:rsidTr="0073572D">
        <w:trPr>
          <w:trHeight w:val="472"/>
        </w:trPr>
        <w:tc>
          <w:tcPr>
            <w:tcW w:w="4933" w:type="dxa"/>
            <w:vMerge/>
          </w:tcPr>
          <w:p w14:paraId="06973212" w14:textId="77777777" w:rsidR="0062679C" w:rsidRPr="0073409C" w:rsidRDefault="0062679C" w:rsidP="0062679C">
            <w:pPr>
              <w:autoSpaceDE w:val="0"/>
              <w:autoSpaceDN w:val="0"/>
              <w:adjustRightInd w:val="0"/>
              <w:rPr>
                <w:sz w:val="28"/>
                <w:szCs w:val="28"/>
                <w:lang w:eastAsia="en-GB" w:bidi="ar-SA"/>
              </w:rPr>
            </w:pPr>
          </w:p>
        </w:tc>
        <w:sdt>
          <w:sdtPr>
            <w:id w:val="338349068"/>
            <w14:checkbox>
              <w14:checked w14:val="0"/>
              <w14:checkedState w14:val="2612" w14:font="MS Gothic"/>
              <w14:uncheckedState w14:val="2610" w14:font="MS Gothic"/>
            </w14:checkbox>
          </w:sdtPr>
          <w:sdtContent>
            <w:tc>
              <w:tcPr>
                <w:tcW w:w="732" w:type="dxa"/>
                <w:gridSpan w:val="2"/>
              </w:tcPr>
              <w:p w14:paraId="71689FAC" w14:textId="77777777" w:rsidR="0062679C" w:rsidRPr="009D5F46" w:rsidRDefault="0062679C" w:rsidP="0062679C">
                <w:pPr>
                  <w:jc w:val="center"/>
                </w:pPr>
                <w:r>
                  <w:rPr>
                    <w:rFonts w:ascii="MS Gothic" w:eastAsia="MS Gothic" w:hAnsi="MS Gothic" w:hint="eastAsia"/>
                  </w:rPr>
                  <w:t>☐</w:t>
                </w:r>
              </w:p>
            </w:tc>
          </w:sdtContent>
        </w:sdt>
        <w:tc>
          <w:tcPr>
            <w:tcW w:w="7093" w:type="dxa"/>
            <w:gridSpan w:val="5"/>
          </w:tcPr>
          <w:p w14:paraId="55C28018" w14:textId="77777777" w:rsidR="0062679C" w:rsidRPr="009D5F46" w:rsidRDefault="0062679C" w:rsidP="0062679C">
            <w:r>
              <w:t>No. If no, why not?</w:t>
            </w:r>
          </w:p>
        </w:tc>
        <w:tc>
          <w:tcPr>
            <w:tcW w:w="1190" w:type="dxa"/>
            <w:vMerge/>
          </w:tcPr>
          <w:p w14:paraId="21B9073D" w14:textId="77777777" w:rsidR="0062679C" w:rsidRPr="00447E4D" w:rsidRDefault="0062679C" w:rsidP="0062679C">
            <w:pPr>
              <w:jc w:val="center"/>
              <w:rPr>
                <w:b/>
                <w:sz w:val="32"/>
              </w:rPr>
            </w:pPr>
          </w:p>
        </w:tc>
      </w:tr>
      <w:tr w:rsidR="0062679C" w:rsidRPr="009D5F46" w14:paraId="6A138B23" w14:textId="77777777" w:rsidTr="0073572D">
        <w:trPr>
          <w:trHeight w:val="319"/>
        </w:trPr>
        <w:tc>
          <w:tcPr>
            <w:tcW w:w="4933" w:type="dxa"/>
            <w:vMerge w:val="restart"/>
          </w:tcPr>
          <w:p w14:paraId="02B9BBFA" w14:textId="77777777" w:rsidR="0062679C" w:rsidRPr="009D5F46" w:rsidRDefault="0062679C" w:rsidP="0062679C">
            <w:r w:rsidRPr="003D697A">
              <w:rPr>
                <w:sz w:val="28"/>
              </w:rPr>
              <w:t>Will people expect their information to be processed in this way?</w:t>
            </w:r>
          </w:p>
        </w:tc>
        <w:sdt>
          <w:sdtPr>
            <w:id w:val="-196480894"/>
            <w14:checkbox>
              <w14:checked w14:val="1"/>
              <w14:checkedState w14:val="2612" w14:font="MS Gothic"/>
              <w14:uncheckedState w14:val="2610" w14:font="MS Gothic"/>
            </w14:checkbox>
          </w:sdtPr>
          <w:sdtContent>
            <w:tc>
              <w:tcPr>
                <w:tcW w:w="732" w:type="dxa"/>
                <w:gridSpan w:val="2"/>
              </w:tcPr>
              <w:p w14:paraId="2A6D285C" w14:textId="7CD32C03" w:rsidR="0062679C" w:rsidRPr="009D5F46" w:rsidRDefault="002C353A" w:rsidP="0062679C">
                <w:pPr>
                  <w:jc w:val="center"/>
                </w:pPr>
                <w:r>
                  <w:rPr>
                    <w:rFonts w:ascii="MS Gothic" w:eastAsia="MS Gothic" w:hAnsi="MS Gothic" w:hint="eastAsia"/>
                  </w:rPr>
                  <w:t>☒</w:t>
                </w:r>
              </w:p>
            </w:tc>
          </w:sdtContent>
        </w:sdt>
        <w:tc>
          <w:tcPr>
            <w:tcW w:w="7093" w:type="dxa"/>
            <w:gridSpan w:val="5"/>
          </w:tcPr>
          <w:p w14:paraId="38B2104A" w14:textId="616B2387" w:rsidR="0062679C" w:rsidRPr="009D5F46" w:rsidRDefault="0062679C" w:rsidP="00F22029">
            <w:r>
              <w:t>Yes</w:t>
            </w:r>
            <w:r w:rsidR="00FB6880">
              <w:t xml:space="preserve"> </w:t>
            </w:r>
            <w:r w:rsidR="002C353A">
              <w:t xml:space="preserve">– once permission has been given to conduct the test, it is within reasonable expectations that the resulting personal data will be processed in this way. </w:t>
            </w:r>
          </w:p>
        </w:tc>
        <w:sdt>
          <w:sdtPr>
            <w:id w:val="2098140663"/>
            <w14:checkbox>
              <w14:checked w14:val="0"/>
              <w14:checkedState w14:val="2612" w14:font="MS Gothic"/>
              <w14:uncheckedState w14:val="2610" w14:font="MS Gothic"/>
            </w14:checkbox>
          </w:sdtPr>
          <w:sdtContent>
            <w:tc>
              <w:tcPr>
                <w:tcW w:w="1190" w:type="dxa"/>
                <w:vMerge w:val="restart"/>
              </w:tcPr>
              <w:p w14:paraId="2227C093" w14:textId="00431EC0"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643EAA00" w14:textId="77777777" w:rsidTr="0073572D">
        <w:trPr>
          <w:trHeight w:val="318"/>
        </w:trPr>
        <w:tc>
          <w:tcPr>
            <w:tcW w:w="4933" w:type="dxa"/>
            <w:vMerge/>
          </w:tcPr>
          <w:p w14:paraId="0ACD9F5A" w14:textId="77777777" w:rsidR="0062679C" w:rsidRPr="003D697A" w:rsidRDefault="0062679C" w:rsidP="0062679C">
            <w:pPr>
              <w:rPr>
                <w:sz w:val="28"/>
              </w:rPr>
            </w:pPr>
          </w:p>
        </w:tc>
        <w:sdt>
          <w:sdtPr>
            <w:id w:val="354316685"/>
            <w14:checkbox>
              <w14:checked w14:val="0"/>
              <w14:checkedState w14:val="2612" w14:font="MS Gothic"/>
              <w14:uncheckedState w14:val="2610" w14:font="MS Gothic"/>
            </w14:checkbox>
          </w:sdtPr>
          <w:sdtContent>
            <w:tc>
              <w:tcPr>
                <w:tcW w:w="732" w:type="dxa"/>
                <w:gridSpan w:val="2"/>
              </w:tcPr>
              <w:p w14:paraId="0D66E6D0" w14:textId="35A50658" w:rsidR="0062679C" w:rsidRPr="009D5F46" w:rsidRDefault="002C353A" w:rsidP="0062679C">
                <w:pPr>
                  <w:jc w:val="center"/>
                </w:pPr>
                <w:r>
                  <w:rPr>
                    <w:rFonts w:ascii="MS Gothic" w:eastAsia="MS Gothic" w:hAnsi="MS Gothic" w:hint="eastAsia"/>
                  </w:rPr>
                  <w:t>☐</w:t>
                </w:r>
              </w:p>
            </w:tc>
          </w:sdtContent>
        </w:sdt>
        <w:tc>
          <w:tcPr>
            <w:tcW w:w="7093" w:type="dxa"/>
            <w:gridSpan w:val="5"/>
          </w:tcPr>
          <w:p w14:paraId="3FB165FF" w14:textId="48A277A7" w:rsidR="0062679C" w:rsidRPr="009D5F46" w:rsidRDefault="0062679C" w:rsidP="002C353A">
            <w:r>
              <w:t>No</w:t>
            </w:r>
          </w:p>
        </w:tc>
        <w:tc>
          <w:tcPr>
            <w:tcW w:w="1190" w:type="dxa"/>
            <w:vMerge/>
          </w:tcPr>
          <w:p w14:paraId="13A2B677" w14:textId="77777777" w:rsidR="0062679C" w:rsidRPr="00447E4D" w:rsidRDefault="0062679C" w:rsidP="0062679C">
            <w:pPr>
              <w:jc w:val="center"/>
              <w:rPr>
                <w:b/>
                <w:sz w:val="32"/>
              </w:rPr>
            </w:pPr>
          </w:p>
        </w:tc>
      </w:tr>
      <w:tr w:rsidR="0062679C" w:rsidRPr="009D5F46" w14:paraId="2A3E452E" w14:textId="77777777" w:rsidTr="003B1818">
        <w:trPr>
          <w:trHeight w:val="562"/>
        </w:trPr>
        <w:tc>
          <w:tcPr>
            <w:tcW w:w="13948" w:type="dxa"/>
            <w:gridSpan w:val="9"/>
            <w:shd w:val="clear" w:color="auto" w:fill="D9D9D9"/>
            <w:vAlign w:val="center"/>
          </w:tcPr>
          <w:p w14:paraId="530CB9BC" w14:textId="77777777" w:rsidR="0062679C" w:rsidRPr="00057C96" w:rsidRDefault="0062679C" w:rsidP="00057C96">
            <w:pPr>
              <w:pStyle w:val="ListParagraph"/>
              <w:numPr>
                <w:ilvl w:val="0"/>
                <w:numId w:val="22"/>
              </w:numPr>
              <w:rPr>
                <w:b/>
                <w:i/>
                <w:sz w:val="28"/>
                <w:szCs w:val="28"/>
              </w:rPr>
            </w:pPr>
            <w:r w:rsidRPr="00057C96">
              <w:rPr>
                <w:b/>
                <w:i/>
                <w:sz w:val="28"/>
                <w:szCs w:val="28"/>
              </w:rPr>
              <w:t xml:space="preserve">Data Minimisation </w:t>
            </w:r>
          </w:p>
        </w:tc>
      </w:tr>
      <w:tr w:rsidR="0062679C" w:rsidRPr="009D5F46" w14:paraId="0297F862" w14:textId="77777777" w:rsidTr="004E7E9D">
        <w:trPr>
          <w:trHeight w:val="562"/>
        </w:trPr>
        <w:tc>
          <w:tcPr>
            <w:tcW w:w="4933" w:type="dxa"/>
          </w:tcPr>
          <w:p w14:paraId="30DC0C92" w14:textId="77777777" w:rsidR="0062679C" w:rsidRDefault="0062679C" w:rsidP="0062679C">
            <w:pPr>
              <w:autoSpaceDE w:val="0"/>
              <w:autoSpaceDN w:val="0"/>
              <w:adjustRightInd w:val="0"/>
              <w:rPr>
                <w:sz w:val="28"/>
              </w:rPr>
            </w:pPr>
            <w:r>
              <w:rPr>
                <w:sz w:val="28"/>
              </w:rPr>
              <w:t>H</w:t>
            </w:r>
            <w:r w:rsidRPr="00721043">
              <w:rPr>
                <w:sz w:val="28"/>
              </w:rPr>
              <w:t xml:space="preserve">ow will you ensure </w:t>
            </w:r>
            <w:r>
              <w:rPr>
                <w:sz w:val="28"/>
              </w:rPr>
              <w:t>you are only collecting information that is relevant to this specific purpose?</w:t>
            </w:r>
          </w:p>
          <w:p w14:paraId="31F0AE0F" w14:textId="3B907255" w:rsidR="002C353A" w:rsidRPr="00721043" w:rsidRDefault="002C353A" w:rsidP="00071138">
            <w:pPr>
              <w:rPr>
                <w:i/>
                <w:sz w:val="28"/>
                <w:szCs w:val="28"/>
                <w:lang w:eastAsia="en-GB" w:bidi="ar-SA"/>
              </w:rPr>
            </w:pPr>
          </w:p>
        </w:tc>
        <w:tc>
          <w:tcPr>
            <w:tcW w:w="7825" w:type="dxa"/>
            <w:gridSpan w:val="7"/>
          </w:tcPr>
          <w:p w14:paraId="26BD2D9D" w14:textId="12E54C33" w:rsidR="0062679C" w:rsidRPr="009D5F46" w:rsidRDefault="00DB18A5" w:rsidP="002C353A">
            <w:r>
              <w:t xml:space="preserve">There is a set amount of information necessary to ensure that testing can be completed and adequate information provided to the DHSC for testing purposes. We </w:t>
            </w:r>
            <w:r w:rsidRPr="00071138">
              <w:t xml:space="preserve">will not </w:t>
            </w:r>
            <w:r>
              <w:t xml:space="preserve">collect any additional information to this. </w:t>
            </w:r>
          </w:p>
        </w:tc>
        <w:sdt>
          <w:sdtPr>
            <w:id w:val="-728917405"/>
            <w14:checkbox>
              <w14:checked w14:val="0"/>
              <w14:checkedState w14:val="2612" w14:font="MS Gothic"/>
              <w14:uncheckedState w14:val="2610" w14:font="MS Gothic"/>
            </w14:checkbox>
          </w:sdtPr>
          <w:sdtContent>
            <w:tc>
              <w:tcPr>
                <w:tcW w:w="1190" w:type="dxa"/>
              </w:tcPr>
              <w:p w14:paraId="428BA724" w14:textId="0AF9F766"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500B84F0" w14:textId="77777777" w:rsidTr="003C48B9">
        <w:trPr>
          <w:trHeight w:val="472"/>
        </w:trPr>
        <w:tc>
          <w:tcPr>
            <w:tcW w:w="4933" w:type="dxa"/>
            <w:vMerge w:val="restart"/>
          </w:tcPr>
          <w:p w14:paraId="3D731C7A" w14:textId="34527B08" w:rsidR="00071138" w:rsidRPr="00721043" w:rsidRDefault="0062679C" w:rsidP="00071138">
            <w:pPr>
              <w:autoSpaceDE w:val="0"/>
              <w:autoSpaceDN w:val="0"/>
              <w:adjustRightInd w:val="0"/>
              <w:rPr>
                <w:sz w:val="28"/>
                <w:szCs w:val="28"/>
                <w:lang w:eastAsia="en-GB" w:bidi="ar-SA"/>
              </w:rPr>
            </w:pPr>
            <w:r w:rsidRPr="00721043">
              <w:rPr>
                <w:sz w:val="28"/>
              </w:rPr>
              <w:t xml:space="preserve">Have you considered what information you could disregard </w:t>
            </w:r>
          </w:p>
          <w:p w14:paraId="1B207516" w14:textId="5E942D5F" w:rsidR="002C353A" w:rsidRPr="00721043" w:rsidRDefault="002C353A" w:rsidP="0062679C">
            <w:pPr>
              <w:autoSpaceDE w:val="0"/>
              <w:autoSpaceDN w:val="0"/>
              <w:adjustRightInd w:val="0"/>
              <w:rPr>
                <w:sz w:val="28"/>
                <w:szCs w:val="28"/>
                <w:lang w:eastAsia="en-GB" w:bidi="ar-SA"/>
              </w:rPr>
            </w:pPr>
          </w:p>
        </w:tc>
        <w:sdt>
          <w:sdtPr>
            <w:id w:val="1428622714"/>
            <w14:checkbox>
              <w14:checked w14:val="0"/>
              <w14:checkedState w14:val="2612" w14:font="MS Gothic"/>
              <w14:uncheckedState w14:val="2610" w14:font="MS Gothic"/>
            </w14:checkbox>
          </w:sdtPr>
          <w:sdtContent>
            <w:tc>
              <w:tcPr>
                <w:tcW w:w="732" w:type="dxa"/>
                <w:gridSpan w:val="2"/>
              </w:tcPr>
              <w:p w14:paraId="47388A49" w14:textId="77777777" w:rsidR="0062679C" w:rsidRPr="009D5F46" w:rsidRDefault="0062679C" w:rsidP="0062679C">
                <w:pPr>
                  <w:jc w:val="center"/>
                </w:pPr>
                <w:r>
                  <w:rPr>
                    <w:rFonts w:ascii="MS Gothic" w:eastAsia="MS Gothic" w:hAnsi="MS Gothic" w:hint="eastAsia"/>
                  </w:rPr>
                  <w:t>☐</w:t>
                </w:r>
              </w:p>
            </w:tc>
          </w:sdtContent>
        </w:sdt>
        <w:tc>
          <w:tcPr>
            <w:tcW w:w="7093" w:type="dxa"/>
            <w:gridSpan w:val="5"/>
          </w:tcPr>
          <w:p w14:paraId="5F1DF353" w14:textId="4FB96263" w:rsidR="0062679C" w:rsidRPr="002C353A" w:rsidRDefault="0062679C" w:rsidP="002C353A">
            <w:pPr>
              <w:rPr>
                <w:color w:val="FF0000"/>
              </w:rPr>
            </w:pPr>
            <w:r>
              <w:t>Yes, please detail if any has been removed:</w:t>
            </w:r>
            <w:r w:rsidR="002C353A">
              <w:t xml:space="preserve"> </w:t>
            </w:r>
          </w:p>
        </w:tc>
        <w:sdt>
          <w:sdtPr>
            <w:id w:val="-1783556535"/>
            <w14:checkbox>
              <w14:checked w14:val="0"/>
              <w14:checkedState w14:val="2612" w14:font="MS Gothic"/>
              <w14:uncheckedState w14:val="2610" w14:font="MS Gothic"/>
            </w14:checkbox>
          </w:sdtPr>
          <w:sdtContent>
            <w:tc>
              <w:tcPr>
                <w:tcW w:w="1190" w:type="dxa"/>
                <w:vMerge w:val="restart"/>
              </w:tcPr>
              <w:p w14:paraId="1B0CAB12" w14:textId="1816818F"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1206C6CE" w14:textId="77777777" w:rsidTr="003C48B9">
        <w:trPr>
          <w:trHeight w:val="472"/>
        </w:trPr>
        <w:tc>
          <w:tcPr>
            <w:tcW w:w="4933" w:type="dxa"/>
            <w:vMerge/>
          </w:tcPr>
          <w:p w14:paraId="64F7DC41" w14:textId="77777777" w:rsidR="0062679C" w:rsidRPr="00721043" w:rsidRDefault="0062679C" w:rsidP="0062679C">
            <w:pPr>
              <w:autoSpaceDE w:val="0"/>
              <w:autoSpaceDN w:val="0"/>
              <w:adjustRightInd w:val="0"/>
              <w:rPr>
                <w:sz w:val="28"/>
              </w:rPr>
            </w:pPr>
          </w:p>
        </w:tc>
        <w:sdt>
          <w:sdtPr>
            <w:id w:val="1088581176"/>
            <w14:checkbox>
              <w14:checked w14:val="1"/>
              <w14:checkedState w14:val="2612" w14:font="MS Gothic"/>
              <w14:uncheckedState w14:val="2610" w14:font="MS Gothic"/>
            </w14:checkbox>
          </w:sdtPr>
          <w:sdtContent>
            <w:tc>
              <w:tcPr>
                <w:tcW w:w="732" w:type="dxa"/>
                <w:gridSpan w:val="2"/>
              </w:tcPr>
              <w:p w14:paraId="13C98720" w14:textId="7A57A5C5" w:rsidR="0062679C" w:rsidRPr="009D5F46" w:rsidRDefault="0067085B" w:rsidP="0062679C">
                <w:pPr>
                  <w:jc w:val="center"/>
                </w:pPr>
                <w:r>
                  <w:rPr>
                    <w:rFonts w:ascii="MS Gothic" w:eastAsia="MS Gothic" w:hAnsi="MS Gothic" w:hint="eastAsia"/>
                  </w:rPr>
                  <w:t>☒</w:t>
                </w:r>
              </w:p>
            </w:tc>
          </w:sdtContent>
        </w:sdt>
        <w:tc>
          <w:tcPr>
            <w:tcW w:w="7093" w:type="dxa"/>
            <w:gridSpan w:val="5"/>
          </w:tcPr>
          <w:p w14:paraId="3551A47A" w14:textId="77777777" w:rsidR="0062679C" w:rsidRPr="009D5F46" w:rsidRDefault="0062679C" w:rsidP="0062679C">
            <w:r>
              <w:t>No</w:t>
            </w:r>
          </w:p>
        </w:tc>
        <w:tc>
          <w:tcPr>
            <w:tcW w:w="1190" w:type="dxa"/>
            <w:vMerge/>
          </w:tcPr>
          <w:p w14:paraId="181FAB99" w14:textId="77777777" w:rsidR="0062679C" w:rsidRPr="00447E4D" w:rsidRDefault="0062679C" w:rsidP="0062679C">
            <w:pPr>
              <w:jc w:val="center"/>
              <w:rPr>
                <w:b/>
                <w:sz w:val="32"/>
              </w:rPr>
            </w:pPr>
          </w:p>
        </w:tc>
      </w:tr>
      <w:tr w:rsidR="0062679C" w:rsidRPr="009D5F46" w14:paraId="53DEA5CF" w14:textId="77777777" w:rsidTr="003B1818">
        <w:trPr>
          <w:trHeight w:val="562"/>
        </w:trPr>
        <w:tc>
          <w:tcPr>
            <w:tcW w:w="13948" w:type="dxa"/>
            <w:gridSpan w:val="9"/>
            <w:shd w:val="clear" w:color="auto" w:fill="D9D9D9"/>
            <w:vAlign w:val="center"/>
          </w:tcPr>
          <w:p w14:paraId="2905857C" w14:textId="77777777" w:rsidR="0062679C" w:rsidRPr="00430900" w:rsidRDefault="0062679C" w:rsidP="00430900">
            <w:pPr>
              <w:pStyle w:val="ListParagraph"/>
              <w:numPr>
                <w:ilvl w:val="0"/>
                <w:numId w:val="22"/>
              </w:numPr>
              <w:rPr>
                <w:b/>
                <w:i/>
                <w:sz w:val="28"/>
                <w:szCs w:val="28"/>
              </w:rPr>
            </w:pPr>
            <w:r w:rsidRPr="00430900">
              <w:rPr>
                <w:b/>
                <w:i/>
                <w:sz w:val="28"/>
                <w:szCs w:val="28"/>
              </w:rPr>
              <w:t>Accuracy</w:t>
            </w:r>
          </w:p>
        </w:tc>
      </w:tr>
      <w:tr w:rsidR="0062679C" w:rsidRPr="009D5F46" w14:paraId="5FA0797A" w14:textId="77777777" w:rsidTr="004E7E9D">
        <w:trPr>
          <w:trHeight w:val="562"/>
        </w:trPr>
        <w:tc>
          <w:tcPr>
            <w:tcW w:w="4933" w:type="dxa"/>
          </w:tcPr>
          <w:p w14:paraId="1F8BE625" w14:textId="77777777" w:rsidR="0062679C" w:rsidRPr="005F5FAA" w:rsidRDefault="0062679C" w:rsidP="0062679C">
            <w:pPr>
              <w:autoSpaceDE w:val="0"/>
              <w:autoSpaceDN w:val="0"/>
              <w:adjustRightInd w:val="0"/>
              <w:rPr>
                <w:i/>
                <w:sz w:val="28"/>
                <w:szCs w:val="28"/>
                <w:lang w:eastAsia="en-GB" w:bidi="ar-SA"/>
              </w:rPr>
            </w:pPr>
            <w:r w:rsidRPr="00F10E5E">
              <w:rPr>
                <w:sz w:val="28"/>
                <w:szCs w:val="28"/>
                <w:lang w:eastAsia="en-GB" w:bidi="ar-SA"/>
              </w:rPr>
              <w:t>How are you going to ensure that the personal information will be</w:t>
            </w:r>
            <w:r>
              <w:rPr>
                <w:sz w:val="28"/>
                <w:szCs w:val="28"/>
                <w:lang w:eastAsia="en-GB" w:bidi="ar-SA"/>
              </w:rPr>
              <w:t xml:space="preserve"> kept</w:t>
            </w:r>
            <w:r w:rsidRPr="00F10E5E">
              <w:rPr>
                <w:sz w:val="28"/>
                <w:szCs w:val="28"/>
                <w:lang w:eastAsia="en-GB" w:bidi="ar-SA"/>
              </w:rPr>
              <w:t xml:space="preserve"> accurate and up to date?</w:t>
            </w:r>
          </w:p>
        </w:tc>
        <w:tc>
          <w:tcPr>
            <w:tcW w:w="7825" w:type="dxa"/>
            <w:gridSpan w:val="7"/>
          </w:tcPr>
          <w:p w14:paraId="1BE34A3A" w14:textId="6019EED2" w:rsidR="007900EE" w:rsidRDefault="007900EE" w:rsidP="0062679C">
            <w:pPr>
              <w:rPr>
                <w:szCs w:val="24"/>
              </w:rPr>
            </w:pPr>
            <w:r>
              <w:rPr>
                <w:szCs w:val="24"/>
              </w:rPr>
              <w:t xml:space="preserve">Routine testing is completed </w:t>
            </w:r>
            <w:r w:rsidR="0067085B">
              <w:rPr>
                <w:szCs w:val="24"/>
              </w:rPr>
              <w:t xml:space="preserve">twice </w:t>
            </w:r>
            <w:r>
              <w:rPr>
                <w:szCs w:val="24"/>
              </w:rPr>
              <w:t xml:space="preserve">every week. </w:t>
            </w:r>
          </w:p>
          <w:p w14:paraId="39585C14" w14:textId="21FD32C6" w:rsidR="002C353A" w:rsidRDefault="002C353A" w:rsidP="0062679C">
            <w:pPr>
              <w:rPr>
                <w:szCs w:val="24"/>
              </w:rPr>
            </w:pPr>
          </w:p>
          <w:p w14:paraId="09919373" w14:textId="11A5CC9B" w:rsidR="002C353A" w:rsidRDefault="002C353A" w:rsidP="0062679C">
            <w:pPr>
              <w:rPr>
                <w:szCs w:val="24"/>
              </w:rPr>
            </w:pPr>
            <w:r>
              <w:rPr>
                <w:szCs w:val="24"/>
              </w:rPr>
              <w:t xml:space="preserve">Test results are dated and deleted after 14 days. </w:t>
            </w:r>
          </w:p>
          <w:p w14:paraId="3BA3A687" w14:textId="7C9A711F" w:rsidR="00A10638" w:rsidRPr="00461040" w:rsidRDefault="00A10638" w:rsidP="007900EE">
            <w:pPr>
              <w:rPr>
                <w:szCs w:val="24"/>
              </w:rPr>
            </w:pPr>
          </w:p>
        </w:tc>
        <w:sdt>
          <w:sdtPr>
            <w:id w:val="235130126"/>
            <w14:checkbox>
              <w14:checked w14:val="0"/>
              <w14:checkedState w14:val="2612" w14:font="MS Gothic"/>
              <w14:uncheckedState w14:val="2610" w14:font="MS Gothic"/>
            </w14:checkbox>
          </w:sdtPr>
          <w:sdtContent>
            <w:tc>
              <w:tcPr>
                <w:tcW w:w="1190" w:type="dxa"/>
              </w:tcPr>
              <w:p w14:paraId="10386C54" w14:textId="79602071" w:rsidR="0062679C" w:rsidRPr="00447E4D" w:rsidRDefault="00A77C22" w:rsidP="0062679C">
                <w:pPr>
                  <w:jc w:val="center"/>
                  <w:rPr>
                    <w:b/>
                    <w:sz w:val="32"/>
                  </w:rPr>
                </w:pPr>
                <w:r>
                  <w:rPr>
                    <w:rFonts w:ascii="MS Gothic" w:eastAsia="MS Gothic" w:hAnsi="MS Gothic" w:hint="eastAsia"/>
                  </w:rPr>
                  <w:t>☐</w:t>
                </w:r>
              </w:p>
            </w:tc>
          </w:sdtContent>
        </w:sdt>
      </w:tr>
      <w:tr w:rsidR="00A10638" w:rsidRPr="009D5F46" w14:paraId="041E6686" w14:textId="77777777" w:rsidTr="004E7E9D">
        <w:trPr>
          <w:trHeight w:val="562"/>
        </w:trPr>
        <w:tc>
          <w:tcPr>
            <w:tcW w:w="4933" w:type="dxa"/>
          </w:tcPr>
          <w:p w14:paraId="07306FC0" w14:textId="77777777" w:rsidR="00A10638" w:rsidRDefault="00A10638" w:rsidP="0062679C">
            <w:pPr>
              <w:autoSpaceDE w:val="0"/>
              <w:autoSpaceDN w:val="0"/>
              <w:adjustRightInd w:val="0"/>
              <w:rPr>
                <w:sz w:val="28"/>
                <w:szCs w:val="28"/>
                <w:lang w:eastAsia="en-GB" w:bidi="ar-SA"/>
              </w:rPr>
            </w:pPr>
            <w:r>
              <w:rPr>
                <w:sz w:val="28"/>
                <w:szCs w:val="28"/>
                <w:lang w:eastAsia="en-GB" w:bidi="ar-SA"/>
              </w:rPr>
              <w:t>How are you going to ensure that the quality of the data you collect is sufficient for your intended purpose?</w:t>
            </w:r>
          </w:p>
          <w:p w14:paraId="2A61288B" w14:textId="7F11FB1D" w:rsidR="00546608" w:rsidRPr="00546608" w:rsidRDefault="00546608" w:rsidP="00546608">
            <w:pPr>
              <w:autoSpaceDE w:val="0"/>
              <w:autoSpaceDN w:val="0"/>
              <w:adjustRightInd w:val="0"/>
              <w:rPr>
                <w:i/>
                <w:sz w:val="28"/>
                <w:szCs w:val="28"/>
                <w:lang w:eastAsia="en-GB" w:bidi="ar-SA"/>
              </w:rPr>
            </w:pPr>
          </w:p>
        </w:tc>
        <w:tc>
          <w:tcPr>
            <w:tcW w:w="7825" w:type="dxa"/>
            <w:gridSpan w:val="7"/>
          </w:tcPr>
          <w:p w14:paraId="6C5D338F" w14:textId="3F782436" w:rsidR="00A10638" w:rsidRPr="002C353A" w:rsidRDefault="008E652B" w:rsidP="0062679C">
            <w:pPr>
              <w:rPr>
                <w:color w:val="FF0000"/>
                <w:szCs w:val="24"/>
              </w:rPr>
            </w:pPr>
            <w:r w:rsidRPr="0088547C">
              <w:rPr>
                <w:szCs w:val="24"/>
              </w:rPr>
              <w:t>We are following guidelines</w:t>
            </w:r>
            <w:r w:rsidR="000C7BDF" w:rsidRPr="0088547C">
              <w:rPr>
                <w:szCs w:val="24"/>
              </w:rPr>
              <w:t xml:space="preserve">, staff have been trained and reminders to maintain 14 day timescales are on the </w:t>
            </w:r>
            <w:r w:rsidR="0088547C" w:rsidRPr="0088547C">
              <w:rPr>
                <w:szCs w:val="24"/>
              </w:rPr>
              <w:t>calendar</w:t>
            </w:r>
            <w:r w:rsidR="000C7BDF" w:rsidRPr="0088547C">
              <w:rPr>
                <w:szCs w:val="24"/>
              </w:rPr>
              <w:t>.</w:t>
            </w:r>
          </w:p>
        </w:tc>
        <w:sdt>
          <w:sdtPr>
            <w:id w:val="216399281"/>
            <w14:checkbox>
              <w14:checked w14:val="0"/>
              <w14:checkedState w14:val="2612" w14:font="MS Gothic"/>
              <w14:uncheckedState w14:val="2610" w14:font="MS Gothic"/>
            </w14:checkbox>
          </w:sdtPr>
          <w:sdtContent>
            <w:tc>
              <w:tcPr>
                <w:tcW w:w="1190" w:type="dxa"/>
              </w:tcPr>
              <w:p w14:paraId="4E8FF7B3" w14:textId="7451F651" w:rsidR="00A10638" w:rsidRPr="00447E4D" w:rsidRDefault="00A77C22" w:rsidP="0062679C">
                <w:pPr>
                  <w:jc w:val="center"/>
                  <w:rPr>
                    <w:b/>
                    <w:sz w:val="32"/>
                  </w:rPr>
                </w:pPr>
                <w:r>
                  <w:rPr>
                    <w:rFonts w:ascii="MS Gothic" w:eastAsia="MS Gothic" w:hAnsi="MS Gothic" w:hint="eastAsia"/>
                  </w:rPr>
                  <w:t>☐</w:t>
                </w:r>
              </w:p>
            </w:tc>
          </w:sdtContent>
        </w:sdt>
      </w:tr>
      <w:tr w:rsidR="005E532C" w:rsidRPr="009D5F46" w14:paraId="7E12EA16" w14:textId="77777777" w:rsidTr="004F6989">
        <w:trPr>
          <w:trHeight w:val="632"/>
        </w:trPr>
        <w:tc>
          <w:tcPr>
            <w:tcW w:w="4933" w:type="dxa"/>
            <w:vMerge w:val="restart"/>
          </w:tcPr>
          <w:p w14:paraId="1D4FC3A7" w14:textId="77777777" w:rsidR="005E532C" w:rsidRPr="00F10E5E" w:rsidRDefault="005E532C" w:rsidP="0062679C">
            <w:pPr>
              <w:autoSpaceDE w:val="0"/>
              <w:autoSpaceDN w:val="0"/>
              <w:adjustRightInd w:val="0"/>
              <w:rPr>
                <w:sz w:val="28"/>
                <w:szCs w:val="28"/>
                <w:lang w:eastAsia="en-GB" w:bidi="ar-SA"/>
              </w:rPr>
            </w:pPr>
            <w:r w:rsidRPr="00F10E5E">
              <w:rPr>
                <w:sz w:val="28"/>
                <w:szCs w:val="28"/>
                <w:lang w:eastAsia="en-GB" w:bidi="ar-SA"/>
              </w:rPr>
              <w:t>I</w:t>
            </w:r>
            <w:r>
              <w:rPr>
                <w:sz w:val="28"/>
                <w:szCs w:val="28"/>
                <w:lang w:eastAsia="en-GB" w:bidi="ar-SA"/>
              </w:rPr>
              <w:t>f you are procuring a new system</w:t>
            </w:r>
            <w:r w:rsidRPr="00F10E5E">
              <w:rPr>
                <w:sz w:val="28"/>
                <w:szCs w:val="28"/>
                <w:lang w:eastAsia="en-GB" w:bidi="ar-SA"/>
              </w:rPr>
              <w:t xml:space="preserve"> does it allow you to amend and / or delete information when necessary?</w:t>
            </w:r>
          </w:p>
          <w:p w14:paraId="66457E20" w14:textId="77777777" w:rsidR="005E532C" w:rsidRDefault="005E532C" w:rsidP="0062679C">
            <w:pPr>
              <w:autoSpaceDE w:val="0"/>
              <w:autoSpaceDN w:val="0"/>
              <w:adjustRightInd w:val="0"/>
              <w:rPr>
                <w:i/>
                <w:sz w:val="28"/>
                <w:szCs w:val="28"/>
                <w:lang w:eastAsia="en-GB" w:bidi="ar-SA"/>
              </w:rPr>
            </w:pPr>
            <w:r w:rsidRPr="00F10E5E">
              <w:rPr>
                <w:i/>
                <w:sz w:val="28"/>
                <w:szCs w:val="28"/>
                <w:lang w:eastAsia="en-GB" w:bidi="ar-SA"/>
              </w:rPr>
              <w:t>(Consult IT as necessary)</w:t>
            </w:r>
          </w:p>
          <w:p w14:paraId="18118E26" w14:textId="1A1682FB" w:rsidR="007900EE" w:rsidRPr="00546608" w:rsidRDefault="007900EE" w:rsidP="0062679C">
            <w:pPr>
              <w:autoSpaceDE w:val="0"/>
              <w:autoSpaceDN w:val="0"/>
              <w:adjustRightInd w:val="0"/>
              <w:rPr>
                <w:color w:val="FF0000"/>
                <w:sz w:val="28"/>
                <w:szCs w:val="28"/>
                <w:lang w:eastAsia="en-GB" w:bidi="ar-SA"/>
              </w:rPr>
            </w:pPr>
          </w:p>
        </w:tc>
        <w:sdt>
          <w:sdtPr>
            <w:id w:val="1453828529"/>
            <w14:checkbox>
              <w14:checked w14:val="0"/>
              <w14:checkedState w14:val="2612" w14:font="MS Gothic"/>
              <w14:uncheckedState w14:val="2610" w14:font="MS Gothic"/>
            </w14:checkbox>
          </w:sdtPr>
          <w:sdtContent>
            <w:tc>
              <w:tcPr>
                <w:tcW w:w="732" w:type="dxa"/>
                <w:gridSpan w:val="2"/>
              </w:tcPr>
              <w:p w14:paraId="74870F49" w14:textId="0F4298B3" w:rsidR="005E532C" w:rsidRPr="009D5F46" w:rsidRDefault="0012000B" w:rsidP="0062679C">
                <w:pPr>
                  <w:jc w:val="center"/>
                </w:pPr>
                <w:r>
                  <w:rPr>
                    <w:rFonts w:ascii="MS Gothic" w:eastAsia="MS Gothic" w:hAnsi="MS Gothic" w:hint="eastAsia"/>
                  </w:rPr>
                  <w:t>☐</w:t>
                </w:r>
              </w:p>
            </w:tc>
          </w:sdtContent>
        </w:sdt>
        <w:tc>
          <w:tcPr>
            <w:tcW w:w="7093" w:type="dxa"/>
            <w:gridSpan w:val="5"/>
          </w:tcPr>
          <w:p w14:paraId="7C62484B" w14:textId="77777777" w:rsidR="005E532C" w:rsidRPr="009D5F46" w:rsidRDefault="005E532C" w:rsidP="0062679C">
            <w:r>
              <w:t>Yes</w:t>
            </w:r>
          </w:p>
        </w:tc>
        <w:sdt>
          <w:sdtPr>
            <w:id w:val="-915391671"/>
            <w14:checkbox>
              <w14:checked w14:val="0"/>
              <w14:checkedState w14:val="2612" w14:font="MS Gothic"/>
              <w14:uncheckedState w14:val="2610" w14:font="MS Gothic"/>
            </w14:checkbox>
          </w:sdtPr>
          <w:sdtContent>
            <w:tc>
              <w:tcPr>
                <w:tcW w:w="1190" w:type="dxa"/>
                <w:vMerge w:val="restart"/>
              </w:tcPr>
              <w:p w14:paraId="617C7149" w14:textId="55272A34" w:rsidR="005E532C" w:rsidRPr="00447E4D" w:rsidRDefault="00A77C22" w:rsidP="0062679C">
                <w:pPr>
                  <w:jc w:val="center"/>
                  <w:rPr>
                    <w:b/>
                    <w:sz w:val="32"/>
                  </w:rPr>
                </w:pPr>
                <w:r>
                  <w:rPr>
                    <w:rFonts w:ascii="MS Gothic" w:eastAsia="MS Gothic" w:hAnsi="MS Gothic" w:hint="eastAsia"/>
                  </w:rPr>
                  <w:t>☐</w:t>
                </w:r>
              </w:p>
            </w:tc>
          </w:sdtContent>
        </w:sdt>
      </w:tr>
      <w:tr w:rsidR="005E532C" w:rsidRPr="009D5F46" w14:paraId="5B5A3BC9" w14:textId="77777777" w:rsidTr="004F6989">
        <w:trPr>
          <w:trHeight w:val="632"/>
        </w:trPr>
        <w:tc>
          <w:tcPr>
            <w:tcW w:w="4933" w:type="dxa"/>
            <w:vMerge/>
          </w:tcPr>
          <w:p w14:paraId="36AB55C3" w14:textId="77777777" w:rsidR="005E532C" w:rsidRPr="00F10E5E" w:rsidRDefault="005E532C" w:rsidP="0062679C">
            <w:pPr>
              <w:autoSpaceDE w:val="0"/>
              <w:autoSpaceDN w:val="0"/>
              <w:adjustRightInd w:val="0"/>
              <w:rPr>
                <w:sz w:val="28"/>
                <w:szCs w:val="28"/>
                <w:lang w:eastAsia="en-GB" w:bidi="ar-SA"/>
              </w:rPr>
            </w:pPr>
          </w:p>
        </w:tc>
        <w:sdt>
          <w:sdtPr>
            <w:id w:val="1007099920"/>
            <w14:checkbox>
              <w14:checked w14:val="1"/>
              <w14:checkedState w14:val="2612" w14:font="MS Gothic"/>
              <w14:uncheckedState w14:val="2610" w14:font="MS Gothic"/>
            </w14:checkbox>
          </w:sdtPr>
          <w:sdtContent>
            <w:tc>
              <w:tcPr>
                <w:tcW w:w="732" w:type="dxa"/>
                <w:gridSpan w:val="2"/>
              </w:tcPr>
              <w:p w14:paraId="6605F8C6" w14:textId="62359C2D" w:rsidR="005E532C" w:rsidRDefault="0012000B" w:rsidP="0062679C">
                <w:pPr>
                  <w:jc w:val="center"/>
                </w:pPr>
                <w:r>
                  <w:rPr>
                    <w:rFonts w:ascii="MS Gothic" w:eastAsia="MS Gothic" w:hAnsi="MS Gothic" w:hint="eastAsia"/>
                  </w:rPr>
                  <w:t>☒</w:t>
                </w:r>
              </w:p>
            </w:tc>
          </w:sdtContent>
        </w:sdt>
        <w:tc>
          <w:tcPr>
            <w:tcW w:w="7093" w:type="dxa"/>
            <w:gridSpan w:val="5"/>
          </w:tcPr>
          <w:p w14:paraId="0E25A318" w14:textId="3F56FF2F" w:rsidR="005E532C" w:rsidRPr="004F6989" w:rsidRDefault="005E532C" w:rsidP="0062679C">
            <w:r>
              <w:t>No, please give details</w:t>
            </w:r>
            <w:r w:rsidR="0012000B">
              <w:t xml:space="preserve">: we are working on our usual internal network and via the </w:t>
            </w:r>
            <w:r w:rsidR="00AB4721">
              <w:t>testing portal</w:t>
            </w:r>
          </w:p>
        </w:tc>
        <w:tc>
          <w:tcPr>
            <w:tcW w:w="1190" w:type="dxa"/>
            <w:vMerge/>
          </w:tcPr>
          <w:p w14:paraId="54EE770E" w14:textId="77777777" w:rsidR="005E532C" w:rsidRPr="00447E4D" w:rsidRDefault="005E532C" w:rsidP="0062679C">
            <w:pPr>
              <w:jc w:val="center"/>
              <w:rPr>
                <w:b/>
                <w:sz w:val="32"/>
              </w:rPr>
            </w:pPr>
          </w:p>
        </w:tc>
      </w:tr>
      <w:tr w:rsidR="005E532C" w:rsidRPr="009D5F46" w14:paraId="5F8EDF1B" w14:textId="77777777" w:rsidTr="004F6989">
        <w:trPr>
          <w:trHeight w:val="631"/>
        </w:trPr>
        <w:tc>
          <w:tcPr>
            <w:tcW w:w="4933" w:type="dxa"/>
            <w:vMerge/>
          </w:tcPr>
          <w:p w14:paraId="2FB476D8" w14:textId="77777777" w:rsidR="005E532C" w:rsidRPr="00F10E5E" w:rsidRDefault="005E532C" w:rsidP="0062679C">
            <w:pPr>
              <w:autoSpaceDE w:val="0"/>
              <w:autoSpaceDN w:val="0"/>
              <w:adjustRightInd w:val="0"/>
              <w:rPr>
                <w:sz w:val="28"/>
                <w:szCs w:val="28"/>
                <w:lang w:eastAsia="en-GB" w:bidi="ar-SA"/>
              </w:rPr>
            </w:pPr>
          </w:p>
        </w:tc>
        <w:sdt>
          <w:sdtPr>
            <w:id w:val="1316148000"/>
            <w14:checkbox>
              <w14:checked w14:val="0"/>
              <w14:checkedState w14:val="2612" w14:font="MS Gothic"/>
              <w14:uncheckedState w14:val="2610" w14:font="MS Gothic"/>
            </w14:checkbox>
          </w:sdtPr>
          <w:sdtContent>
            <w:tc>
              <w:tcPr>
                <w:tcW w:w="732" w:type="dxa"/>
                <w:gridSpan w:val="2"/>
              </w:tcPr>
              <w:p w14:paraId="39401ABB" w14:textId="77777777" w:rsidR="005E532C" w:rsidRPr="009D5F46" w:rsidRDefault="005E532C" w:rsidP="0062679C">
                <w:pPr>
                  <w:jc w:val="center"/>
                </w:pPr>
                <w:r>
                  <w:rPr>
                    <w:rFonts w:ascii="MS Gothic" w:eastAsia="MS Gothic" w:hAnsi="MS Gothic" w:hint="eastAsia"/>
                  </w:rPr>
                  <w:t>☐</w:t>
                </w:r>
              </w:p>
            </w:tc>
          </w:sdtContent>
        </w:sdt>
        <w:tc>
          <w:tcPr>
            <w:tcW w:w="7093" w:type="dxa"/>
            <w:gridSpan w:val="5"/>
          </w:tcPr>
          <w:p w14:paraId="6B4E3EBD" w14:textId="77777777" w:rsidR="005E532C" w:rsidRPr="009D5F46" w:rsidRDefault="005E532C" w:rsidP="0062679C">
            <w:r>
              <w:t xml:space="preserve">Notes can be added to the system where accuracy is disputed </w:t>
            </w:r>
          </w:p>
        </w:tc>
        <w:tc>
          <w:tcPr>
            <w:tcW w:w="1190" w:type="dxa"/>
            <w:vMerge/>
          </w:tcPr>
          <w:p w14:paraId="33C9CB74" w14:textId="77777777" w:rsidR="005E532C" w:rsidRPr="00447E4D" w:rsidRDefault="005E532C" w:rsidP="0062679C">
            <w:pPr>
              <w:jc w:val="center"/>
              <w:rPr>
                <w:b/>
                <w:sz w:val="32"/>
              </w:rPr>
            </w:pPr>
          </w:p>
        </w:tc>
      </w:tr>
      <w:tr w:rsidR="005E532C" w:rsidRPr="009D5F46" w14:paraId="720B6A2D" w14:textId="77777777" w:rsidTr="004F6989">
        <w:trPr>
          <w:trHeight w:val="631"/>
        </w:trPr>
        <w:tc>
          <w:tcPr>
            <w:tcW w:w="4933" w:type="dxa"/>
            <w:vMerge/>
          </w:tcPr>
          <w:p w14:paraId="0711F0F8" w14:textId="77777777" w:rsidR="005E532C" w:rsidRPr="00F10E5E" w:rsidRDefault="005E532C" w:rsidP="0062679C">
            <w:pPr>
              <w:autoSpaceDE w:val="0"/>
              <w:autoSpaceDN w:val="0"/>
              <w:adjustRightInd w:val="0"/>
              <w:rPr>
                <w:sz w:val="28"/>
                <w:szCs w:val="28"/>
                <w:lang w:eastAsia="en-GB" w:bidi="ar-SA"/>
              </w:rPr>
            </w:pPr>
          </w:p>
        </w:tc>
        <w:sdt>
          <w:sdtPr>
            <w:id w:val="-1540509639"/>
            <w14:checkbox>
              <w14:checked w14:val="0"/>
              <w14:checkedState w14:val="2612" w14:font="MS Gothic"/>
              <w14:uncheckedState w14:val="2610" w14:font="MS Gothic"/>
            </w14:checkbox>
          </w:sdtPr>
          <w:sdtContent>
            <w:tc>
              <w:tcPr>
                <w:tcW w:w="732" w:type="dxa"/>
                <w:gridSpan w:val="2"/>
              </w:tcPr>
              <w:p w14:paraId="56560B9F" w14:textId="77777777" w:rsidR="005E532C" w:rsidRDefault="005E532C" w:rsidP="0062679C">
                <w:pPr>
                  <w:jc w:val="center"/>
                </w:pPr>
                <w:r>
                  <w:rPr>
                    <w:rFonts w:ascii="MS Gothic" w:eastAsia="MS Gothic" w:hAnsi="MS Gothic" w:hint="eastAsia"/>
                  </w:rPr>
                  <w:t>☐</w:t>
                </w:r>
              </w:p>
            </w:tc>
          </w:sdtContent>
        </w:sdt>
        <w:tc>
          <w:tcPr>
            <w:tcW w:w="7093" w:type="dxa"/>
            <w:gridSpan w:val="5"/>
          </w:tcPr>
          <w:p w14:paraId="3E08AF13" w14:textId="77777777" w:rsidR="005E532C" w:rsidRDefault="005E532C" w:rsidP="0062679C">
            <w:r>
              <w:t>N/A</w:t>
            </w:r>
          </w:p>
        </w:tc>
        <w:tc>
          <w:tcPr>
            <w:tcW w:w="1190" w:type="dxa"/>
            <w:vMerge/>
          </w:tcPr>
          <w:p w14:paraId="6E313D59" w14:textId="77777777" w:rsidR="005E532C" w:rsidRPr="00447E4D" w:rsidRDefault="005E532C" w:rsidP="0062679C">
            <w:pPr>
              <w:jc w:val="center"/>
              <w:rPr>
                <w:b/>
                <w:sz w:val="32"/>
              </w:rPr>
            </w:pPr>
          </w:p>
        </w:tc>
      </w:tr>
      <w:tr w:rsidR="0062679C" w:rsidRPr="009D5F46" w14:paraId="6DDCB16A" w14:textId="77777777" w:rsidTr="003B1818">
        <w:trPr>
          <w:trHeight w:val="562"/>
        </w:trPr>
        <w:tc>
          <w:tcPr>
            <w:tcW w:w="13948" w:type="dxa"/>
            <w:gridSpan w:val="9"/>
            <w:shd w:val="clear" w:color="auto" w:fill="D9D9D9"/>
            <w:vAlign w:val="center"/>
          </w:tcPr>
          <w:p w14:paraId="3AF54173" w14:textId="77777777" w:rsidR="0062679C" w:rsidRPr="00430900" w:rsidRDefault="0062679C" w:rsidP="00430900">
            <w:pPr>
              <w:pStyle w:val="ListParagraph"/>
              <w:numPr>
                <w:ilvl w:val="0"/>
                <w:numId w:val="22"/>
              </w:numPr>
              <w:rPr>
                <w:b/>
                <w:i/>
                <w:sz w:val="28"/>
                <w:szCs w:val="28"/>
              </w:rPr>
            </w:pPr>
            <w:r w:rsidRPr="00430900">
              <w:rPr>
                <w:b/>
                <w:i/>
                <w:sz w:val="28"/>
                <w:szCs w:val="28"/>
              </w:rPr>
              <w:t xml:space="preserve">Storage Limitation / Records Management  </w:t>
            </w:r>
          </w:p>
        </w:tc>
      </w:tr>
      <w:tr w:rsidR="0062679C" w:rsidRPr="009D5F46" w14:paraId="029F11B9" w14:textId="77777777" w:rsidTr="004E7E9D">
        <w:trPr>
          <w:trHeight w:val="562"/>
        </w:trPr>
        <w:tc>
          <w:tcPr>
            <w:tcW w:w="4933" w:type="dxa"/>
          </w:tcPr>
          <w:p w14:paraId="468F2B24" w14:textId="77777777" w:rsidR="0062679C" w:rsidRPr="00CA6863" w:rsidRDefault="0062679C" w:rsidP="0062679C">
            <w:pPr>
              <w:autoSpaceDE w:val="0"/>
              <w:autoSpaceDN w:val="0"/>
              <w:adjustRightInd w:val="0"/>
              <w:rPr>
                <w:sz w:val="28"/>
                <w:szCs w:val="28"/>
                <w:lang w:eastAsia="en-GB" w:bidi="ar-SA"/>
              </w:rPr>
            </w:pPr>
            <w:r>
              <w:rPr>
                <w:sz w:val="28"/>
                <w:szCs w:val="28"/>
                <w:lang w:eastAsia="en-GB" w:bidi="ar-SA"/>
              </w:rPr>
              <w:t>How long will the information be kept for? (retention period)</w:t>
            </w:r>
          </w:p>
        </w:tc>
        <w:tc>
          <w:tcPr>
            <w:tcW w:w="7825" w:type="dxa"/>
            <w:gridSpan w:val="7"/>
          </w:tcPr>
          <w:p w14:paraId="7D76D2D3" w14:textId="51600AEA" w:rsidR="0062679C" w:rsidRPr="009D5F46" w:rsidRDefault="007900EE" w:rsidP="0062679C">
            <w:r>
              <w:t>14 days from completed test.</w:t>
            </w:r>
          </w:p>
        </w:tc>
        <w:sdt>
          <w:sdtPr>
            <w:id w:val="-1175192541"/>
            <w14:checkbox>
              <w14:checked w14:val="0"/>
              <w14:checkedState w14:val="2612" w14:font="MS Gothic"/>
              <w14:uncheckedState w14:val="2610" w14:font="MS Gothic"/>
            </w14:checkbox>
          </w:sdtPr>
          <w:sdtContent>
            <w:tc>
              <w:tcPr>
                <w:tcW w:w="1190" w:type="dxa"/>
              </w:tcPr>
              <w:p w14:paraId="5282E52F" w14:textId="1399F62E" w:rsidR="0062679C" w:rsidRPr="00447E4D" w:rsidRDefault="00A77C22" w:rsidP="0062679C">
                <w:pPr>
                  <w:jc w:val="center"/>
                  <w:rPr>
                    <w:b/>
                    <w:sz w:val="32"/>
                  </w:rPr>
                </w:pPr>
                <w:r>
                  <w:rPr>
                    <w:rFonts w:ascii="MS Gothic" w:eastAsia="MS Gothic" w:hAnsi="MS Gothic" w:hint="eastAsia"/>
                  </w:rPr>
                  <w:t>☐</w:t>
                </w:r>
              </w:p>
            </w:tc>
          </w:sdtContent>
        </w:sdt>
      </w:tr>
      <w:tr w:rsidR="00231FC1" w:rsidRPr="009D5F46" w14:paraId="11BC3184" w14:textId="77777777" w:rsidTr="00580D43">
        <w:trPr>
          <w:trHeight w:val="632"/>
        </w:trPr>
        <w:tc>
          <w:tcPr>
            <w:tcW w:w="4933" w:type="dxa"/>
            <w:vMerge w:val="restart"/>
          </w:tcPr>
          <w:p w14:paraId="2B778AEC" w14:textId="77777777" w:rsidR="00231FC1" w:rsidRPr="00521EB3" w:rsidRDefault="00231FC1" w:rsidP="0062679C">
            <w:pPr>
              <w:autoSpaceDE w:val="0"/>
              <w:autoSpaceDN w:val="0"/>
              <w:adjustRightInd w:val="0"/>
              <w:rPr>
                <w:sz w:val="28"/>
                <w:szCs w:val="28"/>
                <w:lang w:eastAsia="en-GB" w:bidi="ar-SA"/>
              </w:rPr>
            </w:pPr>
            <w:r>
              <w:rPr>
                <w:sz w:val="28"/>
                <w:szCs w:val="28"/>
                <w:lang w:eastAsia="en-GB" w:bidi="ar-SA"/>
              </w:rPr>
              <w:t>Are you procuring a system</w:t>
            </w:r>
            <w:r w:rsidRPr="00521EB3">
              <w:rPr>
                <w:sz w:val="28"/>
                <w:szCs w:val="28"/>
                <w:lang w:eastAsia="en-GB" w:bidi="ar-SA"/>
              </w:rPr>
              <w:t xml:space="preserve"> that will allow you to delete information in line with your retention periods?</w:t>
            </w:r>
          </w:p>
          <w:p w14:paraId="4AE92034" w14:textId="77777777" w:rsidR="00231FC1" w:rsidRDefault="00231FC1" w:rsidP="0062679C">
            <w:pPr>
              <w:autoSpaceDE w:val="0"/>
              <w:autoSpaceDN w:val="0"/>
              <w:adjustRightInd w:val="0"/>
              <w:rPr>
                <w:i/>
                <w:sz w:val="28"/>
                <w:szCs w:val="28"/>
                <w:lang w:eastAsia="en-GB" w:bidi="ar-SA"/>
              </w:rPr>
            </w:pPr>
            <w:r w:rsidRPr="00521EB3">
              <w:rPr>
                <w:i/>
                <w:sz w:val="28"/>
                <w:szCs w:val="28"/>
                <w:lang w:eastAsia="en-GB" w:bidi="ar-SA"/>
              </w:rPr>
              <w:t>(Consult IT as necessary)</w:t>
            </w:r>
          </w:p>
          <w:p w14:paraId="241959BA" w14:textId="2B6058CE" w:rsidR="007900EE" w:rsidRPr="00CA6863" w:rsidRDefault="007900EE" w:rsidP="0062679C">
            <w:pPr>
              <w:autoSpaceDE w:val="0"/>
              <w:autoSpaceDN w:val="0"/>
              <w:adjustRightInd w:val="0"/>
              <w:rPr>
                <w:sz w:val="28"/>
                <w:szCs w:val="28"/>
                <w:lang w:eastAsia="en-GB" w:bidi="ar-SA"/>
              </w:rPr>
            </w:pPr>
          </w:p>
        </w:tc>
        <w:sdt>
          <w:sdtPr>
            <w:id w:val="174932771"/>
            <w14:checkbox>
              <w14:checked w14:val="0"/>
              <w14:checkedState w14:val="2612" w14:font="MS Gothic"/>
              <w14:uncheckedState w14:val="2610" w14:font="MS Gothic"/>
            </w14:checkbox>
          </w:sdtPr>
          <w:sdtContent>
            <w:tc>
              <w:tcPr>
                <w:tcW w:w="732" w:type="dxa"/>
                <w:gridSpan w:val="2"/>
              </w:tcPr>
              <w:p w14:paraId="7B9404D1" w14:textId="77777777" w:rsidR="00231FC1" w:rsidRPr="009D5F46" w:rsidRDefault="00231FC1" w:rsidP="0062679C">
                <w:pPr>
                  <w:jc w:val="center"/>
                </w:pPr>
                <w:r>
                  <w:rPr>
                    <w:rFonts w:ascii="MS Gothic" w:eastAsia="MS Gothic" w:hAnsi="MS Gothic" w:hint="eastAsia"/>
                  </w:rPr>
                  <w:t>☐</w:t>
                </w:r>
              </w:p>
            </w:tc>
          </w:sdtContent>
        </w:sdt>
        <w:tc>
          <w:tcPr>
            <w:tcW w:w="7093" w:type="dxa"/>
            <w:gridSpan w:val="5"/>
          </w:tcPr>
          <w:p w14:paraId="7889B45E" w14:textId="77777777" w:rsidR="00231FC1" w:rsidRPr="009D5F46" w:rsidRDefault="00231FC1" w:rsidP="0062679C">
            <w:r>
              <w:t>Yes</w:t>
            </w:r>
          </w:p>
        </w:tc>
        <w:sdt>
          <w:sdtPr>
            <w:id w:val="263422960"/>
            <w14:checkbox>
              <w14:checked w14:val="0"/>
              <w14:checkedState w14:val="2612" w14:font="MS Gothic"/>
              <w14:uncheckedState w14:val="2610" w14:font="MS Gothic"/>
            </w14:checkbox>
          </w:sdtPr>
          <w:sdtContent>
            <w:tc>
              <w:tcPr>
                <w:tcW w:w="1190" w:type="dxa"/>
                <w:vMerge w:val="restart"/>
              </w:tcPr>
              <w:p w14:paraId="55D97076" w14:textId="74BEE4C9" w:rsidR="00231FC1" w:rsidRPr="00447E4D" w:rsidRDefault="00A77C22" w:rsidP="0062679C">
                <w:pPr>
                  <w:jc w:val="center"/>
                  <w:rPr>
                    <w:b/>
                    <w:sz w:val="32"/>
                  </w:rPr>
                </w:pPr>
                <w:r>
                  <w:rPr>
                    <w:rFonts w:ascii="MS Gothic" w:eastAsia="MS Gothic" w:hAnsi="MS Gothic" w:hint="eastAsia"/>
                  </w:rPr>
                  <w:t>☐</w:t>
                </w:r>
              </w:p>
            </w:tc>
          </w:sdtContent>
        </w:sdt>
      </w:tr>
      <w:tr w:rsidR="00231FC1" w:rsidRPr="009D5F46" w14:paraId="4A34B371" w14:textId="77777777" w:rsidTr="00580D43">
        <w:trPr>
          <w:trHeight w:val="631"/>
        </w:trPr>
        <w:tc>
          <w:tcPr>
            <w:tcW w:w="4933" w:type="dxa"/>
            <w:vMerge/>
          </w:tcPr>
          <w:p w14:paraId="7BC455D6" w14:textId="77777777" w:rsidR="00231FC1" w:rsidRPr="00521EB3" w:rsidRDefault="00231FC1" w:rsidP="0062679C">
            <w:pPr>
              <w:autoSpaceDE w:val="0"/>
              <w:autoSpaceDN w:val="0"/>
              <w:adjustRightInd w:val="0"/>
              <w:rPr>
                <w:sz w:val="28"/>
                <w:szCs w:val="28"/>
                <w:lang w:eastAsia="en-GB" w:bidi="ar-SA"/>
              </w:rPr>
            </w:pPr>
          </w:p>
        </w:tc>
        <w:sdt>
          <w:sdtPr>
            <w:id w:val="-176894811"/>
            <w14:checkbox>
              <w14:checked w14:val="1"/>
              <w14:checkedState w14:val="2612" w14:font="MS Gothic"/>
              <w14:uncheckedState w14:val="2610" w14:font="MS Gothic"/>
            </w14:checkbox>
          </w:sdtPr>
          <w:sdtContent>
            <w:tc>
              <w:tcPr>
                <w:tcW w:w="732" w:type="dxa"/>
                <w:gridSpan w:val="2"/>
              </w:tcPr>
              <w:p w14:paraId="361DFE7C" w14:textId="1ABC1A3A" w:rsidR="00231FC1" w:rsidRPr="009D5F46" w:rsidRDefault="00AB4721" w:rsidP="0062679C">
                <w:pPr>
                  <w:jc w:val="center"/>
                </w:pPr>
                <w:r>
                  <w:rPr>
                    <w:rFonts w:ascii="MS Gothic" w:eastAsia="MS Gothic" w:hAnsi="MS Gothic" w:hint="eastAsia"/>
                  </w:rPr>
                  <w:t>☒</w:t>
                </w:r>
              </w:p>
            </w:tc>
          </w:sdtContent>
        </w:sdt>
        <w:tc>
          <w:tcPr>
            <w:tcW w:w="7093" w:type="dxa"/>
            <w:gridSpan w:val="5"/>
          </w:tcPr>
          <w:p w14:paraId="63FA4F80" w14:textId="77777777" w:rsidR="00231FC1" w:rsidRDefault="00231FC1" w:rsidP="0062679C">
            <w:r>
              <w:t>No, if no why not?</w:t>
            </w:r>
          </w:p>
          <w:p w14:paraId="37B8ABBF" w14:textId="2DCCC3CA" w:rsidR="00AB4721" w:rsidRPr="009D5F46" w:rsidRDefault="00AB4721" w:rsidP="0062679C">
            <w:r>
              <w:t>Manual deletion on School Test Register</w:t>
            </w:r>
          </w:p>
        </w:tc>
        <w:tc>
          <w:tcPr>
            <w:tcW w:w="1190" w:type="dxa"/>
            <w:vMerge/>
          </w:tcPr>
          <w:p w14:paraId="42A189EA" w14:textId="77777777" w:rsidR="00231FC1" w:rsidRPr="00447E4D" w:rsidRDefault="00231FC1" w:rsidP="0062679C">
            <w:pPr>
              <w:jc w:val="center"/>
              <w:rPr>
                <w:b/>
                <w:sz w:val="32"/>
              </w:rPr>
            </w:pPr>
          </w:p>
        </w:tc>
      </w:tr>
      <w:tr w:rsidR="00231FC1" w:rsidRPr="009D5F46" w14:paraId="72F0A868" w14:textId="77777777" w:rsidTr="00580D43">
        <w:trPr>
          <w:trHeight w:val="631"/>
        </w:trPr>
        <w:tc>
          <w:tcPr>
            <w:tcW w:w="4933" w:type="dxa"/>
            <w:vMerge/>
          </w:tcPr>
          <w:p w14:paraId="62D4E34B" w14:textId="77777777" w:rsidR="00231FC1" w:rsidRPr="00521EB3" w:rsidRDefault="00231FC1" w:rsidP="0062679C">
            <w:pPr>
              <w:autoSpaceDE w:val="0"/>
              <w:autoSpaceDN w:val="0"/>
              <w:adjustRightInd w:val="0"/>
              <w:rPr>
                <w:sz w:val="28"/>
                <w:szCs w:val="28"/>
                <w:lang w:eastAsia="en-GB" w:bidi="ar-SA"/>
              </w:rPr>
            </w:pPr>
          </w:p>
        </w:tc>
        <w:sdt>
          <w:sdtPr>
            <w:id w:val="-1057322306"/>
            <w14:checkbox>
              <w14:checked w14:val="0"/>
              <w14:checkedState w14:val="2612" w14:font="MS Gothic"/>
              <w14:uncheckedState w14:val="2610" w14:font="MS Gothic"/>
            </w14:checkbox>
          </w:sdtPr>
          <w:sdtContent>
            <w:tc>
              <w:tcPr>
                <w:tcW w:w="732" w:type="dxa"/>
                <w:gridSpan w:val="2"/>
              </w:tcPr>
              <w:p w14:paraId="1C20AE02" w14:textId="77777777" w:rsidR="00231FC1" w:rsidRPr="00231FC1" w:rsidRDefault="00231FC1" w:rsidP="0062679C">
                <w:pPr>
                  <w:jc w:val="center"/>
                  <w:rPr>
                    <w:b/>
                  </w:rPr>
                </w:pPr>
                <w:r>
                  <w:rPr>
                    <w:rFonts w:ascii="MS Gothic" w:eastAsia="MS Gothic" w:hAnsi="MS Gothic" w:hint="eastAsia"/>
                  </w:rPr>
                  <w:t>☐</w:t>
                </w:r>
              </w:p>
            </w:tc>
          </w:sdtContent>
        </w:sdt>
        <w:tc>
          <w:tcPr>
            <w:tcW w:w="7093" w:type="dxa"/>
            <w:gridSpan w:val="5"/>
          </w:tcPr>
          <w:p w14:paraId="2CC03C93" w14:textId="77777777" w:rsidR="00231FC1" w:rsidRDefault="00231FC1" w:rsidP="0062679C">
            <w:r>
              <w:t>N/A</w:t>
            </w:r>
          </w:p>
        </w:tc>
        <w:tc>
          <w:tcPr>
            <w:tcW w:w="1190" w:type="dxa"/>
            <w:vMerge/>
          </w:tcPr>
          <w:p w14:paraId="65E08F91" w14:textId="77777777" w:rsidR="00231FC1" w:rsidRPr="00447E4D" w:rsidRDefault="00231FC1" w:rsidP="0062679C">
            <w:pPr>
              <w:jc w:val="center"/>
              <w:rPr>
                <w:b/>
                <w:sz w:val="32"/>
              </w:rPr>
            </w:pPr>
          </w:p>
        </w:tc>
      </w:tr>
      <w:tr w:rsidR="0062679C" w:rsidRPr="009D5F46" w14:paraId="1BD0CA59" w14:textId="77777777" w:rsidTr="004E7E9D">
        <w:trPr>
          <w:trHeight w:val="562"/>
        </w:trPr>
        <w:tc>
          <w:tcPr>
            <w:tcW w:w="4933" w:type="dxa"/>
          </w:tcPr>
          <w:p w14:paraId="170360BD" w14:textId="77777777" w:rsidR="0062679C" w:rsidRDefault="0062679C" w:rsidP="0062679C">
            <w:pPr>
              <w:autoSpaceDE w:val="0"/>
              <w:autoSpaceDN w:val="0"/>
              <w:adjustRightInd w:val="0"/>
              <w:rPr>
                <w:i/>
                <w:sz w:val="28"/>
                <w:szCs w:val="28"/>
                <w:lang w:eastAsia="en-GB" w:bidi="ar-SA"/>
              </w:rPr>
            </w:pPr>
            <w:r>
              <w:rPr>
                <w:sz w:val="28"/>
                <w:szCs w:val="28"/>
                <w:lang w:eastAsia="en-GB" w:bidi="ar-SA"/>
              </w:rPr>
              <w:t xml:space="preserve">What method will be </w:t>
            </w:r>
            <w:r w:rsidRPr="00CA6863">
              <w:rPr>
                <w:sz w:val="28"/>
                <w:szCs w:val="28"/>
                <w:lang w:eastAsia="en-GB" w:bidi="ar-SA"/>
              </w:rPr>
              <w:t>use</w:t>
            </w:r>
            <w:r>
              <w:rPr>
                <w:sz w:val="28"/>
                <w:szCs w:val="28"/>
                <w:lang w:eastAsia="en-GB" w:bidi="ar-SA"/>
              </w:rPr>
              <w:t>d</w:t>
            </w:r>
            <w:r w:rsidRPr="00CA6863">
              <w:rPr>
                <w:sz w:val="28"/>
                <w:szCs w:val="28"/>
                <w:lang w:eastAsia="en-GB" w:bidi="ar-SA"/>
              </w:rPr>
              <w:t>,</w:t>
            </w:r>
            <w:r>
              <w:rPr>
                <w:sz w:val="28"/>
                <w:szCs w:val="28"/>
                <w:lang w:eastAsia="en-GB" w:bidi="ar-SA"/>
              </w:rPr>
              <w:t xml:space="preserve"> </w:t>
            </w:r>
            <w:r w:rsidRPr="00CA6863">
              <w:rPr>
                <w:sz w:val="28"/>
                <w:szCs w:val="28"/>
                <w:lang w:eastAsia="en-GB" w:bidi="ar-SA"/>
              </w:rPr>
              <w:t xml:space="preserve">to securely </w:t>
            </w:r>
            <w:r>
              <w:rPr>
                <w:sz w:val="28"/>
                <w:szCs w:val="28"/>
                <w:lang w:eastAsia="en-GB" w:bidi="ar-SA"/>
              </w:rPr>
              <w:t xml:space="preserve">destroy </w:t>
            </w:r>
            <w:r w:rsidRPr="00CA6863">
              <w:rPr>
                <w:sz w:val="28"/>
                <w:szCs w:val="28"/>
                <w:lang w:eastAsia="en-GB" w:bidi="ar-SA"/>
              </w:rPr>
              <w:t>paper and/or electronic records?</w:t>
            </w:r>
            <w:r>
              <w:rPr>
                <w:sz w:val="28"/>
                <w:szCs w:val="28"/>
                <w:lang w:eastAsia="en-GB" w:bidi="ar-SA"/>
              </w:rPr>
              <w:t xml:space="preserve"> (</w:t>
            </w:r>
            <w:r w:rsidRPr="00F10E5E">
              <w:rPr>
                <w:i/>
                <w:sz w:val="28"/>
                <w:szCs w:val="28"/>
                <w:lang w:eastAsia="en-GB" w:bidi="ar-SA"/>
              </w:rPr>
              <w:t>Consult IT</w:t>
            </w:r>
            <w:r>
              <w:rPr>
                <w:i/>
                <w:sz w:val="28"/>
                <w:szCs w:val="28"/>
                <w:lang w:eastAsia="en-GB" w:bidi="ar-SA"/>
              </w:rPr>
              <w:t>/processor</w:t>
            </w:r>
            <w:r w:rsidRPr="00F10E5E">
              <w:rPr>
                <w:i/>
                <w:sz w:val="28"/>
                <w:szCs w:val="28"/>
                <w:lang w:eastAsia="en-GB" w:bidi="ar-SA"/>
              </w:rPr>
              <w:t xml:space="preserve"> as necessary</w:t>
            </w:r>
            <w:r>
              <w:rPr>
                <w:i/>
                <w:sz w:val="28"/>
                <w:szCs w:val="28"/>
                <w:lang w:eastAsia="en-GB" w:bidi="ar-SA"/>
              </w:rPr>
              <w:t>)</w:t>
            </w:r>
          </w:p>
          <w:p w14:paraId="15798BDB" w14:textId="60AD76BA" w:rsidR="00546608" w:rsidRPr="001A3690" w:rsidRDefault="00546608" w:rsidP="0062679C">
            <w:pPr>
              <w:autoSpaceDE w:val="0"/>
              <w:autoSpaceDN w:val="0"/>
              <w:adjustRightInd w:val="0"/>
              <w:rPr>
                <w:sz w:val="28"/>
                <w:szCs w:val="28"/>
                <w:lang w:eastAsia="en-GB" w:bidi="ar-SA"/>
              </w:rPr>
            </w:pPr>
          </w:p>
        </w:tc>
        <w:tc>
          <w:tcPr>
            <w:tcW w:w="7825" w:type="dxa"/>
            <w:gridSpan w:val="7"/>
          </w:tcPr>
          <w:p w14:paraId="72F6FD96" w14:textId="4BCF0988" w:rsidR="0062679C" w:rsidRPr="009D5F46" w:rsidRDefault="00D521F3" w:rsidP="0062679C">
            <w:r>
              <w:t xml:space="preserve">Deletion of file via O365 recycle bin emptied on completion of </w:t>
            </w:r>
            <w:r w:rsidR="00767762">
              <w:t xml:space="preserve">testing. R Freytag to delete recycle bin and C Robertson to delete original file off O365 Admin </w:t>
            </w:r>
            <w:proofErr w:type="spellStart"/>
            <w:r w:rsidR="00991F56">
              <w:t>Sharepoint</w:t>
            </w:r>
            <w:proofErr w:type="spellEnd"/>
          </w:p>
        </w:tc>
        <w:sdt>
          <w:sdtPr>
            <w:id w:val="-2026933916"/>
            <w14:checkbox>
              <w14:checked w14:val="0"/>
              <w14:checkedState w14:val="2612" w14:font="MS Gothic"/>
              <w14:uncheckedState w14:val="2610" w14:font="MS Gothic"/>
            </w14:checkbox>
          </w:sdtPr>
          <w:sdtContent>
            <w:tc>
              <w:tcPr>
                <w:tcW w:w="1190" w:type="dxa"/>
              </w:tcPr>
              <w:p w14:paraId="086B6A11" w14:textId="320702A5"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40AE48C3" w14:textId="77777777" w:rsidTr="00580D43">
        <w:trPr>
          <w:trHeight w:val="319"/>
        </w:trPr>
        <w:tc>
          <w:tcPr>
            <w:tcW w:w="4933" w:type="dxa"/>
            <w:vMerge w:val="restart"/>
          </w:tcPr>
          <w:p w14:paraId="468A59BD" w14:textId="67E448D5" w:rsidR="0062679C" w:rsidRDefault="0062679C" w:rsidP="0062679C">
            <w:pPr>
              <w:autoSpaceDE w:val="0"/>
              <w:autoSpaceDN w:val="0"/>
              <w:adjustRightInd w:val="0"/>
              <w:rPr>
                <w:sz w:val="28"/>
                <w:szCs w:val="28"/>
                <w:lang w:eastAsia="en-GB" w:bidi="ar-SA"/>
              </w:rPr>
            </w:pPr>
            <w:r>
              <w:rPr>
                <w:sz w:val="28"/>
                <w:szCs w:val="28"/>
                <w:lang w:eastAsia="en-GB" w:bidi="ar-SA"/>
              </w:rPr>
              <w:t>Will destruction be certificated or added to a destruction log?</w:t>
            </w:r>
          </w:p>
          <w:p w14:paraId="3BCB07BE" w14:textId="40404583" w:rsidR="00546608" w:rsidRDefault="00546608" w:rsidP="0062679C">
            <w:pPr>
              <w:autoSpaceDE w:val="0"/>
              <w:autoSpaceDN w:val="0"/>
              <w:adjustRightInd w:val="0"/>
              <w:rPr>
                <w:sz w:val="28"/>
                <w:szCs w:val="28"/>
                <w:lang w:eastAsia="en-GB" w:bidi="ar-SA"/>
              </w:rPr>
            </w:pPr>
            <w:r>
              <w:rPr>
                <w:i/>
                <w:color w:val="FF0000"/>
                <w:sz w:val="28"/>
                <w:szCs w:val="28"/>
                <w:lang w:eastAsia="en-GB" w:bidi="ar-SA"/>
              </w:rPr>
              <w:t>Please respond.</w:t>
            </w:r>
          </w:p>
          <w:p w14:paraId="33EF6657" w14:textId="7B6E0387" w:rsidR="00A77C22" w:rsidRDefault="00A77C22" w:rsidP="0062679C">
            <w:pPr>
              <w:autoSpaceDE w:val="0"/>
              <w:autoSpaceDN w:val="0"/>
              <w:adjustRightInd w:val="0"/>
              <w:rPr>
                <w:sz w:val="28"/>
                <w:szCs w:val="28"/>
                <w:lang w:eastAsia="en-GB" w:bidi="ar-SA"/>
              </w:rPr>
            </w:pPr>
          </w:p>
        </w:tc>
        <w:sdt>
          <w:sdtPr>
            <w:id w:val="599609213"/>
            <w14:checkbox>
              <w14:checked w14:val="1"/>
              <w14:checkedState w14:val="2612" w14:font="MS Gothic"/>
              <w14:uncheckedState w14:val="2610" w14:font="MS Gothic"/>
            </w14:checkbox>
          </w:sdtPr>
          <w:sdtContent>
            <w:tc>
              <w:tcPr>
                <w:tcW w:w="732" w:type="dxa"/>
                <w:gridSpan w:val="2"/>
              </w:tcPr>
              <w:p w14:paraId="0235DF51" w14:textId="052E59F9" w:rsidR="0062679C" w:rsidRPr="009D5F46" w:rsidRDefault="00473B0C" w:rsidP="0062679C">
                <w:pPr>
                  <w:jc w:val="center"/>
                </w:pPr>
                <w:r>
                  <w:rPr>
                    <w:rFonts w:ascii="MS Gothic" w:eastAsia="MS Gothic" w:hAnsi="MS Gothic" w:hint="eastAsia"/>
                  </w:rPr>
                  <w:t>☒</w:t>
                </w:r>
              </w:p>
            </w:tc>
          </w:sdtContent>
        </w:sdt>
        <w:tc>
          <w:tcPr>
            <w:tcW w:w="7093" w:type="dxa"/>
            <w:gridSpan w:val="5"/>
          </w:tcPr>
          <w:p w14:paraId="449BC263" w14:textId="523E00EE" w:rsidR="0062679C" w:rsidRDefault="0062679C" w:rsidP="0062679C">
            <w:r>
              <w:t>Yes, please specify:</w:t>
            </w:r>
            <w:r w:rsidR="00780542">
              <w:t xml:space="preserve"> Destruction log</w:t>
            </w:r>
          </w:p>
          <w:p w14:paraId="67C4D361" w14:textId="6A07B446" w:rsidR="00A77C22" w:rsidRPr="009D5F46" w:rsidRDefault="00A77C22" w:rsidP="0062679C"/>
        </w:tc>
        <w:sdt>
          <w:sdtPr>
            <w:id w:val="-1438895166"/>
            <w14:checkbox>
              <w14:checked w14:val="0"/>
              <w14:checkedState w14:val="2612" w14:font="MS Gothic"/>
              <w14:uncheckedState w14:val="2610" w14:font="MS Gothic"/>
            </w14:checkbox>
          </w:sdtPr>
          <w:sdtContent>
            <w:tc>
              <w:tcPr>
                <w:tcW w:w="1190" w:type="dxa"/>
                <w:vMerge w:val="restart"/>
              </w:tcPr>
              <w:p w14:paraId="04EE2FD9" w14:textId="7890CD5C" w:rsidR="0062679C" w:rsidRPr="00447E4D" w:rsidRDefault="00A77C22" w:rsidP="0062679C">
                <w:pPr>
                  <w:jc w:val="center"/>
                  <w:rPr>
                    <w:b/>
                    <w:sz w:val="32"/>
                  </w:rPr>
                </w:pPr>
                <w:r>
                  <w:rPr>
                    <w:rFonts w:ascii="MS Gothic" w:eastAsia="MS Gothic" w:hAnsi="MS Gothic" w:hint="eastAsia"/>
                  </w:rPr>
                  <w:t>☐</w:t>
                </w:r>
              </w:p>
            </w:tc>
          </w:sdtContent>
        </w:sdt>
      </w:tr>
      <w:tr w:rsidR="0062679C" w:rsidRPr="009D5F46" w14:paraId="4D693836" w14:textId="77777777" w:rsidTr="00580D43">
        <w:trPr>
          <w:trHeight w:val="318"/>
        </w:trPr>
        <w:tc>
          <w:tcPr>
            <w:tcW w:w="4933" w:type="dxa"/>
            <w:vMerge/>
          </w:tcPr>
          <w:p w14:paraId="792A2BC4" w14:textId="77777777" w:rsidR="0062679C" w:rsidRDefault="0062679C" w:rsidP="0062679C">
            <w:pPr>
              <w:autoSpaceDE w:val="0"/>
              <w:autoSpaceDN w:val="0"/>
              <w:adjustRightInd w:val="0"/>
              <w:rPr>
                <w:sz w:val="28"/>
                <w:szCs w:val="28"/>
                <w:lang w:eastAsia="en-GB" w:bidi="ar-SA"/>
              </w:rPr>
            </w:pPr>
          </w:p>
        </w:tc>
        <w:sdt>
          <w:sdtPr>
            <w:id w:val="-747045049"/>
            <w14:checkbox>
              <w14:checked w14:val="0"/>
              <w14:checkedState w14:val="2612" w14:font="MS Gothic"/>
              <w14:uncheckedState w14:val="2610" w14:font="MS Gothic"/>
            </w14:checkbox>
          </w:sdtPr>
          <w:sdtContent>
            <w:tc>
              <w:tcPr>
                <w:tcW w:w="732" w:type="dxa"/>
                <w:gridSpan w:val="2"/>
              </w:tcPr>
              <w:p w14:paraId="61DDF09E" w14:textId="77777777" w:rsidR="0062679C" w:rsidRPr="009D5F46" w:rsidRDefault="0062679C" w:rsidP="0062679C">
                <w:pPr>
                  <w:jc w:val="center"/>
                </w:pPr>
                <w:r>
                  <w:rPr>
                    <w:rFonts w:ascii="MS Gothic" w:eastAsia="MS Gothic" w:hAnsi="MS Gothic" w:hint="eastAsia"/>
                  </w:rPr>
                  <w:t>☐</w:t>
                </w:r>
              </w:p>
            </w:tc>
          </w:sdtContent>
        </w:sdt>
        <w:tc>
          <w:tcPr>
            <w:tcW w:w="7093" w:type="dxa"/>
            <w:gridSpan w:val="5"/>
          </w:tcPr>
          <w:p w14:paraId="2395EBBA" w14:textId="77777777" w:rsidR="0062679C" w:rsidRDefault="0062679C" w:rsidP="0062679C">
            <w:r>
              <w:t>No, if no why not?</w:t>
            </w:r>
          </w:p>
          <w:p w14:paraId="1A64C554" w14:textId="3944E870" w:rsidR="00A77C22" w:rsidRPr="009D5F46" w:rsidRDefault="00A77C22" w:rsidP="0062679C"/>
        </w:tc>
        <w:tc>
          <w:tcPr>
            <w:tcW w:w="1190" w:type="dxa"/>
            <w:vMerge/>
          </w:tcPr>
          <w:p w14:paraId="26F2D885" w14:textId="77777777" w:rsidR="0062679C" w:rsidRPr="00447E4D" w:rsidRDefault="0062679C" w:rsidP="0062679C">
            <w:pPr>
              <w:jc w:val="center"/>
              <w:rPr>
                <w:b/>
                <w:sz w:val="32"/>
              </w:rPr>
            </w:pPr>
          </w:p>
        </w:tc>
      </w:tr>
      <w:tr w:rsidR="0062679C" w:rsidRPr="009D5F46" w14:paraId="46789A3E" w14:textId="77777777" w:rsidTr="004E7E9D">
        <w:trPr>
          <w:trHeight w:val="411"/>
        </w:trPr>
        <w:tc>
          <w:tcPr>
            <w:tcW w:w="4933" w:type="dxa"/>
            <w:vMerge w:val="restart"/>
          </w:tcPr>
          <w:p w14:paraId="1831EF1F" w14:textId="77777777" w:rsidR="0062679C" w:rsidRDefault="0062679C" w:rsidP="0062679C">
            <w:pPr>
              <w:autoSpaceDE w:val="0"/>
              <w:autoSpaceDN w:val="0"/>
              <w:adjustRightInd w:val="0"/>
              <w:rPr>
                <w:sz w:val="28"/>
                <w:szCs w:val="28"/>
                <w:lang w:eastAsia="en-GB" w:bidi="ar-SA"/>
              </w:rPr>
            </w:pPr>
            <w:r>
              <w:rPr>
                <w:sz w:val="28"/>
                <w:szCs w:val="28"/>
                <w:lang w:eastAsia="en-GB" w:bidi="ar-SA"/>
              </w:rPr>
              <w:t>Where will information be stored/accessed?</w:t>
            </w:r>
          </w:p>
          <w:p w14:paraId="589E5DE9" w14:textId="5F0096B1" w:rsidR="007900EE" w:rsidRPr="00CA6863" w:rsidRDefault="007900EE" w:rsidP="0062679C">
            <w:pPr>
              <w:autoSpaceDE w:val="0"/>
              <w:autoSpaceDN w:val="0"/>
              <w:adjustRightInd w:val="0"/>
              <w:rPr>
                <w:sz w:val="28"/>
                <w:szCs w:val="28"/>
                <w:lang w:eastAsia="en-GB" w:bidi="ar-SA"/>
              </w:rPr>
            </w:pPr>
          </w:p>
        </w:tc>
        <w:sdt>
          <w:sdtPr>
            <w:alias w:val="Storage"/>
            <w:tag w:val="Storage"/>
            <w:id w:val="796655908"/>
            <w:placeholder>
              <w:docPart w:val="B51AE1DF8AC54322AC105B9D18B1E746"/>
            </w:placeholder>
            <w:comboBox>
              <w:listItem w:value="Choose an item."/>
              <w:listItem w:displayText="Shared Drive" w:value="Shared Drive"/>
              <w:listItem w:displayText="Email System" w:value="Email System"/>
              <w:listItem w:displayText="Local Application" w:value="Local Application"/>
              <w:listItem w:displayText="Cloud based application " w:value="Cloud based application "/>
              <w:listItem w:displayText="Other (please specify)" w:value="Other (please specify)"/>
            </w:comboBox>
          </w:sdtPr>
          <w:sdtContent>
            <w:tc>
              <w:tcPr>
                <w:tcW w:w="7825" w:type="dxa"/>
                <w:gridSpan w:val="7"/>
              </w:tcPr>
              <w:p w14:paraId="4E859BDF" w14:textId="3C630C14" w:rsidR="0062679C" w:rsidRPr="005F497C" w:rsidRDefault="004A26AD" w:rsidP="0062679C">
                <w:r>
                  <w:t xml:space="preserve">Cloud based application </w:t>
                </w:r>
              </w:p>
            </w:tc>
          </w:sdtContent>
        </w:sdt>
        <w:sdt>
          <w:sdtPr>
            <w:id w:val="-1495340521"/>
            <w14:checkbox>
              <w14:checked w14:val="0"/>
              <w14:checkedState w14:val="2612" w14:font="MS Gothic"/>
              <w14:uncheckedState w14:val="2610" w14:font="MS Gothic"/>
            </w14:checkbox>
          </w:sdtPr>
          <w:sdtContent>
            <w:tc>
              <w:tcPr>
                <w:tcW w:w="1190" w:type="dxa"/>
                <w:vMerge w:val="restart"/>
              </w:tcPr>
              <w:p w14:paraId="76B986E3" w14:textId="732614EE" w:rsidR="0062679C" w:rsidRPr="00747FFC" w:rsidRDefault="00A77C22" w:rsidP="00A77C22">
                <w:pPr>
                  <w:tabs>
                    <w:tab w:val="left" w:pos="826"/>
                  </w:tabs>
                  <w:jc w:val="center"/>
                  <w:rPr>
                    <w:sz w:val="32"/>
                  </w:rPr>
                </w:pPr>
                <w:r>
                  <w:rPr>
                    <w:rFonts w:ascii="MS Gothic" w:eastAsia="MS Gothic" w:hAnsi="MS Gothic" w:hint="eastAsia"/>
                  </w:rPr>
                  <w:t>☐</w:t>
                </w:r>
              </w:p>
            </w:tc>
          </w:sdtContent>
        </w:sdt>
      </w:tr>
      <w:tr w:rsidR="0062679C" w:rsidRPr="009D5F46" w14:paraId="7E1B0749" w14:textId="77777777" w:rsidTr="004E7E9D">
        <w:trPr>
          <w:trHeight w:val="544"/>
        </w:trPr>
        <w:tc>
          <w:tcPr>
            <w:tcW w:w="4933" w:type="dxa"/>
            <w:vMerge/>
          </w:tcPr>
          <w:p w14:paraId="1BC20608" w14:textId="77777777" w:rsidR="0062679C" w:rsidRDefault="0062679C" w:rsidP="0062679C">
            <w:pPr>
              <w:autoSpaceDE w:val="0"/>
              <w:autoSpaceDN w:val="0"/>
              <w:adjustRightInd w:val="0"/>
              <w:rPr>
                <w:sz w:val="28"/>
                <w:szCs w:val="28"/>
                <w:lang w:eastAsia="en-GB" w:bidi="ar-SA"/>
              </w:rPr>
            </w:pPr>
          </w:p>
        </w:tc>
        <w:tc>
          <w:tcPr>
            <w:tcW w:w="7825" w:type="dxa"/>
            <w:gridSpan w:val="7"/>
          </w:tcPr>
          <w:p w14:paraId="7D6E1BA6" w14:textId="74078184" w:rsidR="0062679C" w:rsidRDefault="0062679C" w:rsidP="0062679C">
            <w:r>
              <w:t>Other (</w:t>
            </w:r>
            <w:r w:rsidRPr="005F497C">
              <w:t>specify):</w:t>
            </w:r>
            <w:r w:rsidR="004A26AD">
              <w:t xml:space="preserve"> O365</w:t>
            </w:r>
          </w:p>
        </w:tc>
        <w:tc>
          <w:tcPr>
            <w:tcW w:w="1190" w:type="dxa"/>
            <w:vMerge/>
          </w:tcPr>
          <w:p w14:paraId="042798BC" w14:textId="77777777" w:rsidR="0062679C" w:rsidRPr="00447E4D" w:rsidRDefault="0062679C" w:rsidP="0062679C">
            <w:pPr>
              <w:jc w:val="center"/>
              <w:rPr>
                <w:b/>
                <w:sz w:val="32"/>
              </w:rPr>
            </w:pPr>
          </w:p>
        </w:tc>
      </w:tr>
      <w:tr w:rsidR="0062679C" w:rsidRPr="009D5F46" w14:paraId="1119FFD3" w14:textId="77777777" w:rsidTr="004E7E9D">
        <w:trPr>
          <w:trHeight w:val="562"/>
        </w:trPr>
        <w:tc>
          <w:tcPr>
            <w:tcW w:w="4933" w:type="dxa"/>
          </w:tcPr>
          <w:p w14:paraId="517EFCC6" w14:textId="77777777" w:rsidR="0062679C" w:rsidRDefault="0062679C" w:rsidP="0062679C">
            <w:pPr>
              <w:autoSpaceDE w:val="0"/>
              <w:autoSpaceDN w:val="0"/>
              <w:adjustRightInd w:val="0"/>
              <w:rPr>
                <w:i/>
                <w:szCs w:val="28"/>
                <w:lang w:eastAsia="en-GB" w:bidi="ar-SA"/>
              </w:rPr>
            </w:pPr>
            <w:r>
              <w:rPr>
                <w:sz w:val="28"/>
                <w:szCs w:val="28"/>
                <w:lang w:eastAsia="en-GB" w:bidi="ar-SA"/>
              </w:rPr>
              <w:t>If you are using a ‘Cloud Based’ system</w:t>
            </w:r>
            <w:r w:rsidRPr="00CA6863">
              <w:rPr>
                <w:sz w:val="28"/>
                <w:szCs w:val="28"/>
                <w:lang w:eastAsia="en-GB" w:bidi="ar-SA"/>
              </w:rPr>
              <w:t xml:space="preserve"> to store or transfer </w:t>
            </w:r>
            <w:r>
              <w:rPr>
                <w:sz w:val="28"/>
                <w:szCs w:val="28"/>
                <w:lang w:eastAsia="en-GB" w:bidi="ar-SA"/>
              </w:rPr>
              <w:t>information</w:t>
            </w:r>
            <w:r w:rsidRPr="00CA6863">
              <w:rPr>
                <w:sz w:val="28"/>
                <w:szCs w:val="28"/>
                <w:lang w:eastAsia="en-GB" w:bidi="ar-SA"/>
              </w:rPr>
              <w:t>,</w:t>
            </w:r>
            <w:r>
              <w:rPr>
                <w:sz w:val="28"/>
                <w:szCs w:val="28"/>
                <w:lang w:eastAsia="en-GB" w:bidi="ar-SA"/>
              </w:rPr>
              <w:t xml:space="preserve"> where is the geographical location of the server/s? </w:t>
            </w:r>
            <w:r w:rsidRPr="00B25474">
              <w:rPr>
                <w:i/>
                <w:szCs w:val="28"/>
                <w:lang w:eastAsia="en-GB" w:bidi="ar-SA"/>
              </w:rPr>
              <w:t>(you may need to ask your provider to supply this)</w:t>
            </w:r>
          </w:p>
          <w:p w14:paraId="6DF3750D" w14:textId="7AC13838" w:rsidR="007900EE" w:rsidRPr="005F0BC3" w:rsidRDefault="007900EE" w:rsidP="0062679C">
            <w:pPr>
              <w:autoSpaceDE w:val="0"/>
              <w:autoSpaceDN w:val="0"/>
              <w:adjustRightInd w:val="0"/>
              <w:rPr>
                <w:sz w:val="28"/>
                <w:szCs w:val="28"/>
                <w:highlight w:val="green"/>
                <w:lang w:eastAsia="en-GB" w:bidi="ar-SA"/>
              </w:rPr>
            </w:pPr>
          </w:p>
        </w:tc>
        <w:tc>
          <w:tcPr>
            <w:tcW w:w="7825" w:type="dxa"/>
            <w:gridSpan w:val="7"/>
          </w:tcPr>
          <w:p w14:paraId="11EA03E7" w14:textId="18906A3F" w:rsidR="00336B26" w:rsidRDefault="00336B26" w:rsidP="0062679C">
            <w:r>
              <w:t>The t</w:t>
            </w:r>
            <w:r w:rsidR="001C5528">
              <w:t>ransfer of information is done using</w:t>
            </w:r>
            <w:r>
              <w:t>:</w:t>
            </w:r>
          </w:p>
          <w:p w14:paraId="480741AA" w14:textId="77777777" w:rsidR="00336B26" w:rsidRDefault="00336B26" w:rsidP="00336B26">
            <w:pPr>
              <w:pStyle w:val="ListParagraph"/>
              <w:numPr>
                <w:ilvl w:val="0"/>
                <w:numId w:val="24"/>
              </w:numPr>
            </w:pPr>
            <w:r>
              <w:t>Amazon Web Services (AWS) which hosts the central system (cloud server) that supports the app</w:t>
            </w:r>
          </w:p>
          <w:p w14:paraId="16827618" w14:textId="77777777" w:rsidR="00336B26" w:rsidRDefault="00336B26" w:rsidP="00336B26">
            <w:pPr>
              <w:pStyle w:val="ListParagraph"/>
              <w:numPr>
                <w:ilvl w:val="0"/>
                <w:numId w:val="24"/>
              </w:numPr>
            </w:pPr>
            <w:r>
              <w:t>The Health Informatics Service (THIS), which is hosted by the Calderdale and Huddersfield NHS Foundation Trust. THIS provides the ‘</w:t>
            </w:r>
            <w:proofErr w:type="spellStart"/>
            <w:r>
              <w:t>NPEx</w:t>
            </w:r>
            <w:proofErr w:type="spellEnd"/>
            <w:r>
              <w:t>’ system which provides test results to the app (using the test code unique to the app)</w:t>
            </w:r>
          </w:p>
          <w:p w14:paraId="5EDC4FD5" w14:textId="77777777" w:rsidR="001C5528" w:rsidRDefault="001C5528" w:rsidP="001C5528">
            <w:pPr>
              <w:rPr>
                <w:lang w:eastAsia="en-GB" w:bidi="ar-SA"/>
              </w:rPr>
            </w:pPr>
          </w:p>
          <w:p w14:paraId="2FDE658A" w14:textId="50E6F3F5" w:rsidR="001C5528" w:rsidRPr="001C5528" w:rsidRDefault="00EB4A15" w:rsidP="00EB4A15">
            <w:pPr>
              <w:pStyle w:val="ListParagraph"/>
              <w:numPr>
                <w:ilvl w:val="0"/>
                <w:numId w:val="24"/>
              </w:numPr>
            </w:pPr>
            <w:r w:rsidRPr="00EB4A15">
              <w:t xml:space="preserve">Microsoft's UK Datacentres </w:t>
            </w:r>
            <w:r w:rsidR="0079443F" w:rsidRPr="00EB4A15">
              <w:t>Durham, London, and Cardiff</w:t>
            </w:r>
          </w:p>
        </w:tc>
        <w:sdt>
          <w:sdtPr>
            <w:id w:val="-1215345503"/>
            <w14:checkbox>
              <w14:checked w14:val="0"/>
              <w14:checkedState w14:val="2612" w14:font="MS Gothic"/>
              <w14:uncheckedState w14:val="2610" w14:font="MS Gothic"/>
            </w14:checkbox>
          </w:sdtPr>
          <w:sdtContent>
            <w:tc>
              <w:tcPr>
                <w:tcW w:w="1190" w:type="dxa"/>
              </w:tcPr>
              <w:p w14:paraId="01EA35AE" w14:textId="0DDB5B2D" w:rsidR="0062679C" w:rsidRPr="00447E4D" w:rsidRDefault="00982BB2" w:rsidP="0062679C">
                <w:pPr>
                  <w:jc w:val="center"/>
                  <w:rPr>
                    <w:b/>
                    <w:sz w:val="32"/>
                  </w:rPr>
                </w:pPr>
                <w:r>
                  <w:rPr>
                    <w:rFonts w:ascii="MS Gothic" w:eastAsia="MS Gothic" w:hAnsi="MS Gothic" w:hint="eastAsia"/>
                  </w:rPr>
                  <w:t>☐</w:t>
                </w:r>
              </w:p>
            </w:tc>
          </w:sdtContent>
        </w:sdt>
      </w:tr>
      <w:tr w:rsidR="00975B92" w:rsidRPr="009D5F46" w14:paraId="64250C39" w14:textId="77777777" w:rsidTr="004E7E9D">
        <w:trPr>
          <w:trHeight w:val="562"/>
        </w:trPr>
        <w:tc>
          <w:tcPr>
            <w:tcW w:w="4933" w:type="dxa"/>
          </w:tcPr>
          <w:p w14:paraId="75B6B26B" w14:textId="77777777" w:rsidR="00975B92" w:rsidRDefault="00975B92" w:rsidP="0062679C">
            <w:pPr>
              <w:autoSpaceDE w:val="0"/>
              <w:autoSpaceDN w:val="0"/>
              <w:adjustRightInd w:val="0"/>
              <w:rPr>
                <w:sz w:val="28"/>
                <w:szCs w:val="28"/>
                <w:lang w:eastAsia="en-GB" w:bidi="ar-SA"/>
              </w:rPr>
            </w:pPr>
            <w:r>
              <w:rPr>
                <w:sz w:val="28"/>
                <w:szCs w:val="28"/>
                <w:lang w:eastAsia="en-GB" w:bidi="ar-SA"/>
              </w:rPr>
              <w:t>If back up information is stored off-site, where is the geographical location?</w:t>
            </w:r>
          </w:p>
          <w:p w14:paraId="2D77EA31" w14:textId="61FCA10A" w:rsidR="007900EE" w:rsidRDefault="007900EE" w:rsidP="0062679C">
            <w:pPr>
              <w:autoSpaceDE w:val="0"/>
              <w:autoSpaceDN w:val="0"/>
              <w:adjustRightInd w:val="0"/>
              <w:rPr>
                <w:sz w:val="28"/>
                <w:szCs w:val="28"/>
                <w:lang w:eastAsia="en-GB" w:bidi="ar-SA"/>
              </w:rPr>
            </w:pPr>
          </w:p>
        </w:tc>
        <w:tc>
          <w:tcPr>
            <w:tcW w:w="7825" w:type="dxa"/>
            <w:gridSpan w:val="7"/>
          </w:tcPr>
          <w:p w14:paraId="6C602E8B" w14:textId="21F8D47E" w:rsidR="00975B92" w:rsidRDefault="00054C71" w:rsidP="0062679C">
            <w:proofErr w:type="spellStart"/>
            <w:r>
              <w:t>Redstor</w:t>
            </w:r>
            <w:proofErr w:type="spellEnd"/>
            <w:r>
              <w:t xml:space="preserve"> - Berkshire</w:t>
            </w:r>
          </w:p>
        </w:tc>
        <w:sdt>
          <w:sdtPr>
            <w:id w:val="1956981948"/>
            <w14:checkbox>
              <w14:checked w14:val="0"/>
              <w14:checkedState w14:val="2612" w14:font="MS Gothic"/>
              <w14:uncheckedState w14:val="2610" w14:font="MS Gothic"/>
            </w14:checkbox>
          </w:sdtPr>
          <w:sdtContent>
            <w:tc>
              <w:tcPr>
                <w:tcW w:w="1190" w:type="dxa"/>
              </w:tcPr>
              <w:p w14:paraId="40E6750B" w14:textId="41396235" w:rsidR="00975B92" w:rsidRPr="00447E4D" w:rsidRDefault="00982BB2" w:rsidP="0062679C">
                <w:pPr>
                  <w:jc w:val="center"/>
                  <w:rPr>
                    <w:b/>
                    <w:sz w:val="32"/>
                  </w:rPr>
                </w:pPr>
                <w:r>
                  <w:rPr>
                    <w:rFonts w:ascii="MS Gothic" w:eastAsia="MS Gothic" w:hAnsi="MS Gothic" w:hint="eastAsia"/>
                  </w:rPr>
                  <w:t>☐</w:t>
                </w:r>
              </w:p>
            </w:tc>
          </w:sdtContent>
        </w:sdt>
      </w:tr>
      <w:tr w:rsidR="0062679C" w:rsidRPr="009D5F46" w14:paraId="0FF91248" w14:textId="77777777" w:rsidTr="003B1818">
        <w:trPr>
          <w:trHeight w:val="562"/>
        </w:trPr>
        <w:tc>
          <w:tcPr>
            <w:tcW w:w="13948" w:type="dxa"/>
            <w:gridSpan w:val="9"/>
            <w:shd w:val="clear" w:color="auto" w:fill="D9D9D9"/>
            <w:vAlign w:val="center"/>
          </w:tcPr>
          <w:p w14:paraId="7C52CFC1" w14:textId="77777777" w:rsidR="0062679C" w:rsidRPr="006260BE" w:rsidRDefault="0062679C" w:rsidP="006260BE">
            <w:pPr>
              <w:pStyle w:val="ListParagraph"/>
              <w:numPr>
                <w:ilvl w:val="0"/>
                <w:numId w:val="22"/>
              </w:numPr>
              <w:rPr>
                <w:b/>
                <w:i/>
                <w:sz w:val="28"/>
                <w:szCs w:val="28"/>
              </w:rPr>
            </w:pPr>
            <w:r w:rsidRPr="006260BE">
              <w:rPr>
                <w:b/>
                <w:i/>
                <w:sz w:val="28"/>
                <w:szCs w:val="28"/>
              </w:rPr>
              <w:t xml:space="preserve">Security </w:t>
            </w:r>
          </w:p>
        </w:tc>
      </w:tr>
      <w:tr w:rsidR="0062679C" w:rsidRPr="009D5F46" w14:paraId="12EA64D4" w14:textId="77777777" w:rsidTr="004E7E9D">
        <w:trPr>
          <w:trHeight w:val="562"/>
        </w:trPr>
        <w:tc>
          <w:tcPr>
            <w:tcW w:w="4933" w:type="dxa"/>
          </w:tcPr>
          <w:p w14:paraId="6B869B27" w14:textId="77777777" w:rsidR="0062679C" w:rsidRDefault="0062679C" w:rsidP="0062679C">
            <w:pPr>
              <w:autoSpaceDE w:val="0"/>
              <w:autoSpaceDN w:val="0"/>
              <w:adjustRightInd w:val="0"/>
              <w:rPr>
                <w:sz w:val="28"/>
                <w:szCs w:val="28"/>
                <w:lang w:eastAsia="en-GB" w:bidi="ar-SA"/>
              </w:rPr>
            </w:pPr>
            <w:r>
              <w:rPr>
                <w:sz w:val="28"/>
                <w:szCs w:val="28"/>
                <w:lang w:eastAsia="en-GB" w:bidi="ar-SA"/>
              </w:rPr>
              <w:t xml:space="preserve">Who will have access to the information within the organisation? </w:t>
            </w:r>
          </w:p>
          <w:p w14:paraId="613F0EAC" w14:textId="599BAC77" w:rsidR="00546608" w:rsidRPr="00CA6863" w:rsidRDefault="00546608" w:rsidP="0062679C">
            <w:pPr>
              <w:autoSpaceDE w:val="0"/>
              <w:autoSpaceDN w:val="0"/>
              <w:adjustRightInd w:val="0"/>
              <w:rPr>
                <w:sz w:val="28"/>
                <w:szCs w:val="28"/>
                <w:lang w:eastAsia="en-GB" w:bidi="ar-SA"/>
              </w:rPr>
            </w:pPr>
          </w:p>
        </w:tc>
        <w:tc>
          <w:tcPr>
            <w:tcW w:w="7825" w:type="dxa"/>
            <w:gridSpan w:val="7"/>
          </w:tcPr>
          <w:p w14:paraId="4B22D75E" w14:textId="3489FEEB" w:rsidR="0062679C" w:rsidRPr="004E7E9D" w:rsidRDefault="0062679C" w:rsidP="00546608">
            <w:pPr>
              <w:rPr>
                <w:sz w:val="20"/>
              </w:rPr>
            </w:pPr>
            <w:r w:rsidRPr="004E7E9D">
              <w:t xml:space="preserve">Roles: </w:t>
            </w:r>
            <w:r w:rsidR="00306BA0">
              <w:t>Trained staff</w:t>
            </w:r>
          </w:p>
        </w:tc>
        <w:sdt>
          <w:sdtPr>
            <w:id w:val="-2139559502"/>
            <w14:checkbox>
              <w14:checked w14:val="0"/>
              <w14:checkedState w14:val="2612" w14:font="MS Gothic"/>
              <w14:uncheckedState w14:val="2610" w14:font="MS Gothic"/>
            </w14:checkbox>
          </w:sdtPr>
          <w:sdtContent>
            <w:tc>
              <w:tcPr>
                <w:tcW w:w="1190" w:type="dxa"/>
              </w:tcPr>
              <w:p w14:paraId="12AD06CB" w14:textId="5A102E39"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1A384A78" w14:textId="77777777" w:rsidTr="004E7E9D">
        <w:trPr>
          <w:trHeight w:val="562"/>
        </w:trPr>
        <w:tc>
          <w:tcPr>
            <w:tcW w:w="4933" w:type="dxa"/>
          </w:tcPr>
          <w:p w14:paraId="645E6F8F" w14:textId="77777777" w:rsidR="0062679C" w:rsidRDefault="0062679C" w:rsidP="0062679C">
            <w:pPr>
              <w:autoSpaceDE w:val="0"/>
              <w:autoSpaceDN w:val="0"/>
              <w:adjustRightInd w:val="0"/>
              <w:rPr>
                <w:sz w:val="28"/>
                <w:szCs w:val="28"/>
                <w:lang w:eastAsia="en-GB" w:bidi="ar-SA"/>
              </w:rPr>
            </w:pPr>
            <w:r>
              <w:rPr>
                <w:sz w:val="28"/>
                <w:szCs w:val="28"/>
                <w:lang w:eastAsia="en-GB" w:bidi="ar-SA"/>
              </w:rPr>
              <w:t>What controls have been put in place to limit access to the information?</w:t>
            </w:r>
          </w:p>
          <w:p w14:paraId="452ACCA4" w14:textId="44342C32" w:rsidR="00546608" w:rsidRDefault="00546608" w:rsidP="0062679C">
            <w:pPr>
              <w:autoSpaceDE w:val="0"/>
              <w:autoSpaceDN w:val="0"/>
              <w:adjustRightInd w:val="0"/>
              <w:rPr>
                <w:sz w:val="28"/>
                <w:szCs w:val="28"/>
                <w:lang w:eastAsia="en-GB" w:bidi="ar-SA"/>
              </w:rPr>
            </w:pPr>
          </w:p>
        </w:tc>
        <w:tc>
          <w:tcPr>
            <w:tcW w:w="7825" w:type="dxa"/>
            <w:gridSpan w:val="7"/>
          </w:tcPr>
          <w:p w14:paraId="15F98F31" w14:textId="2D125D0B" w:rsidR="0062679C" w:rsidRPr="004E7E9D" w:rsidRDefault="00BD35CD" w:rsidP="0062679C">
            <w:pPr>
              <w:rPr>
                <w:sz w:val="20"/>
              </w:rPr>
            </w:pPr>
            <w:r>
              <w:rPr>
                <w:sz w:val="20"/>
              </w:rPr>
              <w:t>All staff have access to Pupil data via our MIS</w:t>
            </w:r>
            <w:r w:rsidR="00FC194E">
              <w:rPr>
                <w:sz w:val="20"/>
              </w:rPr>
              <w:t xml:space="preserve"> and confidentiality </w:t>
            </w:r>
            <w:r w:rsidR="00144600">
              <w:rPr>
                <w:sz w:val="20"/>
              </w:rPr>
              <w:t>contracts are already in place</w:t>
            </w:r>
          </w:p>
        </w:tc>
        <w:sdt>
          <w:sdtPr>
            <w:id w:val="396642924"/>
            <w14:checkbox>
              <w14:checked w14:val="0"/>
              <w14:checkedState w14:val="2612" w14:font="MS Gothic"/>
              <w14:uncheckedState w14:val="2610" w14:font="MS Gothic"/>
            </w14:checkbox>
          </w:sdtPr>
          <w:sdtContent>
            <w:tc>
              <w:tcPr>
                <w:tcW w:w="1190" w:type="dxa"/>
              </w:tcPr>
              <w:p w14:paraId="21F6F596" w14:textId="3521EB36" w:rsidR="0062679C" w:rsidRPr="00447E4D" w:rsidRDefault="00982BB2" w:rsidP="0062679C">
                <w:pPr>
                  <w:jc w:val="center"/>
                  <w:rPr>
                    <w:b/>
                    <w:sz w:val="32"/>
                  </w:rPr>
                </w:pPr>
                <w:r>
                  <w:rPr>
                    <w:rFonts w:ascii="MS Gothic" w:eastAsia="MS Gothic" w:hAnsi="MS Gothic" w:hint="eastAsia"/>
                  </w:rPr>
                  <w:t>☐</w:t>
                </w:r>
              </w:p>
            </w:tc>
          </w:sdtContent>
        </w:sdt>
      </w:tr>
      <w:tr w:rsidR="00231FC1" w:rsidRPr="009D5F46" w14:paraId="15077B44" w14:textId="77777777" w:rsidTr="00DF4A0B">
        <w:trPr>
          <w:trHeight w:val="472"/>
        </w:trPr>
        <w:tc>
          <w:tcPr>
            <w:tcW w:w="4933" w:type="dxa"/>
            <w:vMerge w:val="restart"/>
          </w:tcPr>
          <w:p w14:paraId="208E2F6F" w14:textId="77777777" w:rsidR="00231FC1" w:rsidRDefault="00231FC1" w:rsidP="0062679C">
            <w:pPr>
              <w:autoSpaceDE w:val="0"/>
              <w:autoSpaceDN w:val="0"/>
              <w:adjustRightInd w:val="0"/>
              <w:rPr>
                <w:sz w:val="28"/>
                <w:szCs w:val="28"/>
                <w:lang w:eastAsia="en-GB" w:bidi="ar-SA"/>
              </w:rPr>
            </w:pPr>
            <w:r>
              <w:rPr>
                <w:sz w:val="28"/>
                <w:szCs w:val="28"/>
                <w:lang w:eastAsia="en-GB" w:bidi="ar-SA"/>
              </w:rPr>
              <w:t>If you are implementing a new system, does this system have the ability to audit access (audit trails)?</w:t>
            </w:r>
          </w:p>
          <w:p w14:paraId="7C8DA24D" w14:textId="3CCE31AB" w:rsidR="007900EE" w:rsidRDefault="007900EE" w:rsidP="0062679C">
            <w:pPr>
              <w:autoSpaceDE w:val="0"/>
              <w:autoSpaceDN w:val="0"/>
              <w:adjustRightInd w:val="0"/>
              <w:rPr>
                <w:sz w:val="28"/>
                <w:szCs w:val="28"/>
                <w:lang w:eastAsia="en-GB" w:bidi="ar-SA"/>
              </w:rPr>
            </w:pPr>
          </w:p>
        </w:tc>
        <w:sdt>
          <w:sdtPr>
            <w:id w:val="-1669857209"/>
            <w14:checkbox>
              <w14:checked w14:val="0"/>
              <w14:checkedState w14:val="2612" w14:font="MS Gothic"/>
              <w14:uncheckedState w14:val="2610" w14:font="MS Gothic"/>
            </w14:checkbox>
          </w:sdtPr>
          <w:sdtContent>
            <w:tc>
              <w:tcPr>
                <w:tcW w:w="626" w:type="dxa"/>
              </w:tcPr>
              <w:p w14:paraId="60985377" w14:textId="77777777" w:rsidR="00231FC1" w:rsidRPr="009D5F46" w:rsidRDefault="00231FC1" w:rsidP="0062679C">
                <w:pPr>
                  <w:jc w:val="center"/>
                </w:pPr>
                <w:r>
                  <w:rPr>
                    <w:rFonts w:ascii="MS Gothic" w:eastAsia="MS Gothic" w:hAnsi="MS Gothic" w:hint="eastAsia"/>
                  </w:rPr>
                  <w:t>☐</w:t>
                </w:r>
              </w:p>
            </w:tc>
          </w:sdtContent>
        </w:sdt>
        <w:tc>
          <w:tcPr>
            <w:tcW w:w="7199" w:type="dxa"/>
            <w:gridSpan w:val="6"/>
          </w:tcPr>
          <w:p w14:paraId="4EC6E0DC" w14:textId="77777777" w:rsidR="00231FC1" w:rsidRPr="009D5F46" w:rsidRDefault="00231FC1" w:rsidP="0062679C">
            <w:r>
              <w:t xml:space="preserve">Yes </w:t>
            </w:r>
          </w:p>
        </w:tc>
        <w:sdt>
          <w:sdtPr>
            <w:id w:val="345754957"/>
            <w14:checkbox>
              <w14:checked w14:val="0"/>
              <w14:checkedState w14:val="2612" w14:font="MS Gothic"/>
              <w14:uncheckedState w14:val="2610" w14:font="MS Gothic"/>
            </w14:checkbox>
          </w:sdtPr>
          <w:sdtContent>
            <w:tc>
              <w:tcPr>
                <w:tcW w:w="1190" w:type="dxa"/>
                <w:vMerge w:val="restart"/>
              </w:tcPr>
              <w:p w14:paraId="3EAD2F97" w14:textId="2E07CE07" w:rsidR="00231FC1" w:rsidRPr="00447E4D" w:rsidRDefault="00982BB2" w:rsidP="0062679C">
                <w:pPr>
                  <w:jc w:val="center"/>
                  <w:rPr>
                    <w:b/>
                    <w:sz w:val="32"/>
                  </w:rPr>
                </w:pPr>
                <w:r>
                  <w:rPr>
                    <w:rFonts w:ascii="MS Gothic" w:eastAsia="MS Gothic" w:hAnsi="MS Gothic" w:hint="eastAsia"/>
                  </w:rPr>
                  <w:t>☐</w:t>
                </w:r>
              </w:p>
            </w:tc>
          </w:sdtContent>
        </w:sdt>
      </w:tr>
      <w:tr w:rsidR="00231FC1" w:rsidRPr="009D5F46" w14:paraId="50208FCF" w14:textId="77777777" w:rsidTr="00DF4A0B">
        <w:trPr>
          <w:trHeight w:val="472"/>
        </w:trPr>
        <w:tc>
          <w:tcPr>
            <w:tcW w:w="4933" w:type="dxa"/>
            <w:vMerge/>
          </w:tcPr>
          <w:p w14:paraId="5B109726" w14:textId="77777777" w:rsidR="00231FC1" w:rsidRDefault="00231FC1" w:rsidP="0062679C">
            <w:pPr>
              <w:autoSpaceDE w:val="0"/>
              <w:autoSpaceDN w:val="0"/>
              <w:adjustRightInd w:val="0"/>
              <w:rPr>
                <w:sz w:val="28"/>
                <w:szCs w:val="28"/>
                <w:lang w:eastAsia="en-GB" w:bidi="ar-SA"/>
              </w:rPr>
            </w:pPr>
          </w:p>
        </w:tc>
        <w:sdt>
          <w:sdtPr>
            <w:id w:val="-603879544"/>
            <w14:checkbox>
              <w14:checked w14:val="0"/>
              <w14:checkedState w14:val="2612" w14:font="MS Gothic"/>
              <w14:uncheckedState w14:val="2610" w14:font="MS Gothic"/>
            </w14:checkbox>
          </w:sdtPr>
          <w:sdtContent>
            <w:tc>
              <w:tcPr>
                <w:tcW w:w="626" w:type="dxa"/>
              </w:tcPr>
              <w:p w14:paraId="26837688" w14:textId="77777777" w:rsidR="00231FC1" w:rsidRPr="009D5F46" w:rsidRDefault="00231FC1" w:rsidP="0062679C">
                <w:pPr>
                  <w:jc w:val="center"/>
                </w:pPr>
                <w:r>
                  <w:rPr>
                    <w:rFonts w:ascii="MS Gothic" w:eastAsia="MS Gothic" w:hAnsi="MS Gothic" w:hint="eastAsia"/>
                  </w:rPr>
                  <w:t>☐</w:t>
                </w:r>
              </w:p>
            </w:tc>
          </w:sdtContent>
        </w:sdt>
        <w:tc>
          <w:tcPr>
            <w:tcW w:w="7199" w:type="dxa"/>
            <w:gridSpan w:val="6"/>
          </w:tcPr>
          <w:p w14:paraId="1C66FE33" w14:textId="77777777" w:rsidR="00231FC1" w:rsidRPr="009D5F46" w:rsidRDefault="00231FC1" w:rsidP="0062679C">
            <w:r>
              <w:t xml:space="preserve">No </w:t>
            </w:r>
          </w:p>
        </w:tc>
        <w:tc>
          <w:tcPr>
            <w:tcW w:w="1190" w:type="dxa"/>
            <w:vMerge/>
          </w:tcPr>
          <w:p w14:paraId="3632A63F" w14:textId="77777777" w:rsidR="00231FC1" w:rsidRPr="00447E4D" w:rsidRDefault="00231FC1" w:rsidP="0062679C">
            <w:pPr>
              <w:jc w:val="center"/>
              <w:rPr>
                <w:b/>
                <w:sz w:val="32"/>
              </w:rPr>
            </w:pPr>
          </w:p>
        </w:tc>
      </w:tr>
      <w:tr w:rsidR="00231FC1" w:rsidRPr="009D5F46" w14:paraId="5C94D755" w14:textId="77777777" w:rsidTr="00DF4A0B">
        <w:trPr>
          <w:trHeight w:val="472"/>
        </w:trPr>
        <w:tc>
          <w:tcPr>
            <w:tcW w:w="4933" w:type="dxa"/>
            <w:vMerge/>
          </w:tcPr>
          <w:p w14:paraId="0C39D8A3" w14:textId="77777777" w:rsidR="00231FC1" w:rsidRDefault="00231FC1" w:rsidP="0062679C">
            <w:pPr>
              <w:autoSpaceDE w:val="0"/>
              <w:autoSpaceDN w:val="0"/>
              <w:adjustRightInd w:val="0"/>
              <w:rPr>
                <w:sz w:val="28"/>
                <w:szCs w:val="28"/>
                <w:lang w:eastAsia="en-GB" w:bidi="ar-SA"/>
              </w:rPr>
            </w:pPr>
          </w:p>
        </w:tc>
        <w:sdt>
          <w:sdtPr>
            <w:id w:val="1433465758"/>
            <w14:checkbox>
              <w14:checked w14:val="1"/>
              <w14:checkedState w14:val="2612" w14:font="MS Gothic"/>
              <w14:uncheckedState w14:val="2610" w14:font="MS Gothic"/>
            </w14:checkbox>
          </w:sdtPr>
          <w:sdtContent>
            <w:tc>
              <w:tcPr>
                <w:tcW w:w="626" w:type="dxa"/>
              </w:tcPr>
              <w:p w14:paraId="22388FED" w14:textId="67CCF48A" w:rsidR="00231FC1" w:rsidRDefault="00144600" w:rsidP="0062679C">
                <w:pPr>
                  <w:jc w:val="center"/>
                </w:pPr>
                <w:r>
                  <w:rPr>
                    <w:rFonts w:ascii="MS Gothic" w:eastAsia="MS Gothic" w:hAnsi="MS Gothic" w:hint="eastAsia"/>
                  </w:rPr>
                  <w:t>☒</w:t>
                </w:r>
              </w:p>
            </w:tc>
          </w:sdtContent>
        </w:sdt>
        <w:tc>
          <w:tcPr>
            <w:tcW w:w="7199" w:type="dxa"/>
            <w:gridSpan w:val="6"/>
          </w:tcPr>
          <w:p w14:paraId="6EF63F1A" w14:textId="77777777" w:rsidR="00231FC1" w:rsidRDefault="00231FC1" w:rsidP="0062679C">
            <w:r>
              <w:t>N/A</w:t>
            </w:r>
          </w:p>
        </w:tc>
        <w:tc>
          <w:tcPr>
            <w:tcW w:w="1190" w:type="dxa"/>
            <w:vMerge/>
          </w:tcPr>
          <w:p w14:paraId="77DFB7A3" w14:textId="77777777" w:rsidR="00231FC1" w:rsidRPr="00447E4D" w:rsidRDefault="00231FC1" w:rsidP="0062679C">
            <w:pPr>
              <w:jc w:val="center"/>
              <w:rPr>
                <w:b/>
                <w:sz w:val="32"/>
              </w:rPr>
            </w:pPr>
          </w:p>
        </w:tc>
      </w:tr>
      <w:tr w:rsidR="0062679C" w:rsidRPr="009D5F46" w14:paraId="5F7F00DE" w14:textId="77777777" w:rsidTr="004E7E9D">
        <w:trPr>
          <w:trHeight w:val="562"/>
        </w:trPr>
        <w:tc>
          <w:tcPr>
            <w:tcW w:w="4933" w:type="dxa"/>
          </w:tcPr>
          <w:p w14:paraId="5515C01A" w14:textId="77777777" w:rsidR="0062679C" w:rsidRPr="001768FE" w:rsidRDefault="0062679C" w:rsidP="0062679C">
            <w:pPr>
              <w:autoSpaceDE w:val="0"/>
              <w:autoSpaceDN w:val="0"/>
              <w:adjustRightInd w:val="0"/>
              <w:rPr>
                <w:sz w:val="28"/>
                <w:szCs w:val="28"/>
                <w:lang w:eastAsia="en-GB" w:bidi="ar-SA"/>
              </w:rPr>
            </w:pPr>
            <w:r w:rsidRPr="001768FE">
              <w:rPr>
                <w:sz w:val="28"/>
                <w:szCs w:val="28"/>
                <w:lang w:eastAsia="en-GB" w:bidi="ar-SA"/>
              </w:rPr>
              <w:t>Do</w:t>
            </w:r>
            <w:r>
              <w:rPr>
                <w:sz w:val="28"/>
                <w:szCs w:val="28"/>
                <w:lang w:eastAsia="en-GB" w:bidi="ar-SA"/>
              </w:rPr>
              <w:t>es your new system</w:t>
            </w:r>
            <w:r w:rsidRPr="001768FE">
              <w:rPr>
                <w:sz w:val="28"/>
                <w:szCs w:val="28"/>
                <w:lang w:eastAsia="en-GB" w:bidi="ar-SA"/>
              </w:rPr>
              <w:t>/hardware/procedure provide adequate protection against security risks</w:t>
            </w:r>
            <w:r>
              <w:rPr>
                <w:sz w:val="28"/>
                <w:szCs w:val="28"/>
                <w:lang w:eastAsia="en-GB" w:bidi="ar-SA"/>
              </w:rPr>
              <w:t>? Please detail.</w:t>
            </w:r>
          </w:p>
          <w:p w14:paraId="699168FE" w14:textId="77777777" w:rsidR="0062679C" w:rsidRDefault="0062679C" w:rsidP="0062679C">
            <w:pPr>
              <w:autoSpaceDE w:val="0"/>
              <w:autoSpaceDN w:val="0"/>
              <w:adjustRightInd w:val="0"/>
              <w:rPr>
                <w:i/>
                <w:sz w:val="28"/>
                <w:szCs w:val="28"/>
                <w:lang w:eastAsia="en-GB" w:bidi="ar-SA"/>
              </w:rPr>
            </w:pPr>
            <w:r w:rsidRPr="001768FE">
              <w:rPr>
                <w:i/>
                <w:sz w:val="28"/>
                <w:szCs w:val="28"/>
                <w:lang w:eastAsia="en-GB" w:bidi="ar-SA"/>
              </w:rPr>
              <w:t>(Consult IT as necessary)</w:t>
            </w:r>
          </w:p>
          <w:p w14:paraId="3E7798AF" w14:textId="37B0FCD8" w:rsidR="007900EE" w:rsidRPr="00CA6863" w:rsidRDefault="007900EE" w:rsidP="0062679C">
            <w:pPr>
              <w:autoSpaceDE w:val="0"/>
              <w:autoSpaceDN w:val="0"/>
              <w:adjustRightInd w:val="0"/>
              <w:rPr>
                <w:sz w:val="28"/>
                <w:szCs w:val="28"/>
                <w:lang w:eastAsia="en-GB" w:bidi="ar-SA"/>
              </w:rPr>
            </w:pPr>
          </w:p>
        </w:tc>
        <w:tc>
          <w:tcPr>
            <w:tcW w:w="7825" w:type="dxa"/>
            <w:gridSpan w:val="7"/>
          </w:tcPr>
          <w:p w14:paraId="0D29595A" w14:textId="29D155B2" w:rsidR="0062679C" w:rsidRDefault="0062679C" w:rsidP="0062679C">
            <w:pPr>
              <w:rPr>
                <w:i/>
                <w:sz w:val="20"/>
              </w:rPr>
            </w:pPr>
            <w:r w:rsidRPr="004E7E9D">
              <w:rPr>
                <w:i/>
                <w:sz w:val="20"/>
              </w:rPr>
              <w:t>e.g. encryption, two fact</w:t>
            </w:r>
            <w:r>
              <w:rPr>
                <w:i/>
                <w:sz w:val="20"/>
              </w:rPr>
              <w:t>or</w:t>
            </w:r>
            <w:r w:rsidRPr="004E7E9D">
              <w:rPr>
                <w:i/>
                <w:sz w:val="20"/>
              </w:rPr>
              <w:t xml:space="preserve"> authentication, lockable/fire proof storage/updated policies</w:t>
            </w:r>
          </w:p>
          <w:p w14:paraId="5ED16195" w14:textId="0388F1CD" w:rsidR="00533C5B" w:rsidRDefault="00533C5B" w:rsidP="0062679C">
            <w:pPr>
              <w:rPr>
                <w:i/>
                <w:sz w:val="20"/>
              </w:rPr>
            </w:pPr>
            <w:r>
              <w:rPr>
                <w:i/>
                <w:sz w:val="20"/>
              </w:rPr>
              <w:t>All data in O365 is encrypted.</w:t>
            </w:r>
          </w:p>
          <w:p w14:paraId="06559B21" w14:textId="77777777" w:rsidR="0062679C" w:rsidRPr="004E7E9D" w:rsidRDefault="0062679C" w:rsidP="0062679C">
            <w:pPr>
              <w:rPr>
                <w:i/>
                <w:sz w:val="20"/>
              </w:rPr>
            </w:pPr>
            <w:r w:rsidRPr="004E7E9D">
              <w:rPr>
                <w:i/>
                <w:sz w:val="20"/>
              </w:rPr>
              <w:t xml:space="preserve"> </w:t>
            </w:r>
          </w:p>
          <w:p w14:paraId="1D2CF4C4" w14:textId="77777777" w:rsidR="0062679C" w:rsidRPr="004E7E9D" w:rsidRDefault="0062679C" w:rsidP="0062679C">
            <w:pPr>
              <w:rPr>
                <w:sz w:val="20"/>
              </w:rPr>
            </w:pPr>
            <w:r w:rsidRPr="004E7E9D">
              <w:rPr>
                <w:sz w:val="20"/>
              </w:rPr>
              <w:t xml:space="preserve"> </w:t>
            </w:r>
          </w:p>
        </w:tc>
        <w:sdt>
          <w:sdtPr>
            <w:id w:val="-1602477869"/>
            <w14:checkbox>
              <w14:checked w14:val="0"/>
              <w14:checkedState w14:val="2612" w14:font="MS Gothic"/>
              <w14:uncheckedState w14:val="2610" w14:font="MS Gothic"/>
            </w14:checkbox>
          </w:sdtPr>
          <w:sdtContent>
            <w:tc>
              <w:tcPr>
                <w:tcW w:w="1190" w:type="dxa"/>
              </w:tcPr>
              <w:p w14:paraId="60B6CA62" w14:textId="483E69C8"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14CFA7DD" w14:textId="77777777" w:rsidTr="00774210">
        <w:trPr>
          <w:trHeight w:val="815"/>
        </w:trPr>
        <w:tc>
          <w:tcPr>
            <w:tcW w:w="4933" w:type="dxa"/>
            <w:vMerge w:val="restart"/>
          </w:tcPr>
          <w:p w14:paraId="25227E77" w14:textId="77777777" w:rsidR="0062679C" w:rsidRDefault="0062679C" w:rsidP="0062679C">
            <w:pPr>
              <w:autoSpaceDE w:val="0"/>
              <w:autoSpaceDN w:val="0"/>
              <w:adjustRightInd w:val="0"/>
              <w:rPr>
                <w:sz w:val="28"/>
              </w:rPr>
            </w:pPr>
            <w:r w:rsidRPr="002D74A9">
              <w:rPr>
                <w:sz w:val="28"/>
              </w:rPr>
              <w:t>Are staff undertaking any additional training to help use new systems/procedures? Will this include Data Protection training?</w:t>
            </w:r>
          </w:p>
          <w:p w14:paraId="26513ABD" w14:textId="3975E26B" w:rsidR="007900EE" w:rsidRPr="00CA6863" w:rsidRDefault="007900EE" w:rsidP="0062679C">
            <w:pPr>
              <w:autoSpaceDE w:val="0"/>
              <w:autoSpaceDN w:val="0"/>
              <w:adjustRightInd w:val="0"/>
              <w:rPr>
                <w:sz w:val="28"/>
                <w:szCs w:val="28"/>
                <w:lang w:eastAsia="en-GB" w:bidi="ar-SA"/>
              </w:rPr>
            </w:pPr>
          </w:p>
        </w:tc>
        <w:sdt>
          <w:sdtPr>
            <w:id w:val="-1152212087"/>
            <w14:checkbox>
              <w14:checked w14:val="1"/>
              <w14:checkedState w14:val="2612" w14:font="MS Gothic"/>
              <w14:uncheckedState w14:val="2610" w14:font="MS Gothic"/>
            </w14:checkbox>
          </w:sdtPr>
          <w:sdtContent>
            <w:tc>
              <w:tcPr>
                <w:tcW w:w="626" w:type="dxa"/>
              </w:tcPr>
              <w:p w14:paraId="15472254" w14:textId="7FB65C49" w:rsidR="0062679C" w:rsidRPr="009D5F46" w:rsidRDefault="00533C5B" w:rsidP="0062679C">
                <w:pPr>
                  <w:jc w:val="center"/>
                </w:pPr>
                <w:r>
                  <w:rPr>
                    <w:rFonts w:ascii="MS Gothic" w:eastAsia="MS Gothic" w:hAnsi="MS Gothic" w:hint="eastAsia"/>
                  </w:rPr>
                  <w:t>☒</w:t>
                </w:r>
              </w:p>
            </w:tc>
          </w:sdtContent>
        </w:sdt>
        <w:tc>
          <w:tcPr>
            <w:tcW w:w="7199" w:type="dxa"/>
            <w:gridSpan w:val="6"/>
          </w:tcPr>
          <w:p w14:paraId="7C854DFE" w14:textId="77777777" w:rsidR="0062679C" w:rsidRDefault="0062679C" w:rsidP="0062679C">
            <w:r>
              <w:t>Yes (please give details)</w:t>
            </w:r>
            <w:r w:rsidR="00533C5B">
              <w:t xml:space="preserve"> Training on how to access </w:t>
            </w:r>
            <w:r w:rsidR="004223C5">
              <w:t xml:space="preserve">portals have been given and certified via DfE training. Staff had GDPR update </w:t>
            </w:r>
            <w:r w:rsidR="00B44419">
              <w:t>refresher</w:t>
            </w:r>
            <w:r w:rsidR="004223C5">
              <w:t xml:space="preserve"> </w:t>
            </w:r>
            <w:r w:rsidR="00B44419">
              <w:t>05/01/2021</w:t>
            </w:r>
          </w:p>
          <w:p w14:paraId="64FCB6CC" w14:textId="0279D707" w:rsidR="002C2ABC" w:rsidRPr="009D5F46" w:rsidRDefault="002C2ABC" w:rsidP="0062679C"/>
        </w:tc>
        <w:sdt>
          <w:sdtPr>
            <w:id w:val="-1323421751"/>
            <w14:checkbox>
              <w14:checked w14:val="0"/>
              <w14:checkedState w14:val="2612" w14:font="MS Gothic"/>
              <w14:uncheckedState w14:val="2610" w14:font="MS Gothic"/>
            </w14:checkbox>
          </w:sdtPr>
          <w:sdtContent>
            <w:tc>
              <w:tcPr>
                <w:tcW w:w="1190" w:type="dxa"/>
                <w:vMerge w:val="restart"/>
              </w:tcPr>
              <w:p w14:paraId="4DFD987C" w14:textId="43B77686"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3B3062B9" w14:textId="77777777" w:rsidTr="00774210">
        <w:trPr>
          <w:trHeight w:val="814"/>
        </w:trPr>
        <w:tc>
          <w:tcPr>
            <w:tcW w:w="4933" w:type="dxa"/>
            <w:vMerge/>
          </w:tcPr>
          <w:p w14:paraId="7D678274" w14:textId="77777777" w:rsidR="0062679C" w:rsidRPr="002D74A9" w:rsidRDefault="0062679C" w:rsidP="0062679C">
            <w:pPr>
              <w:autoSpaceDE w:val="0"/>
              <w:autoSpaceDN w:val="0"/>
              <w:adjustRightInd w:val="0"/>
              <w:rPr>
                <w:sz w:val="28"/>
              </w:rPr>
            </w:pPr>
          </w:p>
        </w:tc>
        <w:sdt>
          <w:sdtPr>
            <w:id w:val="-600174135"/>
            <w14:checkbox>
              <w14:checked w14:val="0"/>
              <w14:checkedState w14:val="2612" w14:font="MS Gothic"/>
              <w14:uncheckedState w14:val="2610" w14:font="MS Gothic"/>
            </w14:checkbox>
          </w:sdtPr>
          <w:sdtContent>
            <w:tc>
              <w:tcPr>
                <w:tcW w:w="626" w:type="dxa"/>
              </w:tcPr>
              <w:p w14:paraId="07048CB0" w14:textId="6242B284" w:rsidR="0062679C" w:rsidRPr="009D5F46" w:rsidRDefault="00533C5B" w:rsidP="0062679C">
                <w:pPr>
                  <w:jc w:val="center"/>
                </w:pPr>
                <w:r>
                  <w:rPr>
                    <w:rFonts w:ascii="MS Gothic" w:eastAsia="MS Gothic" w:hAnsi="MS Gothic" w:hint="eastAsia"/>
                  </w:rPr>
                  <w:t>☐</w:t>
                </w:r>
              </w:p>
            </w:tc>
          </w:sdtContent>
        </w:sdt>
        <w:tc>
          <w:tcPr>
            <w:tcW w:w="7199" w:type="dxa"/>
            <w:gridSpan w:val="6"/>
          </w:tcPr>
          <w:p w14:paraId="413E2F4E" w14:textId="77777777" w:rsidR="0062679C" w:rsidRDefault="0062679C" w:rsidP="0062679C">
            <w:r>
              <w:t>No. If no why not?</w:t>
            </w:r>
          </w:p>
          <w:p w14:paraId="1284A5FA" w14:textId="77777777" w:rsidR="007A6D9E" w:rsidRDefault="007A6D9E" w:rsidP="0062679C"/>
          <w:p w14:paraId="02CBB58B" w14:textId="77777777" w:rsidR="00792284" w:rsidRDefault="00792284" w:rsidP="0062679C"/>
          <w:p w14:paraId="1080DB35" w14:textId="77777777" w:rsidR="00792284" w:rsidRDefault="00792284" w:rsidP="0062679C"/>
          <w:p w14:paraId="5495E8D2" w14:textId="5C003F14" w:rsidR="00792284" w:rsidRPr="009D5F46" w:rsidRDefault="00792284" w:rsidP="0062679C"/>
        </w:tc>
        <w:tc>
          <w:tcPr>
            <w:tcW w:w="1190" w:type="dxa"/>
            <w:vMerge/>
          </w:tcPr>
          <w:p w14:paraId="16119290" w14:textId="77777777" w:rsidR="0062679C" w:rsidRPr="00447E4D" w:rsidRDefault="0062679C" w:rsidP="0062679C">
            <w:pPr>
              <w:jc w:val="center"/>
              <w:rPr>
                <w:b/>
                <w:sz w:val="32"/>
              </w:rPr>
            </w:pPr>
          </w:p>
        </w:tc>
      </w:tr>
      <w:tr w:rsidR="00370F46" w:rsidRPr="009D5F46" w14:paraId="2EF4C239" w14:textId="77777777" w:rsidTr="00774210">
        <w:trPr>
          <w:trHeight w:val="814"/>
        </w:trPr>
        <w:tc>
          <w:tcPr>
            <w:tcW w:w="4933" w:type="dxa"/>
          </w:tcPr>
          <w:p w14:paraId="099440FA" w14:textId="77777777" w:rsidR="00370F46" w:rsidRDefault="00370F46" w:rsidP="0062679C">
            <w:pPr>
              <w:autoSpaceDE w:val="0"/>
              <w:autoSpaceDN w:val="0"/>
              <w:adjustRightInd w:val="0"/>
              <w:rPr>
                <w:sz w:val="28"/>
              </w:rPr>
            </w:pPr>
          </w:p>
          <w:p w14:paraId="27C9308F" w14:textId="77777777" w:rsidR="00370F46" w:rsidRDefault="00370F46" w:rsidP="0062679C">
            <w:pPr>
              <w:autoSpaceDE w:val="0"/>
              <w:autoSpaceDN w:val="0"/>
              <w:adjustRightInd w:val="0"/>
              <w:rPr>
                <w:sz w:val="28"/>
              </w:rPr>
            </w:pPr>
          </w:p>
          <w:p w14:paraId="30ABFAA5" w14:textId="178D6E32" w:rsidR="00370F46" w:rsidRPr="002D74A9" w:rsidRDefault="00370F46" w:rsidP="0062679C">
            <w:pPr>
              <w:autoSpaceDE w:val="0"/>
              <w:autoSpaceDN w:val="0"/>
              <w:adjustRightInd w:val="0"/>
              <w:rPr>
                <w:sz w:val="28"/>
              </w:rPr>
            </w:pPr>
          </w:p>
        </w:tc>
        <w:tc>
          <w:tcPr>
            <w:tcW w:w="626" w:type="dxa"/>
          </w:tcPr>
          <w:p w14:paraId="50BB6375" w14:textId="77777777" w:rsidR="00370F46" w:rsidRDefault="00370F46" w:rsidP="0062679C">
            <w:pPr>
              <w:jc w:val="center"/>
            </w:pPr>
          </w:p>
        </w:tc>
        <w:tc>
          <w:tcPr>
            <w:tcW w:w="7199" w:type="dxa"/>
            <w:gridSpan w:val="6"/>
          </w:tcPr>
          <w:p w14:paraId="3FE35F56" w14:textId="77777777" w:rsidR="00370F46" w:rsidRDefault="00370F46" w:rsidP="0062679C"/>
        </w:tc>
        <w:tc>
          <w:tcPr>
            <w:tcW w:w="1190" w:type="dxa"/>
          </w:tcPr>
          <w:p w14:paraId="10CD4C4C" w14:textId="77777777" w:rsidR="00370F46" w:rsidRPr="00447E4D" w:rsidRDefault="00370F46" w:rsidP="0062679C">
            <w:pPr>
              <w:jc w:val="center"/>
              <w:rPr>
                <w:b/>
                <w:sz w:val="32"/>
              </w:rPr>
            </w:pPr>
          </w:p>
        </w:tc>
      </w:tr>
      <w:tr w:rsidR="0062679C" w:rsidRPr="009D5F46" w14:paraId="70BB15DE" w14:textId="77777777" w:rsidTr="00DF4A0B">
        <w:trPr>
          <w:trHeight w:val="670"/>
        </w:trPr>
        <w:tc>
          <w:tcPr>
            <w:tcW w:w="4933" w:type="dxa"/>
            <w:vMerge w:val="restart"/>
          </w:tcPr>
          <w:p w14:paraId="195D876B" w14:textId="77777777" w:rsidR="0062679C" w:rsidRDefault="0062679C" w:rsidP="0062679C">
            <w:pPr>
              <w:autoSpaceDE w:val="0"/>
              <w:autoSpaceDN w:val="0"/>
              <w:adjustRightInd w:val="0"/>
              <w:rPr>
                <w:i/>
                <w:szCs w:val="28"/>
                <w:lang w:eastAsia="en-GB" w:bidi="ar-SA"/>
              </w:rPr>
            </w:pPr>
            <w:r>
              <w:rPr>
                <w:sz w:val="28"/>
                <w:szCs w:val="28"/>
                <w:lang w:eastAsia="en-GB" w:bidi="ar-SA"/>
              </w:rPr>
              <w:t xml:space="preserve">Is there a disaster recovery plan in place in case of equipment/software failure? </w:t>
            </w:r>
            <w:r w:rsidRPr="00B25474">
              <w:rPr>
                <w:i/>
                <w:szCs w:val="28"/>
                <w:lang w:eastAsia="en-GB" w:bidi="ar-SA"/>
              </w:rPr>
              <w:t>(you may need to ask your provider to supply this)</w:t>
            </w:r>
          </w:p>
          <w:p w14:paraId="4A4826D4" w14:textId="2D4CD311" w:rsidR="007900EE" w:rsidRPr="002D74A9" w:rsidRDefault="007900EE" w:rsidP="0062679C">
            <w:pPr>
              <w:autoSpaceDE w:val="0"/>
              <w:autoSpaceDN w:val="0"/>
              <w:adjustRightInd w:val="0"/>
              <w:rPr>
                <w:sz w:val="28"/>
              </w:rPr>
            </w:pPr>
          </w:p>
        </w:tc>
        <w:sdt>
          <w:sdtPr>
            <w:id w:val="69239548"/>
            <w14:checkbox>
              <w14:checked w14:val="1"/>
              <w14:checkedState w14:val="2612" w14:font="MS Gothic"/>
              <w14:uncheckedState w14:val="2610" w14:font="MS Gothic"/>
            </w14:checkbox>
          </w:sdtPr>
          <w:sdtContent>
            <w:tc>
              <w:tcPr>
                <w:tcW w:w="626" w:type="dxa"/>
              </w:tcPr>
              <w:p w14:paraId="4D0661C4" w14:textId="1DB469D5" w:rsidR="0062679C" w:rsidRPr="009D5F46" w:rsidRDefault="00B44419" w:rsidP="0062679C">
                <w:pPr>
                  <w:jc w:val="center"/>
                </w:pPr>
                <w:r>
                  <w:rPr>
                    <w:rFonts w:ascii="MS Gothic" w:eastAsia="MS Gothic" w:hAnsi="MS Gothic" w:hint="eastAsia"/>
                  </w:rPr>
                  <w:t>☒</w:t>
                </w:r>
              </w:p>
            </w:tc>
          </w:sdtContent>
        </w:sdt>
        <w:tc>
          <w:tcPr>
            <w:tcW w:w="7199" w:type="dxa"/>
            <w:gridSpan w:val="6"/>
          </w:tcPr>
          <w:p w14:paraId="08E17260" w14:textId="77777777" w:rsidR="0062679C" w:rsidRPr="009D5F46" w:rsidRDefault="0062679C" w:rsidP="0062679C">
            <w:r>
              <w:t xml:space="preserve">Yes </w:t>
            </w:r>
          </w:p>
        </w:tc>
        <w:sdt>
          <w:sdtPr>
            <w:id w:val="1623809042"/>
            <w14:checkbox>
              <w14:checked w14:val="0"/>
              <w14:checkedState w14:val="2612" w14:font="MS Gothic"/>
              <w14:uncheckedState w14:val="2610" w14:font="MS Gothic"/>
            </w14:checkbox>
          </w:sdtPr>
          <w:sdtContent>
            <w:tc>
              <w:tcPr>
                <w:tcW w:w="1190" w:type="dxa"/>
                <w:vMerge w:val="restart"/>
              </w:tcPr>
              <w:p w14:paraId="4BED7C01" w14:textId="37CA4EA7"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15A87848" w14:textId="77777777" w:rsidTr="00DF4A0B">
        <w:trPr>
          <w:trHeight w:val="277"/>
        </w:trPr>
        <w:tc>
          <w:tcPr>
            <w:tcW w:w="4933" w:type="dxa"/>
            <w:vMerge/>
          </w:tcPr>
          <w:p w14:paraId="5442C7E1" w14:textId="77777777" w:rsidR="0062679C" w:rsidRPr="002D74A9" w:rsidRDefault="0062679C" w:rsidP="0062679C">
            <w:pPr>
              <w:autoSpaceDE w:val="0"/>
              <w:autoSpaceDN w:val="0"/>
              <w:adjustRightInd w:val="0"/>
              <w:rPr>
                <w:sz w:val="28"/>
              </w:rPr>
            </w:pPr>
          </w:p>
        </w:tc>
        <w:sdt>
          <w:sdtPr>
            <w:id w:val="1644848934"/>
            <w14:checkbox>
              <w14:checked w14:val="0"/>
              <w14:checkedState w14:val="2612" w14:font="MS Gothic"/>
              <w14:uncheckedState w14:val="2610" w14:font="MS Gothic"/>
            </w14:checkbox>
          </w:sdtPr>
          <w:sdtContent>
            <w:tc>
              <w:tcPr>
                <w:tcW w:w="626" w:type="dxa"/>
              </w:tcPr>
              <w:p w14:paraId="20FAE1AD" w14:textId="77777777" w:rsidR="0062679C" w:rsidRPr="009D5F46" w:rsidRDefault="0062679C" w:rsidP="0062679C">
                <w:pPr>
                  <w:jc w:val="center"/>
                </w:pPr>
                <w:r>
                  <w:rPr>
                    <w:rFonts w:ascii="MS Gothic" w:eastAsia="MS Gothic" w:hAnsi="MS Gothic" w:hint="eastAsia"/>
                  </w:rPr>
                  <w:t>☐</w:t>
                </w:r>
              </w:p>
            </w:tc>
          </w:sdtContent>
        </w:sdt>
        <w:tc>
          <w:tcPr>
            <w:tcW w:w="7199" w:type="dxa"/>
            <w:gridSpan w:val="6"/>
          </w:tcPr>
          <w:p w14:paraId="53B062A4" w14:textId="77777777" w:rsidR="0062679C" w:rsidRPr="009D5F46" w:rsidRDefault="0062679C" w:rsidP="0062679C">
            <w:r>
              <w:t xml:space="preserve">No </w:t>
            </w:r>
          </w:p>
        </w:tc>
        <w:tc>
          <w:tcPr>
            <w:tcW w:w="1190" w:type="dxa"/>
            <w:vMerge/>
          </w:tcPr>
          <w:p w14:paraId="30C521A5" w14:textId="77777777" w:rsidR="0062679C" w:rsidRPr="00447E4D" w:rsidRDefault="0062679C" w:rsidP="0062679C">
            <w:pPr>
              <w:jc w:val="center"/>
              <w:rPr>
                <w:b/>
                <w:sz w:val="32"/>
              </w:rPr>
            </w:pPr>
          </w:p>
        </w:tc>
      </w:tr>
      <w:tr w:rsidR="0062679C" w:rsidRPr="009D5F46" w14:paraId="5B589FA8" w14:textId="77777777" w:rsidTr="00A83ABB">
        <w:trPr>
          <w:trHeight w:val="562"/>
        </w:trPr>
        <w:tc>
          <w:tcPr>
            <w:tcW w:w="13948" w:type="dxa"/>
            <w:gridSpan w:val="9"/>
            <w:shd w:val="clear" w:color="auto" w:fill="D9D9D9" w:themeFill="background1" w:themeFillShade="D9"/>
          </w:tcPr>
          <w:p w14:paraId="7B1B249D" w14:textId="3D0DF5C5" w:rsidR="0062679C" w:rsidRPr="006260BE" w:rsidRDefault="0062679C" w:rsidP="006260BE">
            <w:pPr>
              <w:pStyle w:val="ListParagraph"/>
              <w:numPr>
                <w:ilvl w:val="0"/>
                <w:numId w:val="22"/>
              </w:numPr>
              <w:rPr>
                <w:b/>
                <w:i/>
                <w:sz w:val="32"/>
              </w:rPr>
            </w:pPr>
            <w:r w:rsidRPr="006260BE">
              <w:rPr>
                <w:b/>
                <w:i/>
                <w:sz w:val="28"/>
              </w:rPr>
              <w:t xml:space="preserve">Data Processors </w:t>
            </w:r>
            <w:r w:rsidRPr="006260BE">
              <w:rPr>
                <w:b/>
                <w:i/>
                <w:sz w:val="28"/>
                <w:szCs w:val="28"/>
              </w:rPr>
              <w:t>– Data Processors should be listed after part 2 of this form</w:t>
            </w:r>
            <w:r w:rsidR="007900EE">
              <w:rPr>
                <w:b/>
                <w:i/>
                <w:sz w:val="28"/>
                <w:szCs w:val="28"/>
              </w:rPr>
              <w:t xml:space="preserve"> </w:t>
            </w:r>
          </w:p>
        </w:tc>
      </w:tr>
      <w:tr w:rsidR="0062679C" w:rsidRPr="009D5F46" w14:paraId="25F0996B" w14:textId="77777777" w:rsidTr="004E7E9D">
        <w:trPr>
          <w:trHeight w:val="562"/>
        </w:trPr>
        <w:tc>
          <w:tcPr>
            <w:tcW w:w="4933" w:type="dxa"/>
          </w:tcPr>
          <w:p w14:paraId="71F1DD59" w14:textId="77777777" w:rsidR="0062679C" w:rsidRPr="00CA6863" w:rsidRDefault="0062679C" w:rsidP="0062679C">
            <w:pPr>
              <w:autoSpaceDE w:val="0"/>
              <w:autoSpaceDN w:val="0"/>
              <w:adjustRightInd w:val="0"/>
              <w:rPr>
                <w:sz w:val="28"/>
                <w:szCs w:val="28"/>
                <w:lang w:eastAsia="en-GB" w:bidi="ar-SA"/>
              </w:rPr>
            </w:pPr>
            <w:r>
              <w:rPr>
                <w:sz w:val="28"/>
                <w:szCs w:val="28"/>
                <w:lang w:eastAsia="en-GB" w:bidi="ar-SA"/>
              </w:rPr>
              <w:t xml:space="preserve">If you are using a data processor, how has the provider </w:t>
            </w:r>
            <w:r w:rsidRPr="00B25474">
              <w:rPr>
                <w:sz w:val="28"/>
                <w:szCs w:val="28"/>
                <w:lang w:eastAsia="en-GB" w:bidi="ar-SA"/>
              </w:rPr>
              <w:t>demonstrated an adequate level of information security?</w:t>
            </w:r>
            <w:r>
              <w:rPr>
                <w:sz w:val="28"/>
                <w:szCs w:val="28"/>
                <w:lang w:eastAsia="en-GB" w:bidi="ar-SA"/>
              </w:rPr>
              <w:t xml:space="preserve"> </w:t>
            </w:r>
            <w:r w:rsidRPr="00B25474">
              <w:rPr>
                <w:i/>
                <w:szCs w:val="28"/>
                <w:lang w:eastAsia="en-GB" w:bidi="ar-SA"/>
              </w:rPr>
              <w:t>(you may need to ask your provider to supply this)</w:t>
            </w:r>
          </w:p>
        </w:tc>
        <w:tc>
          <w:tcPr>
            <w:tcW w:w="7825" w:type="dxa"/>
            <w:gridSpan w:val="7"/>
          </w:tcPr>
          <w:p w14:paraId="66C5A00F" w14:textId="62038B90" w:rsidR="0062679C" w:rsidRPr="007900EE" w:rsidRDefault="00882EE1" w:rsidP="0062679C">
            <w:pPr>
              <w:rPr>
                <w:b/>
              </w:rPr>
            </w:pPr>
            <w:r>
              <w:rPr>
                <w:b/>
              </w:rPr>
              <w:t>N/A</w:t>
            </w:r>
          </w:p>
        </w:tc>
        <w:sdt>
          <w:sdtPr>
            <w:id w:val="-196164204"/>
            <w14:checkbox>
              <w14:checked w14:val="0"/>
              <w14:checkedState w14:val="2612" w14:font="MS Gothic"/>
              <w14:uncheckedState w14:val="2610" w14:font="MS Gothic"/>
            </w14:checkbox>
          </w:sdtPr>
          <w:sdtContent>
            <w:tc>
              <w:tcPr>
                <w:tcW w:w="1190" w:type="dxa"/>
              </w:tcPr>
              <w:p w14:paraId="469A3BB0" w14:textId="09F68134"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4349B385" w14:textId="77777777" w:rsidTr="004E7E9D">
        <w:trPr>
          <w:trHeight w:val="562"/>
        </w:trPr>
        <w:tc>
          <w:tcPr>
            <w:tcW w:w="4933" w:type="dxa"/>
          </w:tcPr>
          <w:p w14:paraId="1A3A667B" w14:textId="77777777" w:rsidR="0062679C" w:rsidRPr="00B25474" w:rsidRDefault="0062679C" w:rsidP="0062679C">
            <w:pPr>
              <w:autoSpaceDE w:val="0"/>
              <w:autoSpaceDN w:val="0"/>
              <w:adjustRightInd w:val="0"/>
              <w:rPr>
                <w:sz w:val="28"/>
                <w:szCs w:val="28"/>
                <w:lang w:eastAsia="en-GB" w:bidi="ar-SA"/>
              </w:rPr>
            </w:pPr>
            <w:r w:rsidRPr="00B25474">
              <w:rPr>
                <w:sz w:val="28"/>
                <w:szCs w:val="28"/>
                <w:lang w:eastAsia="en-GB" w:bidi="ar-SA"/>
              </w:rPr>
              <w:t>If using a data processor, how has the provider demonstrated that they are compliant with GDPR?</w:t>
            </w:r>
            <w:r>
              <w:rPr>
                <w:sz w:val="28"/>
                <w:szCs w:val="28"/>
                <w:lang w:eastAsia="en-GB" w:bidi="ar-SA"/>
              </w:rPr>
              <w:t xml:space="preserve"> </w:t>
            </w:r>
            <w:r w:rsidRPr="00B25474">
              <w:rPr>
                <w:i/>
                <w:szCs w:val="28"/>
                <w:lang w:eastAsia="en-GB" w:bidi="ar-SA"/>
              </w:rPr>
              <w:t>(you may need to ask your provider to supply this)</w:t>
            </w:r>
          </w:p>
        </w:tc>
        <w:tc>
          <w:tcPr>
            <w:tcW w:w="7825" w:type="dxa"/>
            <w:gridSpan w:val="7"/>
          </w:tcPr>
          <w:p w14:paraId="4D7A3089" w14:textId="4A941CEC" w:rsidR="0062679C" w:rsidRPr="009D5F46" w:rsidRDefault="00882EE1" w:rsidP="0062679C">
            <w:r>
              <w:rPr>
                <w:b/>
              </w:rPr>
              <w:t>N/A</w:t>
            </w:r>
          </w:p>
        </w:tc>
        <w:sdt>
          <w:sdtPr>
            <w:id w:val="-1885559216"/>
            <w14:checkbox>
              <w14:checked w14:val="0"/>
              <w14:checkedState w14:val="2612" w14:font="MS Gothic"/>
              <w14:uncheckedState w14:val="2610" w14:font="MS Gothic"/>
            </w14:checkbox>
          </w:sdtPr>
          <w:sdtContent>
            <w:tc>
              <w:tcPr>
                <w:tcW w:w="1190" w:type="dxa"/>
              </w:tcPr>
              <w:p w14:paraId="63A4C5EB" w14:textId="5802DF77" w:rsidR="0062679C" w:rsidRPr="00447E4D" w:rsidRDefault="00982BB2" w:rsidP="0062679C">
                <w:pPr>
                  <w:jc w:val="center"/>
                  <w:rPr>
                    <w:b/>
                    <w:sz w:val="32"/>
                  </w:rPr>
                </w:pPr>
                <w:r>
                  <w:rPr>
                    <w:rFonts w:ascii="MS Gothic" w:eastAsia="MS Gothic" w:hAnsi="MS Gothic" w:hint="eastAsia"/>
                  </w:rPr>
                  <w:t>☐</w:t>
                </w:r>
              </w:p>
            </w:tc>
          </w:sdtContent>
        </w:sdt>
      </w:tr>
      <w:tr w:rsidR="00231FC1" w:rsidRPr="009D5F46" w14:paraId="06A12863" w14:textId="77777777" w:rsidTr="004E7E9D">
        <w:trPr>
          <w:trHeight w:val="472"/>
        </w:trPr>
        <w:tc>
          <w:tcPr>
            <w:tcW w:w="4933" w:type="dxa"/>
            <w:vMerge w:val="restart"/>
          </w:tcPr>
          <w:p w14:paraId="7D78C569" w14:textId="77777777" w:rsidR="00231FC1" w:rsidRPr="00F5130D" w:rsidRDefault="00231FC1" w:rsidP="0062679C">
            <w:pPr>
              <w:autoSpaceDE w:val="0"/>
              <w:autoSpaceDN w:val="0"/>
              <w:adjustRightInd w:val="0"/>
              <w:rPr>
                <w:sz w:val="28"/>
                <w:szCs w:val="28"/>
                <w:highlight w:val="green"/>
                <w:lang w:eastAsia="en-GB" w:bidi="ar-SA"/>
              </w:rPr>
            </w:pPr>
            <w:r w:rsidRPr="00B25474">
              <w:rPr>
                <w:sz w:val="28"/>
                <w:szCs w:val="28"/>
                <w:lang w:eastAsia="en-GB" w:bidi="ar-SA"/>
              </w:rPr>
              <w:t>If using a data processor, do you have a written contract in place with GDPR clauses?</w:t>
            </w:r>
          </w:p>
        </w:tc>
        <w:sdt>
          <w:sdtPr>
            <w:id w:val="636142705"/>
            <w14:checkbox>
              <w14:checked w14:val="0"/>
              <w14:checkedState w14:val="2612" w14:font="MS Gothic"/>
              <w14:uncheckedState w14:val="2610" w14:font="MS Gothic"/>
            </w14:checkbox>
          </w:sdtPr>
          <w:sdtContent>
            <w:tc>
              <w:tcPr>
                <w:tcW w:w="626" w:type="dxa"/>
              </w:tcPr>
              <w:p w14:paraId="1D3A5405" w14:textId="77777777" w:rsidR="00231FC1" w:rsidRPr="009D5F46" w:rsidRDefault="00231FC1" w:rsidP="0062679C">
                <w:pPr>
                  <w:jc w:val="center"/>
                </w:pPr>
                <w:r>
                  <w:rPr>
                    <w:rFonts w:ascii="MS Gothic" w:eastAsia="MS Gothic" w:hAnsi="MS Gothic" w:hint="eastAsia"/>
                  </w:rPr>
                  <w:t>☐</w:t>
                </w:r>
              </w:p>
            </w:tc>
          </w:sdtContent>
        </w:sdt>
        <w:tc>
          <w:tcPr>
            <w:tcW w:w="7199" w:type="dxa"/>
            <w:gridSpan w:val="6"/>
          </w:tcPr>
          <w:p w14:paraId="61B5F57E" w14:textId="77777777" w:rsidR="00231FC1" w:rsidRPr="009D5F46" w:rsidRDefault="00231FC1" w:rsidP="0062679C">
            <w:r>
              <w:t>Yes (please attach)</w:t>
            </w:r>
          </w:p>
        </w:tc>
        <w:sdt>
          <w:sdtPr>
            <w:id w:val="-1053148441"/>
            <w14:checkbox>
              <w14:checked w14:val="0"/>
              <w14:checkedState w14:val="2612" w14:font="MS Gothic"/>
              <w14:uncheckedState w14:val="2610" w14:font="MS Gothic"/>
            </w14:checkbox>
          </w:sdtPr>
          <w:sdtContent>
            <w:tc>
              <w:tcPr>
                <w:tcW w:w="1190" w:type="dxa"/>
                <w:vMerge w:val="restart"/>
              </w:tcPr>
              <w:p w14:paraId="1C97CD06" w14:textId="016D210F" w:rsidR="00231FC1" w:rsidRPr="00447E4D" w:rsidRDefault="00982BB2" w:rsidP="0062679C">
                <w:pPr>
                  <w:jc w:val="center"/>
                  <w:rPr>
                    <w:b/>
                    <w:sz w:val="32"/>
                  </w:rPr>
                </w:pPr>
                <w:r>
                  <w:rPr>
                    <w:rFonts w:ascii="MS Gothic" w:eastAsia="MS Gothic" w:hAnsi="MS Gothic" w:hint="eastAsia"/>
                  </w:rPr>
                  <w:t>☐</w:t>
                </w:r>
              </w:p>
            </w:tc>
          </w:sdtContent>
        </w:sdt>
      </w:tr>
      <w:tr w:rsidR="00231FC1" w:rsidRPr="009D5F46" w14:paraId="127BCF4C" w14:textId="77777777" w:rsidTr="00A83ABB">
        <w:trPr>
          <w:trHeight w:val="519"/>
        </w:trPr>
        <w:tc>
          <w:tcPr>
            <w:tcW w:w="4933" w:type="dxa"/>
            <w:vMerge/>
          </w:tcPr>
          <w:p w14:paraId="6F972332" w14:textId="77777777" w:rsidR="00231FC1" w:rsidRPr="00B25474" w:rsidRDefault="00231FC1" w:rsidP="0062679C">
            <w:pPr>
              <w:autoSpaceDE w:val="0"/>
              <w:autoSpaceDN w:val="0"/>
              <w:adjustRightInd w:val="0"/>
              <w:rPr>
                <w:sz w:val="28"/>
                <w:szCs w:val="28"/>
                <w:lang w:eastAsia="en-GB" w:bidi="ar-SA"/>
              </w:rPr>
            </w:pPr>
          </w:p>
        </w:tc>
        <w:sdt>
          <w:sdtPr>
            <w:id w:val="-2050671448"/>
            <w14:checkbox>
              <w14:checked w14:val="0"/>
              <w14:checkedState w14:val="2612" w14:font="MS Gothic"/>
              <w14:uncheckedState w14:val="2610" w14:font="MS Gothic"/>
            </w14:checkbox>
          </w:sdtPr>
          <w:sdtContent>
            <w:tc>
              <w:tcPr>
                <w:tcW w:w="626" w:type="dxa"/>
              </w:tcPr>
              <w:p w14:paraId="142E2F13" w14:textId="77777777" w:rsidR="00231FC1" w:rsidRDefault="00231FC1" w:rsidP="0062679C">
                <w:pPr>
                  <w:jc w:val="center"/>
                </w:pPr>
                <w:r>
                  <w:rPr>
                    <w:rFonts w:ascii="MS Gothic" w:eastAsia="MS Gothic" w:hAnsi="MS Gothic" w:hint="eastAsia"/>
                  </w:rPr>
                  <w:t>☐</w:t>
                </w:r>
              </w:p>
            </w:tc>
          </w:sdtContent>
        </w:sdt>
        <w:tc>
          <w:tcPr>
            <w:tcW w:w="7199" w:type="dxa"/>
            <w:gridSpan w:val="6"/>
          </w:tcPr>
          <w:p w14:paraId="4AD0B3C2" w14:textId="77777777" w:rsidR="00231FC1" w:rsidRDefault="00231FC1" w:rsidP="0062679C">
            <w:r>
              <w:t xml:space="preserve">No </w:t>
            </w:r>
          </w:p>
        </w:tc>
        <w:tc>
          <w:tcPr>
            <w:tcW w:w="1190" w:type="dxa"/>
            <w:vMerge/>
          </w:tcPr>
          <w:p w14:paraId="438CFABC" w14:textId="77777777" w:rsidR="00231FC1" w:rsidRPr="00447E4D" w:rsidRDefault="00231FC1" w:rsidP="0062679C">
            <w:pPr>
              <w:jc w:val="center"/>
              <w:rPr>
                <w:b/>
                <w:sz w:val="32"/>
              </w:rPr>
            </w:pPr>
          </w:p>
        </w:tc>
      </w:tr>
      <w:tr w:rsidR="00231FC1" w:rsidRPr="009D5F46" w14:paraId="5863EA72" w14:textId="77777777" w:rsidTr="00A83ABB">
        <w:trPr>
          <w:trHeight w:val="519"/>
        </w:trPr>
        <w:tc>
          <w:tcPr>
            <w:tcW w:w="4933" w:type="dxa"/>
            <w:vMerge/>
          </w:tcPr>
          <w:p w14:paraId="32CC57A6" w14:textId="77777777" w:rsidR="00231FC1" w:rsidRPr="00B25474" w:rsidRDefault="00231FC1" w:rsidP="0062679C">
            <w:pPr>
              <w:autoSpaceDE w:val="0"/>
              <w:autoSpaceDN w:val="0"/>
              <w:adjustRightInd w:val="0"/>
              <w:rPr>
                <w:sz w:val="28"/>
                <w:szCs w:val="28"/>
                <w:lang w:eastAsia="en-GB" w:bidi="ar-SA"/>
              </w:rPr>
            </w:pPr>
          </w:p>
        </w:tc>
        <w:sdt>
          <w:sdtPr>
            <w:id w:val="46497732"/>
            <w14:checkbox>
              <w14:checked w14:val="1"/>
              <w14:checkedState w14:val="2612" w14:font="MS Gothic"/>
              <w14:uncheckedState w14:val="2610" w14:font="MS Gothic"/>
            </w14:checkbox>
          </w:sdtPr>
          <w:sdtContent>
            <w:tc>
              <w:tcPr>
                <w:tcW w:w="626" w:type="dxa"/>
              </w:tcPr>
              <w:p w14:paraId="644B4841" w14:textId="6DBE5BF8" w:rsidR="00231FC1" w:rsidRDefault="00882EE1" w:rsidP="0062679C">
                <w:pPr>
                  <w:jc w:val="center"/>
                </w:pPr>
                <w:r>
                  <w:rPr>
                    <w:rFonts w:ascii="MS Gothic" w:eastAsia="MS Gothic" w:hAnsi="MS Gothic" w:hint="eastAsia"/>
                  </w:rPr>
                  <w:t>☒</w:t>
                </w:r>
              </w:p>
            </w:tc>
          </w:sdtContent>
        </w:sdt>
        <w:tc>
          <w:tcPr>
            <w:tcW w:w="7199" w:type="dxa"/>
            <w:gridSpan w:val="6"/>
          </w:tcPr>
          <w:p w14:paraId="371FD45C" w14:textId="77777777" w:rsidR="00231FC1" w:rsidRDefault="00231FC1" w:rsidP="0062679C">
            <w:r>
              <w:t>N/A</w:t>
            </w:r>
          </w:p>
        </w:tc>
        <w:tc>
          <w:tcPr>
            <w:tcW w:w="1190" w:type="dxa"/>
            <w:vMerge/>
          </w:tcPr>
          <w:p w14:paraId="5B2292BB" w14:textId="77777777" w:rsidR="00231FC1" w:rsidRPr="00447E4D" w:rsidRDefault="00231FC1" w:rsidP="0062679C">
            <w:pPr>
              <w:jc w:val="center"/>
              <w:rPr>
                <w:b/>
                <w:sz w:val="32"/>
              </w:rPr>
            </w:pPr>
          </w:p>
        </w:tc>
      </w:tr>
      <w:tr w:rsidR="0062679C" w:rsidRPr="009D5F46" w14:paraId="2912005A" w14:textId="77777777" w:rsidTr="003B1818">
        <w:trPr>
          <w:trHeight w:val="562"/>
        </w:trPr>
        <w:tc>
          <w:tcPr>
            <w:tcW w:w="13948" w:type="dxa"/>
            <w:gridSpan w:val="9"/>
            <w:shd w:val="clear" w:color="auto" w:fill="D9D9D9"/>
            <w:vAlign w:val="center"/>
          </w:tcPr>
          <w:p w14:paraId="0C260171" w14:textId="31C3646D" w:rsidR="0062679C" w:rsidRPr="006260BE" w:rsidRDefault="0062679C" w:rsidP="006260BE">
            <w:pPr>
              <w:pStyle w:val="ListParagraph"/>
              <w:numPr>
                <w:ilvl w:val="0"/>
                <w:numId w:val="22"/>
              </w:numPr>
              <w:rPr>
                <w:b/>
                <w:i/>
                <w:sz w:val="28"/>
                <w:szCs w:val="28"/>
              </w:rPr>
            </w:pPr>
            <w:r w:rsidRPr="006260BE">
              <w:rPr>
                <w:b/>
                <w:i/>
                <w:sz w:val="28"/>
                <w:szCs w:val="28"/>
              </w:rPr>
              <w:t>Information Sharing – Data Controllers should be listed after part 2 of this form</w:t>
            </w:r>
          </w:p>
        </w:tc>
      </w:tr>
      <w:tr w:rsidR="0062679C" w:rsidRPr="009D5F46" w14:paraId="62713AA2" w14:textId="77777777" w:rsidTr="004E7E9D">
        <w:trPr>
          <w:trHeight w:val="562"/>
        </w:trPr>
        <w:tc>
          <w:tcPr>
            <w:tcW w:w="4933" w:type="dxa"/>
          </w:tcPr>
          <w:p w14:paraId="32A44E4B" w14:textId="77777777" w:rsidR="0062679C" w:rsidRDefault="0062679C" w:rsidP="0062679C">
            <w:pPr>
              <w:autoSpaceDE w:val="0"/>
              <w:autoSpaceDN w:val="0"/>
              <w:adjustRightInd w:val="0"/>
              <w:rPr>
                <w:sz w:val="28"/>
                <w:szCs w:val="28"/>
                <w:lang w:eastAsia="en-GB" w:bidi="ar-SA"/>
              </w:rPr>
            </w:pPr>
            <w:r>
              <w:rPr>
                <w:sz w:val="28"/>
                <w:szCs w:val="28"/>
                <w:lang w:eastAsia="en-GB" w:bidi="ar-SA"/>
              </w:rPr>
              <w:t>What is the legal basis for sharing?</w:t>
            </w:r>
          </w:p>
          <w:p w14:paraId="645C65AA" w14:textId="77777777" w:rsidR="0062679C" w:rsidRPr="00CA6863" w:rsidRDefault="0062679C" w:rsidP="0062679C">
            <w:pPr>
              <w:autoSpaceDE w:val="0"/>
              <w:autoSpaceDN w:val="0"/>
              <w:adjustRightInd w:val="0"/>
              <w:rPr>
                <w:sz w:val="28"/>
                <w:szCs w:val="28"/>
                <w:lang w:eastAsia="en-GB" w:bidi="ar-SA"/>
              </w:rPr>
            </w:pPr>
            <w:r w:rsidRPr="002A0BA4">
              <w:rPr>
                <w:i/>
                <w:szCs w:val="24"/>
                <w:lang w:eastAsia="en-GB" w:bidi="ar-SA"/>
              </w:rPr>
              <w:t>(Please speak with your DPO about this)</w:t>
            </w:r>
          </w:p>
        </w:tc>
        <w:tc>
          <w:tcPr>
            <w:tcW w:w="7825" w:type="dxa"/>
            <w:gridSpan w:val="7"/>
          </w:tcPr>
          <w:p w14:paraId="2BD388F5" w14:textId="7AA3223A" w:rsidR="0062679C" w:rsidRPr="00831556" w:rsidRDefault="00831556" w:rsidP="00831556">
            <w:pPr>
              <w:pStyle w:val="Default"/>
              <w:rPr>
                <w:sz w:val="23"/>
                <w:szCs w:val="23"/>
              </w:rPr>
            </w:pPr>
            <w:r w:rsidRPr="00983A96">
              <w:rPr>
                <w:sz w:val="23"/>
                <w:szCs w:val="23"/>
              </w:rPr>
              <w:t>This data is processed under the obligations set out in Public Health legislation (Regulations 3(1) and (4) of the Health Service (Control of Patient Information) Regulations 2002 (COPI)) which allows the sharing of data for COVID related purposes and where it is carried out by a health care professional OR someone who owes an equivalent duty of confidentiality to that data.</w:t>
            </w:r>
          </w:p>
        </w:tc>
        <w:sdt>
          <w:sdtPr>
            <w:id w:val="1064676605"/>
            <w14:checkbox>
              <w14:checked w14:val="0"/>
              <w14:checkedState w14:val="2612" w14:font="MS Gothic"/>
              <w14:uncheckedState w14:val="2610" w14:font="MS Gothic"/>
            </w14:checkbox>
          </w:sdtPr>
          <w:sdtContent>
            <w:tc>
              <w:tcPr>
                <w:tcW w:w="1190" w:type="dxa"/>
              </w:tcPr>
              <w:p w14:paraId="6D39EE20" w14:textId="62400D4A" w:rsidR="0062679C" w:rsidRPr="00447E4D" w:rsidRDefault="00982BB2" w:rsidP="0062679C">
                <w:pPr>
                  <w:jc w:val="center"/>
                  <w:rPr>
                    <w:b/>
                    <w:sz w:val="32"/>
                  </w:rPr>
                </w:pPr>
                <w:r>
                  <w:rPr>
                    <w:rFonts w:ascii="MS Gothic" w:eastAsia="MS Gothic" w:hAnsi="MS Gothic" w:hint="eastAsia"/>
                  </w:rPr>
                  <w:t>☐</w:t>
                </w:r>
              </w:p>
            </w:tc>
          </w:sdtContent>
        </w:sdt>
      </w:tr>
      <w:tr w:rsidR="00581191" w:rsidRPr="009D5F46" w14:paraId="1220EA08" w14:textId="77777777" w:rsidTr="004E7E9D">
        <w:trPr>
          <w:trHeight w:val="455"/>
        </w:trPr>
        <w:tc>
          <w:tcPr>
            <w:tcW w:w="4933" w:type="dxa"/>
            <w:vMerge w:val="restart"/>
          </w:tcPr>
          <w:p w14:paraId="2CE3402E" w14:textId="77777777" w:rsidR="00581191" w:rsidRDefault="00581191" w:rsidP="0062679C">
            <w:pPr>
              <w:autoSpaceDE w:val="0"/>
              <w:autoSpaceDN w:val="0"/>
              <w:adjustRightInd w:val="0"/>
              <w:rPr>
                <w:sz w:val="28"/>
                <w:szCs w:val="28"/>
                <w:lang w:eastAsia="en-GB" w:bidi="ar-SA"/>
              </w:rPr>
            </w:pPr>
            <w:r>
              <w:rPr>
                <w:sz w:val="28"/>
                <w:szCs w:val="28"/>
                <w:lang w:eastAsia="en-GB" w:bidi="ar-SA"/>
              </w:rPr>
              <w:t>Is there a sharing agreement in place?</w:t>
            </w:r>
          </w:p>
          <w:p w14:paraId="2521EAB2" w14:textId="77777777" w:rsidR="00581191" w:rsidRDefault="00581191" w:rsidP="0062679C">
            <w:pPr>
              <w:autoSpaceDE w:val="0"/>
              <w:autoSpaceDN w:val="0"/>
              <w:adjustRightInd w:val="0"/>
              <w:rPr>
                <w:sz w:val="28"/>
                <w:szCs w:val="28"/>
                <w:lang w:eastAsia="en-GB" w:bidi="ar-SA"/>
              </w:rPr>
            </w:pPr>
            <w:r w:rsidRPr="002A0BA4">
              <w:rPr>
                <w:i/>
                <w:szCs w:val="24"/>
                <w:lang w:eastAsia="en-GB" w:bidi="ar-SA"/>
              </w:rPr>
              <w:t>(Please speak with your DPO about this)</w:t>
            </w:r>
          </w:p>
        </w:tc>
        <w:sdt>
          <w:sdtPr>
            <w:id w:val="-2090610021"/>
            <w14:checkbox>
              <w14:checked w14:val="0"/>
              <w14:checkedState w14:val="2612" w14:font="MS Gothic"/>
              <w14:uncheckedState w14:val="2610" w14:font="MS Gothic"/>
            </w14:checkbox>
          </w:sdtPr>
          <w:sdtContent>
            <w:tc>
              <w:tcPr>
                <w:tcW w:w="626" w:type="dxa"/>
              </w:tcPr>
              <w:p w14:paraId="21357B2B" w14:textId="77777777" w:rsidR="00581191" w:rsidRPr="009D5F46" w:rsidRDefault="00581191" w:rsidP="0062679C">
                <w:pPr>
                  <w:jc w:val="center"/>
                </w:pPr>
                <w:r>
                  <w:rPr>
                    <w:rFonts w:ascii="MS Gothic" w:eastAsia="MS Gothic" w:hAnsi="MS Gothic" w:hint="eastAsia"/>
                  </w:rPr>
                  <w:t>☐</w:t>
                </w:r>
              </w:p>
            </w:tc>
          </w:sdtContent>
        </w:sdt>
        <w:tc>
          <w:tcPr>
            <w:tcW w:w="7199" w:type="dxa"/>
            <w:gridSpan w:val="6"/>
          </w:tcPr>
          <w:p w14:paraId="1BC2E58F" w14:textId="77777777" w:rsidR="00581191" w:rsidRPr="009D5F46" w:rsidRDefault="00581191" w:rsidP="0062679C">
            <w:r>
              <w:t>Yes (please attach)</w:t>
            </w:r>
          </w:p>
        </w:tc>
        <w:sdt>
          <w:sdtPr>
            <w:id w:val="526607582"/>
            <w14:checkbox>
              <w14:checked w14:val="1"/>
              <w14:checkedState w14:val="2612" w14:font="MS Gothic"/>
              <w14:uncheckedState w14:val="2610" w14:font="MS Gothic"/>
            </w14:checkbox>
          </w:sdtPr>
          <w:sdtContent>
            <w:tc>
              <w:tcPr>
                <w:tcW w:w="1190" w:type="dxa"/>
                <w:vMerge w:val="restart"/>
              </w:tcPr>
              <w:p w14:paraId="1EED56A0" w14:textId="68B28575" w:rsidR="00581191" w:rsidRPr="00447E4D" w:rsidRDefault="001C5528" w:rsidP="0062679C">
                <w:pPr>
                  <w:jc w:val="center"/>
                  <w:rPr>
                    <w:b/>
                    <w:sz w:val="32"/>
                  </w:rPr>
                </w:pPr>
                <w:r>
                  <w:rPr>
                    <w:rFonts w:ascii="MS Gothic" w:eastAsia="MS Gothic" w:hAnsi="MS Gothic" w:hint="eastAsia"/>
                  </w:rPr>
                  <w:t>☒</w:t>
                </w:r>
              </w:p>
            </w:tc>
          </w:sdtContent>
        </w:sdt>
      </w:tr>
      <w:tr w:rsidR="00581191" w:rsidRPr="009D5F46" w14:paraId="1F23AD8B" w14:textId="77777777" w:rsidTr="004E7E9D">
        <w:trPr>
          <w:trHeight w:val="454"/>
        </w:trPr>
        <w:tc>
          <w:tcPr>
            <w:tcW w:w="4933" w:type="dxa"/>
            <w:vMerge/>
          </w:tcPr>
          <w:p w14:paraId="13BEE756" w14:textId="77777777" w:rsidR="00581191" w:rsidRDefault="00581191" w:rsidP="0062679C">
            <w:pPr>
              <w:autoSpaceDE w:val="0"/>
              <w:autoSpaceDN w:val="0"/>
              <w:adjustRightInd w:val="0"/>
              <w:rPr>
                <w:sz w:val="28"/>
                <w:szCs w:val="28"/>
                <w:lang w:eastAsia="en-GB" w:bidi="ar-SA"/>
              </w:rPr>
            </w:pPr>
          </w:p>
        </w:tc>
        <w:sdt>
          <w:sdtPr>
            <w:id w:val="-569109195"/>
            <w14:checkbox>
              <w14:checked w14:val="1"/>
              <w14:checkedState w14:val="2612" w14:font="MS Gothic"/>
              <w14:uncheckedState w14:val="2610" w14:font="MS Gothic"/>
            </w14:checkbox>
          </w:sdtPr>
          <w:sdtContent>
            <w:tc>
              <w:tcPr>
                <w:tcW w:w="626" w:type="dxa"/>
              </w:tcPr>
              <w:p w14:paraId="1DBD8B16" w14:textId="1B313189" w:rsidR="00581191" w:rsidRDefault="00900E81" w:rsidP="0062679C">
                <w:pPr>
                  <w:jc w:val="center"/>
                </w:pPr>
                <w:r>
                  <w:rPr>
                    <w:rFonts w:ascii="MS Gothic" w:eastAsia="MS Gothic" w:hAnsi="MS Gothic" w:hint="eastAsia"/>
                  </w:rPr>
                  <w:t>☒</w:t>
                </w:r>
              </w:p>
            </w:tc>
          </w:sdtContent>
        </w:sdt>
        <w:tc>
          <w:tcPr>
            <w:tcW w:w="7199" w:type="dxa"/>
            <w:gridSpan w:val="6"/>
          </w:tcPr>
          <w:p w14:paraId="0B8D915A" w14:textId="6FE6EAD8" w:rsidR="00581191" w:rsidRDefault="00581191" w:rsidP="00546608">
            <w:r>
              <w:t xml:space="preserve">No. </w:t>
            </w:r>
          </w:p>
        </w:tc>
        <w:tc>
          <w:tcPr>
            <w:tcW w:w="1190" w:type="dxa"/>
            <w:vMerge/>
          </w:tcPr>
          <w:p w14:paraId="510DF2AD" w14:textId="77777777" w:rsidR="00581191" w:rsidRPr="00447E4D" w:rsidRDefault="00581191" w:rsidP="0062679C">
            <w:pPr>
              <w:jc w:val="center"/>
              <w:rPr>
                <w:b/>
                <w:sz w:val="32"/>
              </w:rPr>
            </w:pPr>
          </w:p>
        </w:tc>
      </w:tr>
      <w:tr w:rsidR="00581191" w:rsidRPr="009D5F46" w14:paraId="4E00CDDF" w14:textId="77777777" w:rsidTr="004E7E9D">
        <w:trPr>
          <w:trHeight w:val="454"/>
        </w:trPr>
        <w:tc>
          <w:tcPr>
            <w:tcW w:w="4933" w:type="dxa"/>
            <w:vMerge/>
          </w:tcPr>
          <w:p w14:paraId="36C5670B" w14:textId="77777777" w:rsidR="00581191" w:rsidRDefault="00581191" w:rsidP="0062679C">
            <w:pPr>
              <w:autoSpaceDE w:val="0"/>
              <w:autoSpaceDN w:val="0"/>
              <w:adjustRightInd w:val="0"/>
              <w:rPr>
                <w:sz w:val="28"/>
                <w:szCs w:val="28"/>
                <w:lang w:eastAsia="en-GB" w:bidi="ar-SA"/>
              </w:rPr>
            </w:pPr>
          </w:p>
        </w:tc>
        <w:sdt>
          <w:sdtPr>
            <w:id w:val="2023120408"/>
            <w14:checkbox>
              <w14:checked w14:val="0"/>
              <w14:checkedState w14:val="2612" w14:font="MS Gothic"/>
              <w14:uncheckedState w14:val="2610" w14:font="MS Gothic"/>
            </w14:checkbox>
          </w:sdtPr>
          <w:sdtContent>
            <w:tc>
              <w:tcPr>
                <w:tcW w:w="626" w:type="dxa"/>
              </w:tcPr>
              <w:p w14:paraId="4E0ED7A7" w14:textId="77777777" w:rsidR="00581191" w:rsidRDefault="00581191" w:rsidP="0062679C">
                <w:pPr>
                  <w:jc w:val="center"/>
                </w:pPr>
                <w:r>
                  <w:rPr>
                    <w:rFonts w:ascii="MS Gothic" w:eastAsia="MS Gothic" w:hAnsi="MS Gothic" w:hint="eastAsia"/>
                  </w:rPr>
                  <w:t>☐</w:t>
                </w:r>
              </w:p>
            </w:tc>
          </w:sdtContent>
        </w:sdt>
        <w:tc>
          <w:tcPr>
            <w:tcW w:w="7199" w:type="dxa"/>
            <w:gridSpan w:val="6"/>
          </w:tcPr>
          <w:p w14:paraId="2A740686" w14:textId="77777777" w:rsidR="00581191" w:rsidRDefault="00581191" w:rsidP="0062679C">
            <w:r>
              <w:t>N/A</w:t>
            </w:r>
          </w:p>
        </w:tc>
        <w:tc>
          <w:tcPr>
            <w:tcW w:w="1190" w:type="dxa"/>
            <w:vMerge/>
          </w:tcPr>
          <w:p w14:paraId="402B08E3" w14:textId="77777777" w:rsidR="00581191" w:rsidRPr="00447E4D" w:rsidRDefault="00581191" w:rsidP="0062679C">
            <w:pPr>
              <w:jc w:val="center"/>
              <w:rPr>
                <w:b/>
                <w:sz w:val="32"/>
              </w:rPr>
            </w:pPr>
          </w:p>
        </w:tc>
      </w:tr>
      <w:tr w:rsidR="00581191" w:rsidRPr="009D5F46" w14:paraId="4D1138C4" w14:textId="77777777" w:rsidTr="008C0F20">
        <w:trPr>
          <w:trHeight w:val="319"/>
        </w:trPr>
        <w:tc>
          <w:tcPr>
            <w:tcW w:w="4933" w:type="dxa"/>
            <w:vMerge w:val="restart"/>
          </w:tcPr>
          <w:p w14:paraId="0FE6C2F3" w14:textId="77777777" w:rsidR="00581191" w:rsidRPr="00CA6863" w:rsidRDefault="00581191" w:rsidP="0062679C">
            <w:pPr>
              <w:autoSpaceDE w:val="0"/>
              <w:autoSpaceDN w:val="0"/>
              <w:adjustRightInd w:val="0"/>
              <w:rPr>
                <w:sz w:val="28"/>
                <w:szCs w:val="28"/>
                <w:lang w:eastAsia="en-GB" w:bidi="ar-SA"/>
              </w:rPr>
            </w:pPr>
            <w:r w:rsidRPr="00F2413E">
              <w:rPr>
                <w:sz w:val="28"/>
                <w:szCs w:val="28"/>
                <w:lang w:eastAsia="en-GB" w:bidi="ar-SA"/>
              </w:rPr>
              <w:t>Will you transfer information outside of the UK, where will this be?</w:t>
            </w:r>
          </w:p>
        </w:tc>
        <w:sdt>
          <w:sdtPr>
            <w:id w:val="1398322093"/>
            <w14:checkbox>
              <w14:checked w14:val="0"/>
              <w14:checkedState w14:val="2612" w14:font="MS Gothic"/>
              <w14:uncheckedState w14:val="2610" w14:font="MS Gothic"/>
            </w14:checkbox>
          </w:sdtPr>
          <w:sdtContent>
            <w:tc>
              <w:tcPr>
                <w:tcW w:w="626" w:type="dxa"/>
              </w:tcPr>
              <w:p w14:paraId="22D19D13" w14:textId="1F3601CA" w:rsidR="00581191" w:rsidRPr="009D5F46" w:rsidRDefault="00FF0364" w:rsidP="0062679C">
                <w:pPr>
                  <w:jc w:val="center"/>
                </w:pPr>
                <w:r>
                  <w:rPr>
                    <w:rFonts w:ascii="MS Gothic" w:eastAsia="MS Gothic" w:hAnsi="MS Gothic" w:hint="eastAsia"/>
                  </w:rPr>
                  <w:t>☐</w:t>
                </w:r>
              </w:p>
            </w:tc>
          </w:sdtContent>
        </w:sdt>
        <w:tc>
          <w:tcPr>
            <w:tcW w:w="7199" w:type="dxa"/>
            <w:gridSpan w:val="6"/>
          </w:tcPr>
          <w:p w14:paraId="5E83AF9A" w14:textId="6C669BD8" w:rsidR="00581191" w:rsidRPr="009D5F46" w:rsidRDefault="00581191" w:rsidP="0062679C">
            <w:r>
              <w:t>Yes, please specify where:</w:t>
            </w:r>
            <w:r w:rsidR="00FE66A3">
              <w:t xml:space="preserve"> </w:t>
            </w:r>
          </w:p>
        </w:tc>
        <w:sdt>
          <w:sdtPr>
            <w:id w:val="426783144"/>
            <w14:checkbox>
              <w14:checked w14:val="0"/>
              <w14:checkedState w14:val="2612" w14:font="MS Gothic"/>
              <w14:uncheckedState w14:val="2610" w14:font="MS Gothic"/>
            </w14:checkbox>
          </w:sdtPr>
          <w:sdtContent>
            <w:tc>
              <w:tcPr>
                <w:tcW w:w="1190" w:type="dxa"/>
                <w:vMerge w:val="restart"/>
              </w:tcPr>
              <w:p w14:paraId="7CF48EA5" w14:textId="208CC04B" w:rsidR="00581191" w:rsidRPr="00447E4D" w:rsidRDefault="00982BB2" w:rsidP="0062679C">
                <w:pPr>
                  <w:jc w:val="center"/>
                  <w:rPr>
                    <w:b/>
                    <w:sz w:val="32"/>
                  </w:rPr>
                </w:pPr>
                <w:r>
                  <w:rPr>
                    <w:rFonts w:ascii="MS Gothic" w:eastAsia="MS Gothic" w:hAnsi="MS Gothic" w:hint="eastAsia"/>
                  </w:rPr>
                  <w:t>☐</w:t>
                </w:r>
              </w:p>
            </w:tc>
          </w:sdtContent>
        </w:sdt>
      </w:tr>
      <w:tr w:rsidR="00581191" w:rsidRPr="009D5F46" w14:paraId="15639FD2" w14:textId="77777777" w:rsidTr="008C0F20">
        <w:trPr>
          <w:trHeight w:val="318"/>
        </w:trPr>
        <w:tc>
          <w:tcPr>
            <w:tcW w:w="4933" w:type="dxa"/>
            <w:vMerge/>
          </w:tcPr>
          <w:p w14:paraId="28BB958A" w14:textId="77777777" w:rsidR="00581191" w:rsidRPr="00F2413E" w:rsidRDefault="00581191" w:rsidP="0062679C">
            <w:pPr>
              <w:autoSpaceDE w:val="0"/>
              <w:autoSpaceDN w:val="0"/>
              <w:adjustRightInd w:val="0"/>
              <w:rPr>
                <w:sz w:val="28"/>
                <w:szCs w:val="28"/>
                <w:lang w:eastAsia="en-GB" w:bidi="ar-SA"/>
              </w:rPr>
            </w:pPr>
          </w:p>
        </w:tc>
        <w:sdt>
          <w:sdtPr>
            <w:id w:val="1292639592"/>
            <w14:checkbox>
              <w14:checked w14:val="1"/>
              <w14:checkedState w14:val="2612" w14:font="MS Gothic"/>
              <w14:uncheckedState w14:val="2610" w14:font="MS Gothic"/>
            </w14:checkbox>
          </w:sdtPr>
          <w:sdtContent>
            <w:tc>
              <w:tcPr>
                <w:tcW w:w="626" w:type="dxa"/>
              </w:tcPr>
              <w:p w14:paraId="3F649CE9" w14:textId="5F94B92E" w:rsidR="00581191" w:rsidRDefault="00FF0364" w:rsidP="0062679C">
                <w:pPr>
                  <w:jc w:val="center"/>
                </w:pPr>
                <w:r>
                  <w:rPr>
                    <w:rFonts w:ascii="MS Gothic" w:eastAsia="MS Gothic" w:hAnsi="MS Gothic" w:hint="eastAsia"/>
                  </w:rPr>
                  <w:t>☒</w:t>
                </w:r>
              </w:p>
            </w:tc>
          </w:sdtContent>
        </w:sdt>
        <w:tc>
          <w:tcPr>
            <w:tcW w:w="7199" w:type="dxa"/>
            <w:gridSpan w:val="6"/>
          </w:tcPr>
          <w:p w14:paraId="11E45EF4" w14:textId="77777777" w:rsidR="00581191" w:rsidRDefault="00581191" w:rsidP="0062679C">
            <w:r>
              <w:t xml:space="preserve">No </w:t>
            </w:r>
          </w:p>
        </w:tc>
        <w:tc>
          <w:tcPr>
            <w:tcW w:w="1190" w:type="dxa"/>
            <w:vMerge/>
          </w:tcPr>
          <w:p w14:paraId="011B74FC" w14:textId="77777777" w:rsidR="00581191" w:rsidRPr="00447E4D" w:rsidRDefault="00581191" w:rsidP="0062679C">
            <w:pPr>
              <w:jc w:val="center"/>
              <w:rPr>
                <w:b/>
                <w:sz w:val="32"/>
              </w:rPr>
            </w:pPr>
          </w:p>
        </w:tc>
      </w:tr>
      <w:tr w:rsidR="00581191" w:rsidRPr="009D5F46" w14:paraId="0851B2D0" w14:textId="77777777" w:rsidTr="008C0F20">
        <w:trPr>
          <w:trHeight w:val="318"/>
        </w:trPr>
        <w:tc>
          <w:tcPr>
            <w:tcW w:w="4933" w:type="dxa"/>
            <w:vMerge/>
          </w:tcPr>
          <w:p w14:paraId="29F6FE94" w14:textId="77777777" w:rsidR="00581191" w:rsidRPr="00F2413E" w:rsidRDefault="00581191" w:rsidP="0062679C">
            <w:pPr>
              <w:autoSpaceDE w:val="0"/>
              <w:autoSpaceDN w:val="0"/>
              <w:adjustRightInd w:val="0"/>
              <w:rPr>
                <w:sz w:val="28"/>
                <w:szCs w:val="28"/>
                <w:lang w:eastAsia="en-GB" w:bidi="ar-SA"/>
              </w:rPr>
            </w:pPr>
          </w:p>
        </w:tc>
        <w:sdt>
          <w:sdtPr>
            <w:id w:val="-326206735"/>
            <w14:checkbox>
              <w14:checked w14:val="0"/>
              <w14:checkedState w14:val="2612" w14:font="MS Gothic"/>
              <w14:uncheckedState w14:val="2610" w14:font="MS Gothic"/>
            </w14:checkbox>
          </w:sdtPr>
          <w:sdtContent>
            <w:tc>
              <w:tcPr>
                <w:tcW w:w="626" w:type="dxa"/>
              </w:tcPr>
              <w:p w14:paraId="03913718" w14:textId="77777777" w:rsidR="00581191" w:rsidRDefault="00581191" w:rsidP="0062679C">
                <w:pPr>
                  <w:jc w:val="center"/>
                </w:pPr>
                <w:r>
                  <w:rPr>
                    <w:rFonts w:ascii="MS Gothic" w:eastAsia="MS Gothic" w:hAnsi="MS Gothic" w:hint="eastAsia"/>
                  </w:rPr>
                  <w:t>☐</w:t>
                </w:r>
              </w:p>
            </w:tc>
          </w:sdtContent>
        </w:sdt>
        <w:tc>
          <w:tcPr>
            <w:tcW w:w="7199" w:type="dxa"/>
            <w:gridSpan w:val="6"/>
          </w:tcPr>
          <w:p w14:paraId="74FB3BD7" w14:textId="77777777" w:rsidR="00581191" w:rsidRDefault="00581191" w:rsidP="0062679C">
            <w:r>
              <w:t>N/A</w:t>
            </w:r>
          </w:p>
        </w:tc>
        <w:tc>
          <w:tcPr>
            <w:tcW w:w="1190" w:type="dxa"/>
            <w:vMerge/>
          </w:tcPr>
          <w:p w14:paraId="65339E6D" w14:textId="77777777" w:rsidR="00581191" w:rsidRPr="00447E4D" w:rsidRDefault="00581191" w:rsidP="0062679C">
            <w:pPr>
              <w:jc w:val="center"/>
              <w:rPr>
                <w:b/>
                <w:sz w:val="32"/>
              </w:rPr>
            </w:pPr>
          </w:p>
        </w:tc>
      </w:tr>
      <w:tr w:rsidR="0062679C" w:rsidRPr="009D5F46" w14:paraId="202BDCBC" w14:textId="77777777" w:rsidTr="004E7E9D">
        <w:trPr>
          <w:trHeight w:val="562"/>
        </w:trPr>
        <w:tc>
          <w:tcPr>
            <w:tcW w:w="4933" w:type="dxa"/>
          </w:tcPr>
          <w:p w14:paraId="48D4F088" w14:textId="77777777" w:rsidR="0062679C" w:rsidRDefault="0062679C" w:rsidP="0062679C">
            <w:pPr>
              <w:autoSpaceDE w:val="0"/>
              <w:autoSpaceDN w:val="0"/>
              <w:adjustRightInd w:val="0"/>
              <w:rPr>
                <w:sz w:val="28"/>
                <w:szCs w:val="28"/>
                <w:lang w:eastAsia="en-GB" w:bidi="ar-SA"/>
              </w:rPr>
            </w:pPr>
            <w:r>
              <w:rPr>
                <w:sz w:val="28"/>
                <w:szCs w:val="28"/>
                <w:lang w:eastAsia="en-GB" w:bidi="ar-SA"/>
              </w:rPr>
              <w:t>How will information be transferred?</w:t>
            </w:r>
          </w:p>
          <w:p w14:paraId="414588AA" w14:textId="61361DCC" w:rsidR="00546608" w:rsidRPr="00F2413E" w:rsidRDefault="00546608" w:rsidP="0062679C">
            <w:pPr>
              <w:autoSpaceDE w:val="0"/>
              <w:autoSpaceDN w:val="0"/>
              <w:adjustRightInd w:val="0"/>
              <w:rPr>
                <w:sz w:val="28"/>
                <w:szCs w:val="28"/>
                <w:lang w:eastAsia="en-GB" w:bidi="ar-SA"/>
              </w:rPr>
            </w:pPr>
          </w:p>
        </w:tc>
        <w:tc>
          <w:tcPr>
            <w:tcW w:w="7825" w:type="dxa"/>
            <w:gridSpan w:val="7"/>
          </w:tcPr>
          <w:p w14:paraId="2398B6F4" w14:textId="77777777" w:rsidR="00975B92" w:rsidRPr="00EB7A12" w:rsidRDefault="0062679C" w:rsidP="0062679C">
            <w:pPr>
              <w:rPr>
                <w:i/>
                <w:sz w:val="20"/>
              </w:rPr>
            </w:pPr>
            <w:r w:rsidRPr="004E7E9D">
              <w:rPr>
                <w:i/>
                <w:sz w:val="20"/>
              </w:rPr>
              <w:t>e.g. email, post, secure file transfer</w:t>
            </w:r>
          </w:p>
          <w:p w14:paraId="169B4385" w14:textId="77777777" w:rsidR="000E0D0E" w:rsidRDefault="000E0D0E" w:rsidP="0062679C">
            <w:pPr>
              <w:rPr>
                <w:sz w:val="20"/>
              </w:rPr>
            </w:pPr>
          </w:p>
          <w:p w14:paraId="4A5927C8" w14:textId="4572D3DA" w:rsidR="0062679C" w:rsidRPr="004E7E9D" w:rsidRDefault="00882EE1" w:rsidP="0062679C">
            <w:pPr>
              <w:rPr>
                <w:i/>
                <w:sz w:val="20"/>
              </w:rPr>
            </w:pPr>
            <w:r>
              <w:rPr>
                <w:i/>
                <w:sz w:val="20"/>
              </w:rPr>
              <w:t xml:space="preserve">Secure </w:t>
            </w:r>
            <w:r w:rsidR="00F03A1E">
              <w:rPr>
                <w:i/>
                <w:sz w:val="20"/>
              </w:rPr>
              <w:t xml:space="preserve">Government portal </w:t>
            </w:r>
          </w:p>
        </w:tc>
        <w:sdt>
          <w:sdtPr>
            <w:id w:val="979123457"/>
            <w14:checkbox>
              <w14:checked w14:val="0"/>
              <w14:checkedState w14:val="2612" w14:font="MS Gothic"/>
              <w14:uncheckedState w14:val="2610" w14:font="MS Gothic"/>
            </w14:checkbox>
          </w:sdtPr>
          <w:sdtContent>
            <w:tc>
              <w:tcPr>
                <w:tcW w:w="1190" w:type="dxa"/>
              </w:tcPr>
              <w:p w14:paraId="59580104" w14:textId="4C5F06FE"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51A0209C" w14:textId="77777777" w:rsidTr="003B1818">
        <w:trPr>
          <w:trHeight w:val="562"/>
        </w:trPr>
        <w:tc>
          <w:tcPr>
            <w:tcW w:w="13948" w:type="dxa"/>
            <w:gridSpan w:val="9"/>
            <w:shd w:val="clear" w:color="auto" w:fill="D9D9D9"/>
            <w:vAlign w:val="center"/>
          </w:tcPr>
          <w:p w14:paraId="4DBFC973" w14:textId="77777777" w:rsidR="0062679C" w:rsidRPr="006260BE" w:rsidRDefault="006260BE" w:rsidP="006260BE">
            <w:pPr>
              <w:rPr>
                <w:i/>
              </w:rPr>
            </w:pPr>
            <w:r w:rsidRPr="006260BE">
              <w:rPr>
                <w:b/>
                <w:i/>
                <w:sz w:val="28"/>
                <w:szCs w:val="28"/>
              </w:rPr>
              <w:t>10.</w:t>
            </w:r>
            <w:r>
              <w:rPr>
                <w:b/>
                <w:i/>
                <w:sz w:val="28"/>
                <w:szCs w:val="28"/>
              </w:rPr>
              <w:t xml:space="preserve"> </w:t>
            </w:r>
            <w:r w:rsidR="0062679C" w:rsidRPr="006260BE">
              <w:rPr>
                <w:b/>
                <w:i/>
                <w:sz w:val="28"/>
                <w:szCs w:val="28"/>
              </w:rPr>
              <w:t>Rights of the Data Subject</w:t>
            </w:r>
          </w:p>
        </w:tc>
      </w:tr>
      <w:tr w:rsidR="0062679C" w:rsidRPr="009D5F46" w14:paraId="577989CB" w14:textId="77777777" w:rsidTr="004E7E9D">
        <w:trPr>
          <w:trHeight w:val="562"/>
        </w:trPr>
        <w:tc>
          <w:tcPr>
            <w:tcW w:w="4933" w:type="dxa"/>
          </w:tcPr>
          <w:p w14:paraId="070FE6BA" w14:textId="77777777" w:rsidR="0062679C" w:rsidRDefault="0062679C" w:rsidP="0062679C">
            <w:pPr>
              <w:autoSpaceDE w:val="0"/>
              <w:autoSpaceDN w:val="0"/>
              <w:adjustRightInd w:val="0"/>
              <w:rPr>
                <w:sz w:val="28"/>
                <w:szCs w:val="28"/>
                <w:lang w:eastAsia="en-GB" w:bidi="ar-SA"/>
              </w:rPr>
            </w:pPr>
            <w:r>
              <w:rPr>
                <w:sz w:val="28"/>
                <w:szCs w:val="28"/>
                <w:lang w:eastAsia="en-GB" w:bidi="ar-SA"/>
              </w:rPr>
              <w:t>How will you manage ‘Subject Access Requests’ or other requests regarding information rights?</w:t>
            </w:r>
          </w:p>
          <w:p w14:paraId="143AD5EF" w14:textId="77777777" w:rsidR="0062679C" w:rsidRDefault="0062679C" w:rsidP="0062679C">
            <w:pPr>
              <w:autoSpaceDE w:val="0"/>
              <w:autoSpaceDN w:val="0"/>
              <w:adjustRightInd w:val="0"/>
              <w:rPr>
                <w:i/>
                <w:sz w:val="28"/>
                <w:szCs w:val="28"/>
                <w:lang w:eastAsia="en-GB" w:bidi="ar-SA"/>
              </w:rPr>
            </w:pPr>
            <w:r>
              <w:rPr>
                <w:i/>
                <w:sz w:val="28"/>
                <w:szCs w:val="28"/>
                <w:lang w:eastAsia="en-GB" w:bidi="ar-SA"/>
              </w:rPr>
              <w:t>(Rectification, erasure, objection, and restriction etc.)</w:t>
            </w:r>
          </w:p>
          <w:p w14:paraId="0813302F" w14:textId="7421FF83" w:rsidR="00546608" w:rsidRPr="003E4800" w:rsidRDefault="00546608" w:rsidP="0062679C">
            <w:pPr>
              <w:autoSpaceDE w:val="0"/>
              <w:autoSpaceDN w:val="0"/>
              <w:adjustRightInd w:val="0"/>
              <w:rPr>
                <w:i/>
                <w:sz w:val="28"/>
                <w:szCs w:val="28"/>
                <w:lang w:eastAsia="en-GB" w:bidi="ar-SA"/>
              </w:rPr>
            </w:pPr>
          </w:p>
        </w:tc>
        <w:tc>
          <w:tcPr>
            <w:tcW w:w="7825" w:type="dxa"/>
            <w:gridSpan w:val="7"/>
          </w:tcPr>
          <w:p w14:paraId="632C40E8" w14:textId="0F99105B" w:rsidR="0062679C" w:rsidRPr="009D5F46" w:rsidRDefault="00F03A1E" w:rsidP="0062679C">
            <w:r>
              <w:t xml:space="preserve">Following existing </w:t>
            </w:r>
            <w:r w:rsidR="00EF463D">
              <w:t>SAR protocols</w:t>
            </w:r>
          </w:p>
        </w:tc>
        <w:sdt>
          <w:sdtPr>
            <w:id w:val="-528102694"/>
            <w14:checkbox>
              <w14:checked w14:val="0"/>
              <w14:checkedState w14:val="2612" w14:font="MS Gothic"/>
              <w14:uncheckedState w14:val="2610" w14:font="MS Gothic"/>
            </w14:checkbox>
          </w:sdtPr>
          <w:sdtContent>
            <w:tc>
              <w:tcPr>
                <w:tcW w:w="1190" w:type="dxa"/>
              </w:tcPr>
              <w:p w14:paraId="33C2E936" w14:textId="34E86920"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506E0022" w14:textId="77777777" w:rsidTr="00E90CB6">
        <w:trPr>
          <w:trHeight w:val="472"/>
        </w:trPr>
        <w:tc>
          <w:tcPr>
            <w:tcW w:w="4933" w:type="dxa"/>
            <w:vMerge w:val="restart"/>
          </w:tcPr>
          <w:p w14:paraId="0BAE70E7" w14:textId="77777777" w:rsidR="0062679C" w:rsidRDefault="000F0CF6" w:rsidP="0062679C">
            <w:pPr>
              <w:autoSpaceDE w:val="0"/>
              <w:autoSpaceDN w:val="0"/>
              <w:adjustRightInd w:val="0"/>
              <w:rPr>
                <w:sz w:val="28"/>
                <w:szCs w:val="28"/>
                <w:lang w:eastAsia="en-GB" w:bidi="ar-SA"/>
              </w:rPr>
            </w:pPr>
            <w:r>
              <w:rPr>
                <w:sz w:val="28"/>
                <w:szCs w:val="28"/>
                <w:lang w:eastAsia="en-GB" w:bidi="ar-SA"/>
              </w:rPr>
              <w:t>If procuring a new system</w:t>
            </w:r>
            <w:r w:rsidR="0062679C">
              <w:rPr>
                <w:sz w:val="28"/>
                <w:szCs w:val="28"/>
                <w:lang w:eastAsia="en-GB" w:bidi="ar-SA"/>
              </w:rPr>
              <w:t>, will this allow you to fulfil the rights of the data subject mentioned above?</w:t>
            </w:r>
          </w:p>
          <w:p w14:paraId="6CA80E08" w14:textId="60A38042" w:rsidR="007900EE" w:rsidRPr="00CA6863" w:rsidRDefault="007900EE" w:rsidP="0062679C">
            <w:pPr>
              <w:autoSpaceDE w:val="0"/>
              <w:autoSpaceDN w:val="0"/>
              <w:adjustRightInd w:val="0"/>
              <w:rPr>
                <w:sz w:val="28"/>
                <w:szCs w:val="28"/>
                <w:lang w:eastAsia="en-GB" w:bidi="ar-SA"/>
              </w:rPr>
            </w:pPr>
          </w:p>
        </w:tc>
        <w:sdt>
          <w:sdtPr>
            <w:id w:val="-646978835"/>
            <w14:checkbox>
              <w14:checked w14:val="0"/>
              <w14:checkedState w14:val="2612" w14:font="MS Gothic"/>
              <w14:uncheckedState w14:val="2610" w14:font="MS Gothic"/>
            </w14:checkbox>
          </w:sdtPr>
          <w:sdtContent>
            <w:tc>
              <w:tcPr>
                <w:tcW w:w="626" w:type="dxa"/>
              </w:tcPr>
              <w:p w14:paraId="062F2838" w14:textId="77777777" w:rsidR="0062679C" w:rsidRPr="009D5F46" w:rsidRDefault="0062679C" w:rsidP="0062679C">
                <w:pPr>
                  <w:jc w:val="center"/>
                </w:pPr>
                <w:r>
                  <w:rPr>
                    <w:rFonts w:ascii="MS Gothic" w:eastAsia="MS Gothic" w:hAnsi="MS Gothic" w:hint="eastAsia"/>
                  </w:rPr>
                  <w:t>☐</w:t>
                </w:r>
              </w:p>
            </w:tc>
          </w:sdtContent>
        </w:sdt>
        <w:tc>
          <w:tcPr>
            <w:tcW w:w="7199" w:type="dxa"/>
            <w:gridSpan w:val="6"/>
          </w:tcPr>
          <w:p w14:paraId="5A26A19E" w14:textId="77777777" w:rsidR="0062679C" w:rsidRPr="009D5F46" w:rsidRDefault="0062679C" w:rsidP="0062679C">
            <w:r>
              <w:t>Yes, detail as needed:</w:t>
            </w:r>
          </w:p>
        </w:tc>
        <w:sdt>
          <w:sdtPr>
            <w:id w:val="1853760891"/>
            <w14:checkbox>
              <w14:checked w14:val="0"/>
              <w14:checkedState w14:val="2612" w14:font="MS Gothic"/>
              <w14:uncheckedState w14:val="2610" w14:font="MS Gothic"/>
            </w14:checkbox>
          </w:sdtPr>
          <w:sdtContent>
            <w:tc>
              <w:tcPr>
                <w:tcW w:w="1190" w:type="dxa"/>
                <w:vMerge w:val="restart"/>
              </w:tcPr>
              <w:p w14:paraId="171309DC" w14:textId="1238B037"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3EEB0D9B" w14:textId="77777777" w:rsidTr="00E90CB6">
        <w:trPr>
          <w:trHeight w:val="472"/>
        </w:trPr>
        <w:tc>
          <w:tcPr>
            <w:tcW w:w="4933" w:type="dxa"/>
            <w:vMerge/>
          </w:tcPr>
          <w:p w14:paraId="2707EF92" w14:textId="77777777" w:rsidR="0062679C" w:rsidRDefault="0062679C" w:rsidP="0062679C">
            <w:pPr>
              <w:autoSpaceDE w:val="0"/>
              <w:autoSpaceDN w:val="0"/>
              <w:adjustRightInd w:val="0"/>
              <w:rPr>
                <w:sz w:val="28"/>
                <w:szCs w:val="28"/>
                <w:lang w:eastAsia="en-GB" w:bidi="ar-SA"/>
              </w:rPr>
            </w:pPr>
          </w:p>
        </w:tc>
        <w:sdt>
          <w:sdtPr>
            <w:id w:val="179712769"/>
            <w14:checkbox>
              <w14:checked w14:val="1"/>
              <w14:checkedState w14:val="2612" w14:font="MS Gothic"/>
              <w14:uncheckedState w14:val="2610" w14:font="MS Gothic"/>
            </w14:checkbox>
          </w:sdtPr>
          <w:sdtContent>
            <w:tc>
              <w:tcPr>
                <w:tcW w:w="626" w:type="dxa"/>
              </w:tcPr>
              <w:p w14:paraId="767E77FF" w14:textId="0F0C2992" w:rsidR="0062679C" w:rsidRDefault="00EF463D" w:rsidP="0062679C">
                <w:pPr>
                  <w:jc w:val="center"/>
                </w:pPr>
                <w:r>
                  <w:rPr>
                    <w:rFonts w:ascii="MS Gothic" w:eastAsia="MS Gothic" w:hAnsi="MS Gothic" w:hint="eastAsia"/>
                  </w:rPr>
                  <w:t>☒</w:t>
                </w:r>
              </w:p>
            </w:tc>
          </w:sdtContent>
        </w:sdt>
        <w:tc>
          <w:tcPr>
            <w:tcW w:w="7199" w:type="dxa"/>
            <w:gridSpan w:val="6"/>
          </w:tcPr>
          <w:p w14:paraId="6CCE682C" w14:textId="77777777" w:rsidR="0062679C" w:rsidRDefault="0062679C" w:rsidP="0062679C">
            <w:r>
              <w:t xml:space="preserve">No </w:t>
            </w:r>
          </w:p>
        </w:tc>
        <w:tc>
          <w:tcPr>
            <w:tcW w:w="1190" w:type="dxa"/>
            <w:vMerge/>
          </w:tcPr>
          <w:p w14:paraId="457F479C" w14:textId="77777777" w:rsidR="0062679C" w:rsidRPr="00447E4D" w:rsidRDefault="0062679C" w:rsidP="0062679C">
            <w:pPr>
              <w:jc w:val="center"/>
              <w:rPr>
                <w:b/>
                <w:sz w:val="32"/>
              </w:rPr>
            </w:pPr>
          </w:p>
        </w:tc>
      </w:tr>
      <w:tr w:rsidR="0062679C" w:rsidRPr="009D5F46" w14:paraId="13265F80" w14:textId="77777777" w:rsidTr="004E7E9D">
        <w:trPr>
          <w:trHeight w:val="562"/>
        </w:trPr>
        <w:tc>
          <w:tcPr>
            <w:tcW w:w="4933" w:type="dxa"/>
          </w:tcPr>
          <w:p w14:paraId="4056CC00" w14:textId="77777777" w:rsidR="0062679C" w:rsidRDefault="0062679C" w:rsidP="0062679C">
            <w:pPr>
              <w:autoSpaceDE w:val="0"/>
              <w:autoSpaceDN w:val="0"/>
              <w:adjustRightInd w:val="0"/>
              <w:rPr>
                <w:sz w:val="28"/>
                <w:szCs w:val="28"/>
                <w:lang w:eastAsia="en-GB" w:bidi="ar-SA"/>
              </w:rPr>
            </w:pPr>
            <w:r>
              <w:rPr>
                <w:sz w:val="28"/>
                <w:szCs w:val="28"/>
                <w:lang w:eastAsia="en-GB" w:bidi="ar-SA"/>
              </w:rPr>
              <w:t xml:space="preserve">If the project involves automated decision making do you have a process in place to facilitate human intervention? Please detail. </w:t>
            </w:r>
          </w:p>
          <w:p w14:paraId="5A75B64B" w14:textId="64AF9E3F" w:rsidR="00982BB2" w:rsidRDefault="00982BB2" w:rsidP="0062679C">
            <w:pPr>
              <w:autoSpaceDE w:val="0"/>
              <w:autoSpaceDN w:val="0"/>
              <w:adjustRightInd w:val="0"/>
              <w:rPr>
                <w:sz w:val="28"/>
                <w:szCs w:val="28"/>
                <w:lang w:eastAsia="en-GB" w:bidi="ar-SA"/>
              </w:rPr>
            </w:pPr>
          </w:p>
        </w:tc>
        <w:tc>
          <w:tcPr>
            <w:tcW w:w="7825" w:type="dxa"/>
            <w:gridSpan w:val="7"/>
          </w:tcPr>
          <w:p w14:paraId="70DF43EB" w14:textId="7EDEF6D4" w:rsidR="0062679C" w:rsidRPr="009D5F46" w:rsidRDefault="007900EE" w:rsidP="0062679C">
            <w:r>
              <w:t>N/A</w:t>
            </w:r>
          </w:p>
        </w:tc>
        <w:sdt>
          <w:sdtPr>
            <w:id w:val="959839455"/>
            <w14:checkbox>
              <w14:checked w14:val="0"/>
              <w14:checkedState w14:val="2612" w14:font="MS Gothic"/>
              <w14:uncheckedState w14:val="2610" w14:font="MS Gothic"/>
            </w14:checkbox>
          </w:sdtPr>
          <w:sdtContent>
            <w:tc>
              <w:tcPr>
                <w:tcW w:w="1190" w:type="dxa"/>
              </w:tcPr>
              <w:p w14:paraId="403D850F" w14:textId="2A3D8284"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1CC11110" w14:textId="77777777" w:rsidTr="002B5E6E">
        <w:trPr>
          <w:trHeight w:val="480"/>
        </w:trPr>
        <w:tc>
          <w:tcPr>
            <w:tcW w:w="4933" w:type="dxa"/>
            <w:vMerge w:val="restart"/>
          </w:tcPr>
          <w:p w14:paraId="40F1D280" w14:textId="77777777" w:rsidR="0062679C" w:rsidRDefault="0062679C" w:rsidP="0062679C">
            <w:pPr>
              <w:autoSpaceDE w:val="0"/>
              <w:autoSpaceDN w:val="0"/>
              <w:adjustRightInd w:val="0"/>
              <w:rPr>
                <w:sz w:val="28"/>
                <w:szCs w:val="28"/>
                <w:lang w:eastAsia="en-GB" w:bidi="ar-SA"/>
              </w:rPr>
            </w:pPr>
            <w:r w:rsidRPr="002B5E6E">
              <w:rPr>
                <w:sz w:val="28"/>
                <w:szCs w:val="28"/>
                <w:lang w:eastAsia="en-GB" w:bidi="ar-SA"/>
              </w:rPr>
              <w:t>Will your data processing exclude individuals from usin</w:t>
            </w:r>
            <w:r>
              <w:rPr>
                <w:sz w:val="28"/>
                <w:szCs w:val="28"/>
                <w:lang w:eastAsia="en-GB" w:bidi="ar-SA"/>
              </w:rPr>
              <w:t>g a service or from exercising any</w:t>
            </w:r>
            <w:r w:rsidRPr="002B5E6E">
              <w:rPr>
                <w:sz w:val="28"/>
                <w:szCs w:val="28"/>
                <w:lang w:eastAsia="en-GB" w:bidi="ar-SA"/>
              </w:rPr>
              <w:t xml:space="preserve"> right</w:t>
            </w:r>
            <w:r>
              <w:rPr>
                <w:sz w:val="28"/>
                <w:szCs w:val="28"/>
                <w:lang w:eastAsia="en-GB" w:bidi="ar-SA"/>
              </w:rPr>
              <w:t>s</w:t>
            </w:r>
            <w:r w:rsidRPr="002B5E6E">
              <w:rPr>
                <w:sz w:val="28"/>
                <w:szCs w:val="28"/>
                <w:lang w:eastAsia="en-GB" w:bidi="ar-SA"/>
              </w:rPr>
              <w:t>?</w:t>
            </w:r>
          </w:p>
          <w:p w14:paraId="422A7D2E" w14:textId="70EDED80" w:rsidR="00982BB2" w:rsidRDefault="00982BB2" w:rsidP="00546608">
            <w:pPr>
              <w:autoSpaceDE w:val="0"/>
              <w:autoSpaceDN w:val="0"/>
              <w:adjustRightInd w:val="0"/>
              <w:rPr>
                <w:sz w:val="28"/>
                <w:szCs w:val="28"/>
                <w:lang w:eastAsia="en-GB" w:bidi="ar-SA"/>
              </w:rPr>
            </w:pPr>
          </w:p>
        </w:tc>
        <w:sdt>
          <w:sdtPr>
            <w:id w:val="-947770982"/>
            <w14:checkbox>
              <w14:checked w14:val="0"/>
              <w14:checkedState w14:val="2612" w14:font="MS Gothic"/>
              <w14:uncheckedState w14:val="2610" w14:font="MS Gothic"/>
            </w14:checkbox>
          </w:sdtPr>
          <w:sdtContent>
            <w:tc>
              <w:tcPr>
                <w:tcW w:w="626" w:type="dxa"/>
              </w:tcPr>
              <w:p w14:paraId="731112B8" w14:textId="77777777" w:rsidR="0062679C" w:rsidRPr="009D5F46" w:rsidRDefault="0062679C" w:rsidP="0062679C">
                <w:pPr>
                  <w:jc w:val="center"/>
                </w:pPr>
                <w:r>
                  <w:rPr>
                    <w:rFonts w:ascii="MS Gothic" w:eastAsia="MS Gothic" w:hAnsi="MS Gothic" w:hint="eastAsia"/>
                  </w:rPr>
                  <w:t>☐</w:t>
                </w:r>
              </w:p>
            </w:tc>
          </w:sdtContent>
        </w:sdt>
        <w:tc>
          <w:tcPr>
            <w:tcW w:w="7199" w:type="dxa"/>
            <w:gridSpan w:val="6"/>
          </w:tcPr>
          <w:p w14:paraId="1076AE43" w14:textId="77777777" w:rsidR="0062679C" w:rsidRDefault="0062679C" w:rsidP="0062679C">
            <w:r>
              <w:t>Yes, detail as needed:</w:t>
            </w:r>
          </w:p>
          <w:p w14:paraId="60734A50" w14:textId="77777777" w:rsidR="00982BB2" w:rsidRDefault="00982BB2" w:rsidP="0062679C"/>
          <w:p w14:paraId="710801D8" w14:textId="652BE815" w:rsidR="00982BB2" w:rsidRPr="009D5F46" w:rsidRDefault="00982BB2" w:rsidP="0062679C"/>
        </w:tc>
        <w:sdt>
          <w:sdtPr>
            <w:id w:val="1462150111"/>
            <w14:checkbox>
              <w14:checked w14:val="0"/>
              <w14:checkedState w14:val="2612" w14:font="MS Gothic"/>
              <w14:uncheckedState w14:val="2610" w14:font="MS Gothic"/>
            </w14:checkbox>
          </w:sdtPr>
          <w:sdtContent>
            <w:tc>
              <w:tcPr>
                <w:tcW w:w="1190" w:type="dxa"/>
                <w:vMerge w:val="restart"/>
              </w:tcPr>
              <w:p w14:paraId="5B3BB5FA" w14:textId="01850F5F"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6BBD5335" w14:textId="77777777" w:rsidTr="002B5E6E">
        <w:trPr>
          <w:trHeight w:val="480"/>
        </w:trPr>
        <w:tc>
          <w:tcPr>
            <w:tcW w:w="4933" w:type="dxa"/>
            <w:vMerge/>
          </w:tcPr>
          <w:p w14:paraId="35B8531A" w14:textId="77777777" w:rsidR="0062679C" w:rsidRPr="002B5E6E" w:rsidRDefault="0062679C" w:rsidP="0062679C">
            <w:pPr>
              <w:autoSpaceDE w:val="0"/>
              <w:autoSpaceDN w:val="0"/>
              <w:adjustRightInd w:val="0"/>
              <w:rPr>
                <w:sz w:val="28"/>
                <w:szCs w:val="28"/>
                <w:lang w:eastAsia="en-GB" w:bidi="ar-SA"/>
              </w:rPr>
            </w:pPr>
          </w:p>
        </w:tc>
        <w:sdt>
          <w:sdtPr>
            <w:id w:val="981664653"/>
            <w14:checkbox>
              <w14:checked w14:val="1"/>
              <w14:checkedState w14:val="2612" w14:font="MS Gothic"/>
              <w14:uncheckedState w14:val="2610" w14:font="MS Gothic"/>
            </w14:checkbox>
          </w:sdtPr>
          <w:sdtContent>
            <w:tc>
              <w:tcPr>
                <w:tcW w:w="626" w:type="dxa"/>
              </w:tcPr>
              <w:p w14:paraId="7B58E070" w14:textId="6922A3AC" w:rsidR="0062679C" w:rsidRDefault="00EF463D" w:rsidP="0062679C">
                <w:pPr>
                  <w:jc w:val="center"/>
                </w:pPr>
                <w:r>
                  <w:rPr>
                    <w:rFonts w:ascii="MS Gothic" w:eastAsia="MS Gothic" w:hAnsi="MS Gothic" w:hint="eastAsia"/>
                  </w:rPr>
                  <w:t>☒</w:t>
                </w:r>
              </w:p>
            </w:tc>
          </w:sdtContent>
        </w:sdt>
        <w:tc>
          <w:tcPr>
            <w:tcW w:w="7199" w:type="dxa"/>
            <w:gridSpan w:val="6"/>
          </w:tcPr>
          <w:p w14:paraId="1BA71A48" w14:textId="77777777" w:rsidR="0062679C" w:rsidRDefault="0062679C" w:rsidP="0062679C">
            <w:r>
              <w:t xml:space="preserve">No </w:t>
            </w:r>
          </w:p>
        </w:tc>
        <w:tc>
          <w:tcPr>
            <w:tcW w:w="1190" w:type="dxa"/>
            <w:vMerge/>
          </w:tcPr>
          <w:p w14:paraId="74A7FDB7" w14:textId="77777777" w:rsidR="0062679C" w:rsidRPr="00447E4D" w:rsidRDefault="0062679C" w:rsidP="0062679C">
            <w:pPr>
              <w:jc w:val="center"/>
              <w:rPr>
                <w:b/>
                <w:sz w:val="32"/>
              </w:rPr>
            </w:pPr>
          </w:p>
        </w:tc>
      </w:tr>
      <w:tr w:rsidR="0062679C" w:rsidRPr="003D6EB2" w14:paraId="57421FB3" w14:textId="77777777" w:rsidTr="003B1818">
        <w:trPr>
          <w:trHeight w:val="562"/>
        </w:trPr>
        <w:tc>
          <w:tcPr>
            <w:tcW w:w="13948" w:type="dxa"/>
            <w:gridSpan w:val="9"/>
            <w:shd w:val="clear" w:color="auto" w:fill="D9D9D9"/>
            <w:vAlign w:val="center"/>
          </w:tcPr>
          <w:p w14:paraId="592E10AA" w14:textId="77777777" w:rsidR="0062679C" w:rsidRPr="006260BE" w:rsidRDefault="006260BE" w:rsidP="006260BE">
            <w:pPr>
              <w:rPr>
                <w:i/>
              </w:rPr>
            </w:pPr>
            <w:r w:rsidRPr="006260BE">
              <w:rPr>
                <w:b/>
                <w:i/>
                <w:sz w:val="28"/>
                <w:szCs w:val="28"/>
              </w:rPr>
              <w:t>11.</w:t>
            </w:r>
            <w:r>
              <w:rPr>
                <w:b/>
                <w:i/>
                <w:sz w:val="28"/>
                <w:szCs w:val="28"/>
              </w:rPr>
              <w:t xml:space="preserve"> </w:t>
            </w:r>
            <w:r w:rsidR="0062679C" w:rsidRPr="006260BE">
              <w:rPr>
                <w:b/>
                <w:i/>
                <w:sz w:val="28"/>
                <w:szCs w:val="28"/>
              </w:rPr>
              <w:t>Accountability</w:t>
            </w:r>
          </w:p>
        </w:tc>
      </w:tr>
      <w:tr w:rsidR="0062679C" w:rsidRPr="009D5F46" w14:paraId="0DF3AE85" w14:textId="77777777" w:rsidTr="00DF4A0B">
        <w:trPr>
          <w:trHeight w:val="267"/>
        </w:trPr>
        <w:tc>
          <w:tcPr>
            <w:tcW w:w="4933" w:type="dxa"/>
            <w:vMerge w:val="restart"/>
          </w:tcPr>
          <w:p w14:paraId="1EC6FCFB" w14:textId="77777777" w:rsidR="0062679C" w:rsidRDefault="0062679C" w:rsidP="0062679C">
            <w:pPr>
              <w:autoSpaceDE w:val="0"/>
              <w:autoSpaceDN w:val="0"/>
              <w:adjustRightInd w:val="0"/>
              <w:rPr>
                <w:sz w:val="28"/>
                <w:szCs w:val="28"/>
                <w:lang w:eastAsia="en-GB" w:bidi="ar-SA"/>
              </w:rPr>
            </w:pPr>
            <w:r>
              <w:rPr>
                <w:sz w:val="28"/>
                <w:szCs w:val="28"/>
                <w:lang w:eastAsia="en-GB" w:bidi="ar-SA"/>
              </w:rPr>
              <w:t>As a result of this project do you need to update any of the following?</w:t>
            </w:r>
          </w:p>
        </w:tc>
        <w:sdt>
          <w:sdtPr>
            <w:id w:val="1306277407"/>
            <w14:checkbox>
              <w14:checked w14:val="1"/>
              <w14:checkedState w14:val="2612" w14:font="MS Gothic"/>
              <w14:uncheckedState w14:val="2610" w14:font="MS Gothic"/>
            </w14:checkbox>
          </w:sdtPr>
          <w:sdtContent>
            <w:tc>
              <w:tcPr>
                <w:tcW w:w="626" w:type="dxa"/>
              </w:tcPr>
              <w:p w14:paraId="52E3F2B0" w14:textId="32E44F5B" w:rsidR="0062679C" w:rsidRPr="009D5F46" w:rsidRDefault="007900EE" w:rsidP="0062679C">
                <w:pPr>
                  <w:jc w:val="center"/>
                </w:pPr>
                <w:r>
                  <w:rPr>
                    <w:rFonts w:ascii="MS Gothic" w:eastAsia="MS Gothic" w:hAnsi="MS Gothic" w:hint="eastAsia"/>
                  </w:rPr>
                  <w:t>☒</w:t>
                </w:r>
              </w:p>
            </w:tc>
          </w:sdtContent>
        </w:sdt>
        <w:tc>
          <w:tcPr>
            <w:tcW w:w="7199" w:type="dxa"/>
            <w:gridSpan w:val="6"/>
          </w:tcPr>
          <w:p w14:paraId="0DE22B0C" w14:textId="5572EE78" w:rsidR="0062679C" w:rsidRPr="0012268A" w:rsidRDefault="0062679C" w:rsidP="0062679C">
            <w:r>
              <w:t xml:space="preserve">Information Asset Register </w:t>
            </w:r>
            <w:r w:rsidR="004001D4">
              <w:t>(</w:t>
            </w:r>
            <w:proofErr w:type="spellStart"/>
            <w:r w:rsidR="004001D4">
              <w:t>Veritau</w:t>
            </w:r>
            <w:proofErr w:type="spellEnd"/>
            <w:r w:rsidR="004001D4">
              <w:t xml:space="preserve"> provide a template for this)</w:t>
            </w:r>
          </w:p>
        </w:tc>
        <w:sdt>
          <w:sdtPr>
            <w:id w:val="1801570879"/>
            <w14:checkbox>
              <w14:checked w14:val="1"/>
              <w14:checkedState w14:val="2612" w14:font="MS Gothic"/>
              <w14:uncheckedState w14:val="2610" w14:font="MS Gothic"/>
            </w14:checkbox>
          </w:sdtPr>
          <w:sdtContent>
            <w:tc>
              <w:tcPr>
                <w:tcW w:w="1190" w:type="dxa"/>
                <w:vMerge w:val="restart"/>
              </w:tcPr>
              <w:p w14:paraId="389A2E6C" w14:textId="61D4F9E9" w:rsidR="0062679C" w:rsidRPr="00447E4D" w:rsidRDefault="007900EE" w:rsidP="0062679C">
                <w:pPr>
                  <w:jc w:val="center"/>
                  <w:rPr>
                    <w:b/>
                    <w:sz w:val="32"/>
                  </w:rPr>
                </w:pPr>
                <w:r>
                  <w:rPr>
                    <w:rFonts w:ascii="MS Gothic" w:eastAsia="MS Gothic" w:hAnsi="MS Gothic" w:hint="eastAsia"/>
                  </w:rPr>
                  <w:t>☒</w:t>
                </w:r>
              </w:p>
            </w:tc>
          </w:sdtContent>
        </w:sdt>
      </w:tr>
      <w:tr w:rsidR="0062679C" w:rsidRPr="009D5F46" w14:paraId="79FAEB23" w14:textId="77777777" w:rsidTr="00DF4A0B">
        <w:trPr>
          <w:trHeight w:val="267"/>
        </w:trPr>
        <w:tc>
          <w:tcPr>
            <w:tcW w:w="4933" w:type="dxa"/>
            <w:vMerge/>
          </w:tcPr>
          <w:p w14:paraId="587ACA27" w14:textId="77777777" w:rsidR="0062679C" w:rsidRDefault="0062679C" w:rsidP="0062679C">
            <w:pPr>
              <w:autoSpaceDE w:val="0"/>
              <w:autoSpaceDN w:val="0"/>
              <w:adjustRightInd w:val="0"/>
              <w:rPr>
                <w:sz w:val="28"/>
                <w:szCs w:val="28"/>
                <w:lang w:eastAsia="en-GB" w:bidi="ar-SA"/>
              </w:rPr>
            </w:pPr>
          </w:p>
        </w:tc>
        <w:sdt>
          <w:sdtPr>
            <w:id w:val="-1747869820"/>
            <w14:checkbox>
              <w14:checked w14:val="0"/>
              <w14:checkedState w14:val="2612" w14:font="MS Gothic"/>
              <w14:uncheckedState w14:val="2610" w14:font="MS Gothic"/>
            </w14:checkbox>
          </w:sdtPr>
          <w:sdtContent>
            <w:tc>
              <w:tcPr>
                <w:tcW w:w="626" w:type="dxa"/>
              </w:tcPr>
              <w:p w14:paraId="79AA2FF4" w14:textId="77777777" w:rsidR="0062679C" w:rsidRPr="009D5F46" w:rsidRDefault="0062679C" w:rsidP="0062679C">
                <w:pPr>
                  <w:jc w:val="center"/>
                </w:pPr>
                <w:r>
                  <w:rPr>
                    <w:rFonts w:ascii="MS Gothic" w:eastAsia="MS Gothic" w:hAnsi="MS Gothic" w:hint="eastAsia"/>
                  </w:rPr>
                  <w:t>☐</w:t>
                </w:r>
              </w:p>
            </w:tc>
          </w:sdtContent>
        </w:sdt>
        <w:tc>
          <w:tcPr>
            <w:tcW w:w="7199" w:type="dxa"/>
            <w:gridSpan w:val="6"/>
          </w:tcPr>
          <w:p w14:paraId="10FE922A" w14:textId="77777777" w:rsidR="0062679C" w:rsidRPr="009D5F46" w:rsidRDefault="0062679C" w:rsidP="0062679C">
            <w:r>
              <w:t xml:space="preserve">Policies </w:t>
            </w:r>
          </w:p>
        </w:tc>
        <w:tc>
          <w:tcPr>
            <w:tcW w:w="1190" w:type="dxa"/>
            <w:vMerge/>
          </w:tcPr>
          <w:p w14:paraId="113A05BD" w14:textId="77777777" w:rsidR="0062679C" w:rsidRPr="00447E4D" w:rsidRDefault="0062679C" w:rsidP="0062679C">
            <w:pPr>
              <w:jc w:val="center"/>
              <w:rPr>
                <w:b/>
                <w:sz w:val="32"/>
              </w:rPr>
            </w:pPr>
          </w:p>
        </w:tc>
      </w:tr>
      <w:tr w:rsidR="0062679C" w:rsidRPr="009D5F46" w14:paraId="235103A2" w14:textId="77777777" w:rsidTr="00DF4A0B">
        <w:trPr>
          <w:trHeight w:val="267"/>
        </w:trPr>
        <w:tc>
          <w:tcPr>
            <w:tcW w:w="4933" w:type="dxa"/>
            <w:vMerge/>
          </w:tcPr>
          <w:p w14:paraId="2A1BA8DC" w14:textId="77777777" w:rsidR="0062679C" w:rsidRDefault="0062679C" w:rsidP="0062679C">
            <w:pPr>
              <w:autoSpaceDE w:val="0"/>
              <w:autoSpaceDN w:val="0"/>
              <w:adjustRightInd w:val="0"/>
              <w:rPr>
                <w:sz w:val="28"/>
                <w:szCs w:val="28"/>
                <w:lang w:eastAsia="en-GB" w:bidi="ar-SA"/>
              </w:rPr>
            </w:pPr>
          </w:p>
        </w:tc>
        <w:sdt>
          <w:sdtPr>
            <w:id w:val="-265850657"/>
            <w14:checkbox>
              <w14:checked w14:val="0"/>
              <w14:checkedState w14:val="2612" w14:font="MS Gothic"/>
              <w14:uncheckedState w14:val="2610" w14:font="MS Gothic"/>
            </w14:checkbox>
          </w:sdtPr>
          <w:sdtContent>
            <w:tc>
              <w:tcPr>
                <w:tcW w:w="626" w:type="dxa"/>
              </w:tcPr>
              <w:p w14:paraId="0229BF3E" w14:textId="77777777" w:rsidR="0062679C" w:rsidRPr="009D5F46" w:rsidRDefault="0062679C" w:rsidP="0062679C">
                <w:pPr>
                  <w:jc w:val="center"/>
                </w:pPr>
                <w:r>
                  <w:rPr>
                    <w:rFonts w:ascii="MS Gothic" w:eastAsia="MS Gothic" w:hAnsi="MS Gothic" w:hint="eastAsia"/>
                  </w:rPr>
                  <w:t>☐</w:t>
                </w:r>
              </w:p>
            </w:tc>
          </w:sdtContent>
        </w:sdt>
        <w:tc>
          <w:tcPr>
            <w:tcW w:w="7199" w:type="dxa"/>
            <w:gridSpan w:val="6"/>
          </w:tcPr>
          <w:p w14:paraId="169A4D4C" w14:textId="77777777" w:rsidR="0062679C" w:rsidRPr="009D5F46" w:rsidRDefault="0062679C" w:rsidP="0062679C">
            <w:r>
              <w:t>Procedures</w:t>
            </w:r>
          </w:p>
        </w:tc>
        <w:tc>
          <w:tcPr>
            <w:tcW w:w="1190" w:type="dxa"/>
            <w:vMerge/>
          </w:tcPr>
          <w:p w14:paraId="389410B0" w14:textId="77777777" w:rsidR="0062679C" w:rsidRPr="00447E4D" w:rsidRDefault="0062679C" w:rsidP="0062679C">
            <w:pPr>
              <w:jc w:val="center"/>
              <w:rPr>
                <w:b/>
                <w:sz w:val="32"/>
              </w:rPr>
            </w:pPr>
          </w:p>
        </w:tc>
      </w:tr>
      <w:tr w:rsidR="0062679C" w:rsidRPr="009D5F46" w14:paraId="7C5721CB" w14:textId="77777777" w:rsidTr="00E637E3">
        <w:trPr>
          <w:trHeight w:val="814"/>
        </w:trPr>
        <w:tc>
          <w:tcPr>
            <w:tcW w:w="4933" w:type="dxa"/>
            <w:vMerge w:val="restart"/>
          </w:tcPr>
          <w:p w14:paraId="72FD237F" w14:textId="77777777" w:rsidR="0062679C" w:rsidRDefault="0062679C" w:rsidP="0062679C">
            <w:pPr>
              <w:autoSpaceDE w:val="0"/>
              <w:autoSpaceDN w:val="0"/>
              <w:adjustRightInd w:val="0"/>
              <w:rPr>
                <w:sz w:val="28"/>
                <w:szCs w:val="28"/>
                <w:lang w:eastAsia="en-GB" w:bidi="ar-SA"/>
              </w:rPr>
            </w:pPr>
            <w:r>
              <w:rPr>
                <w:sz w:val="28"/>
                <w:szCs w:val="28"/>
                <w:lang w:eastAsia="en-GB" w:bidi="ar-SA"/>
              </w:rPr>
              <w:t>If needed, have you</w:t>
            </w:r>
            <w:r w:rsidR="00A10638">
              <w:rPr>
                <w:sz w:val="28"/>
                <w:szCs w:val="28"/>
                <w:lang w:eastAsia="en-GB" w:bidi="ar-SA"/>
              </w:rPr>
              <w:t xml:space="preserve"> consulted relevant stakeholders</w:t>
            </w:r>
            <w:r>
              <w:rPr>
                <w:sz w:val="28"/>
                <w:szCs w:val="28"/>
                <w:lang w:eastAsia="en-GB" w:bidi="ar-SA"/>
              </w:rPr>
              <w:t>/ICO? What was the outcome?</w:t>
            </w:r>
          </w:p>
          <w:p w14:paraId="76053391" w14:textId="680E6568" w:rsidR="007900EE" w:rsidRDefault="007900EE" w:rsidP="0062679C">
            <w:pPr>
              <w:autoSpaceDE w:val="0"/>
              <w:autoSpaceDN w:val="0"/>
              <w:adjustRightInd w:val="0"/>
              <w:rPr>
                <w:sz w:val="28"/>
                <w:szCs w:val="28"/>
                <w:lang w:eastAsia="en-GB" w:bidi="ar-SA"/>
              </w:rPr>
            </w:pPr>
          </w:p>
        </w:tc>
        <w:sdt>
          <w:sdtPr>
            <w:id w:val="-1393038565"/>
            <w14:checkbox>
              <w14:checked w14:val="1"/>
              <w14:checkedState w14:val="2612" w14:font="MS Gothic"/>
              <w14:uncheckedState w14:val="2610" w14:font="MS Gothic"/>
            </w14:checkbox>
          </w:sdtPr>
          <w:sdtContent>
            <w:tc>
              <w:tcPr>
                <w:tcW w:w="626" w:type="dxa"/>
              </w:tcPr>
              <w:p w14:paraId="40983A16" w14:textId="7028CB5B" w:rsidR="0062679C" w:rsidRPr="009D5F46" w:rsidRDefault="007371E6" w:rsidP="0062679C">
                <w:pPr>
                  <w:jc w:val="center"/>
                </w:pPr>
                <w:r>
                  <w:rPr>
                    <w:rFonts w:ascii="MS Gothic" w:eastAsia="MS Gothic" w:hAnsi="MS Gothic" w:hint="eastAsia"/>
                  </w:rPr>
                  <w:t>☒</w:t>
                </w:r>
              </w:p>
            </w:tc>
          </w:sdtContent>
        </w:sdt>
        <w:tc>
          <w:tcPr>
            <w:tcW w:w="7199" w:type="dxa"/>
            <w:gridSpan w:val="6"/>
          </w:tcPr>
          <w:p w14:paraId="5FE253D4" w14:textId="77777777" w:rsidR="0062679C" w:rsidRDefault="0062679C" w:rsidP="0062679C">
            <w:r>
              <w:t>Yes, who? please add outcome details:</w:t>
            </w:r>
          </w:p>
          <w:p w14:paraId="2AF933F0" w14:textId="329A0CDE" w:rsidR="00EF463D" w:rsidRPr="009D5F46" w:rsidRDefault="00EF463D" w:rsidP="0062679C">
            <w:r>
              <w:t xml:space="preserve">Parents </w:t>
            </w:r>
            <w:r w:rsidR="007371E6">
              <w:t xml:space="preserve">and Staff consent in place. Privacy notices </w:t>
            </w:r>
            <w:r w:rsidR="00CA5DFF">
              <w:t>issued</w:t>
            </w:r>
          </w:p>
        </w:tc>
        <w:sdt>
          <w:sdtPr>
            <w:id w:val="522068312"/>
            <w14:checkbox>
              <w14:checked w14:val="0"/>
              <w14:checkedState w14:val="2612" w14:font="MS Gothic"/>
              <w14:uncheckedState w14:val="2610" w14:font="MS Gothic"/>
            </w14:checkbox>
          </w:sdtPr>
          <w:sdtContent>
            <w:tc>
              <w:tcPr>
                <w:tcW w:w="1190" w:type="dxa"/>
                <w:vMerge w:val="restart"/>
              </w:tcPr>
              <w:p w14:paraId="354A3EC7" w14:textId="3A8EFD5F" w:rsidR="0062679C" w:rsidRPr="00447E4D" w:rsidRDefault="00982BB2" w:rsidP="0062679C">
                <w:pPr>
                  <w:jc w:val="center"/>
                  <w:rPr>
                    <w:b/>
                    <w:sz w:val="32"/>
                  </w:rPr>
                </w:pPr>
                <w:r>
                  <w:rPr>
                    <w:rFonts w:ascii="MS Gothic" w:eastAsia="MS Gothic" w:hAnsi="MS Gothic" w:hint="eastAsia"/>
                  </w:rPr>
                  <w:t>☐</w:t>
                </w:r>
              </w:p>
            </w:tc>
          </w:sdtContent>
        </w:sdt>
      </w:tr>
      <w:tr w:rsidR="0062679C" w:rsidRPr="009D5F46" w14:paraId="10F31CB2" w14:textId="77777777" w:rsidTr="00D3242D">
        <w:trPr>
          <w:trHeight w:val="472"/>
        </w:trPr>
        <w:tc>
          <w:tcPr>
            <w:tcW w:w="4933" w:type="dxa"/>
            <w:vMerge/>
          </w:tcPr>
          <w:p w14:paraId="35B87038" w14:textId="77777777" w:rsidR="0062679C" w:rsidRDefault="0062679C" w:rsidP="0062679C">
            <w:pPr>
              <w:autoSpaceDE w:val="0"/>
              <w:autoSpaceDN w:val="0"/>
              <w:adjustRightInd w:val="0"/>
              <w:rPr>
                <w:sz w:val="28"/>
                <w:szCs w:val="28"/>
                <w:lang w:eastAsia="en-GB" w:bidi="ar-SA"/>
              </w:rPr>
            </w:pPr>
          </w:p>
        </w:tc>
        <w:sdt>
          <w:sdtPr>
            <w:id w:val="-931199561"/>
            <w14:checkbox>
              <w14:checked w14:val="0"/>
              <w14:checkedState w14:val="2612" w14:font="MS Gothic"/>
              <w14:uncheckedState w14:val="2610" w14:font="MS Gothic"/>
            </w14:checkbox>
          </w:sdtPr>
          <w:sdtContent>
            <w:tc>
              <w:tcPr>
                <w:tcW w:w="626" w:type="dxa"/>
              </w:tcPr>
              <w:p w14:paraId="7FB5D767" w14:textId="77777777" w:rsidR="0062679C" w:rsidRDefault="0062679C" w:rsidP="0062679C">
                <w:pPr>
                  <w:jc w:val="center"/>
                </w:pPr>
                <w:r>
                  <w:rPr>
                    <w:rFonts w:ascii="MS Gothic" w:eastAsia="MS Gothic" w:hAnsi="MS Gothic" w:hint="eastAsia"/>
                  </w:rPr>
                  <w:t>☐</w:t>
                </w:r>
              </w:p>
            </w:tc>
          </w:sdtContent>
        </w:sdt>
        <w:tc>
          <w:tcPr>
            <w:tcW w:w="7199" w:type="dxa"/>
            <w:gridSpan w:val="6"/>
          </w:tcPr>
          <w:p w14:paraId="7E157A0F" w14:textId="77777777" w:rsidR="0062679C" w:rsidRDefault="0062679C" w:rsidP="0062679C">
            <w:r>
              <w:t xml:space="preserve">No </w:t>
            </w:r>
          </w:p>
        </w:tc>
        <w:tc>
          <w:tcPr>
            <w:tcW w:w="1190" w:type="dxa"/>
            <w:vMerge/>
          </w:tcPr>
          <w:p w14:paraId="18F8842B" w14:textId="77777777" w:rsidR="0062679C" w:rsidRPr="00447E4D" w:rsidRDefault="0062679C" w:rsidP="0062679C">
            <w:pPr>
              <w:jc w:val="center"/>
              <w:rPr>
                <w:b/>
                <w:sz w:val="32"/>
              </w:rPr>
            </w:pPr>
          </w:p>
        </w:tc>
      </w:tr>
    </w:tbl>
    <w:p w14:paraId="59A09F8C" w14:textId="77777777" w:rsidR="004E7E9D" w:rsidRDefault="004E7E9D" w:rsidP="005055BE">
      <w:pPr>
        <w:rPr>
          <w:szCs w:val="24"/>
        </w:rPr>
      </w:pPr>
    </w:p>
    <w:p w14:paraId="02159142" w14:textId="35B1DF22" w:rsidR="004E7E9D" w:rsidRDefault="004E7E9D" w:rsidP="004E7E9D">
      <w:r>
        <w:br w:type="page"/>
      </w:r>
    </w:p>
    <w:p w14:paraId="4F6EC91F" w14:textId="03C9E6E2" w:rsidR="00980A9A" w:rsidRDefault="00980A9A" w:rsidP="00980A9A">
      <w:pPr>
        <w:ind w:left="720" w:hanging="720"/>
        <w:rPr>
          <w:b/>
          <w:sz w:val="28"/>
          <w:szCs w:val="28"/>
        </w:rPr>
      </w:pPr>
      <w:r>
        <w:rPr>
          <w:noProof/>
          <w:sz w:val="28"/>
          <w:szCs w:val="24"/>
          <w:lang w:eastAsia="en-GB" w:bidi="ar-SA"/>
        </w:rPr>
        <mc:AlternateContent>
          <mc:Choice Requires="wps">
            <w:drawing>
              <wp:anchor distT="0" distB="0" distL="114300" distR="114300" simplePos="0" relativeHeight="251658245" behindDoc="1" locked="0" layoutInCell="1" allowOverlap="1" wp14:anchorId="09C6B406" wp14:editId="115F2AF8">
                <wp:simplePos x="0" y="0"/>
                <wp:positionH relativeFrom="margin">
                  <wp:posOffset>-200025</wp:posOffset>
                </wp:positionH>
                <wp:positionV relativeFrom="paragraph">
                  <wp:posOffset>-123825</wp:posOffset>
                </wp:positionV>
                <wp:extent cx="9157970" cy="5311471"/>
                <wp:effectExtent l="19050" t="19050" r="24130" b="22860"/>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7970" cy="5311471"/>
                        </a:xfrm>
                        <a:prstGeom prst="rect">
                          <a:avLst/>
                        </a:prstGeom>
                        <a:noFill/>
                        <a:ln w="28575">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1BDCD6" w14:textId="77777777" w:rsidR="008B3605" w:rsidRDefault="008B3605" w:rsidP="004E7E9D">
                            <w:pPr>
                              <w:rPr>
                                <w:b/>
                                <w:sz w:val="28"/>
                                <w:szCs w:val="28"/>
                              </w:rPr>
                            </w:pPr>
                          </w:p>
                          <w:p w14:paraId="41AAEC22" w14:textId="77777777" w:rsidR="008B3605" w:rsidRDefault="008B3605" w:rsidP="004E7E9D">
                            <w:pPr>
                              <w:rPr>
                                <w:sz w:val="22"/>
                              </w:rPr>
                            </w:pPr>
                          </w:p>
                          <w:p w14:paraId="5531BE86" w14:textId="77777777" w:rsidR="008B3605" w:rsidRDefault="008B3605" w:rsidP="004E7E9D">
                            <w:pPr>
                              <w:rPr>
                                <w:sz w:val="22"/>
                              </w:rPr>
                            </w:pPr>
                          </w:p>
                          <w:p w14:paraId="70670347" w14:textId="77777777" w:rsidR="008B3605" w:rsidRDefault="008B3605" w:rsidP="004E7E9D">
                            <w:pPr>
                              <w:rPr>
                                <w:sz w:val="22"/>
                              </w:rPr>
                            </w:pPr>
                          </w:p>
                          <w:p w14:paraId="3AF5AA83" w14:textId="77777777" w:rsidR="008B3605" w:rsidRDefault="008B3605" w:rsidP="004E7E9D">
                            <w:pPr>
                              <w:rPr>
                                <w:sz w:val="22"/>
                              </w:rPr>
                            </w:pPr>
                          </w:p>
                          <w:p w14:paraId="7D9B36D5" w14:textId="77777777" w:rsidR="008B3605" w:rsidRDefault="008B3605" w:rsidP="004E7E9D">
                            <w:pPr>
                              <w:rPr>
                                <w:sz w:val="22"/>
                              </w:rPr>
                            </w:pPr>
                          </w:p>
                          <w:p w14:paraId="46938203" w14:textId="77777777" w:rsidR="008B3605" w:rsidRDefault="008B3605" w:rsidP="004E7E9D">
                            <w:pPr>
                              <w:rPr>
                                <w:sz w:val="22"/>
                              </w:rPr>
                            </w:pPr>
                          </w:p>
                          <w:p w14:paraId="23EF9804" w14:textId="77777777" w:rsidR="008B3605" w:rsidRDefault="008B3605" w:rsidP="004E7E9D">
                            <w:pPr>
                              <w:rPr>
                                <w:sz w:val="22"/>
                              </w:rPr>
                            </w:pPr>
                          </w:p>
                          <w:p w14:paraId="39A78CA6" w14:textId="77777777" w:rsidR="008B3605" w:rsidRDefault="008B3605" w:rsidP="004E7E9D">
                            <w:pPr>
                              <w:rPr>
                                <w:sz w:val="22"/>
                              </w:rPr>
                            </w:pPr>
                          </w:p>
                          <w:p w14:paraId="6BCB82CF" w14:textId="77777777" w:rsidR="008B3605" w:rsidRDefault="008B3605" w:rsidP="004E7E9D">
                            <w:pPr>
                              <w:rPr>
                                <w:sz w:val="22"/>
                              </w:rPr>
                            </w:pPr>
                          </w:p>
                          <w:p w14:paraId="79663C7A" w14:textId="77777777" w:rsidR="008B3605" w:rsidRDefault="008B3605" w:rsidP="004E7E9D">
                            <w:pPr>
                              <w:rPr>
                                <w:sz w:val="22"/>
                              </w:rPr>
                            </w:pPr>
                          </w:p>
                          <w:p w14:paraId="622B0922" w14:textId="77777777" w:rsidR="008B3605" w:rsidRDefault="008B3605" w:rsidP="004E7E9D">
                            <w:pPr>
                              <w:rPr>
                                <w:sz w:val="22"/>
                              </w:rPr>
                            </w:pPr>
                          </w:p>
                          <w:p w14:paraId="280A3E16" w14:textId="77777777" w:rsidR="008B3605" w:rsidRPr="00E86F77" w:rsidRDefault="008B3605" w:rsidP="004E7E9D">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C6B406" id="_x0000_s1035" style="position:absolute;left:0;text-align:left;margin-left:-15.75pt;margin-top:-9.75pt;width:721.1pt;height:418.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" filled="f" fillcolor="red" strokecolor="#00b050" strokeweight="2.25pt">
                <v:shadow color="#868686"/>
                <v:textbox>
                  <w:txbxContent>
                    <w:p w14:paraId="351BDCD6" w14:textId="77777777" w:rsidR="008B3605" w:rsidRDefault="008B3605" w:rsidP="004E7E9D">
                      <w:pPr>
                        <w:rPr>
                          <w:b/>
                          <w:sz w:val="28"/>
                          <w:szCs w:val="28"/>
                        </w:rPr>
                      </w:pPr>
                    </w:p>
                    <w:p w14:paraId="41AAEC22" w14:textId="77777777" w:rsidR="008B3605" w:rsidRDefault="008B3605" w:rsidP="004E7E9D">
                      <w:pPr>
                        <w:rPr>
                          <w:sz w:val="22"/>
                        </w:rPr>
                      </w:pPr>
                    </w:p>
                    <w:p w14:paraId="5531BE86" w14:textId="77777777" w:rsidR="008B3605" w:rsidRDefault="008B3605" w:rsidP="004E7E9D">
                      <w:pPr>
                        <w:rPr>
                          <w:sz w:val="22"/>
                        </w:rPr>
                      </w:pPr>
                    </w:p>
                    <w:p w14:paraId="70670347" w14:textId="77777777" w:rsidR="008B3605" w:rsidRDefault="008B3605" w:rsidP="004E7E9D">
                      <w:pPr>
                        <w:rPr>
                          <w:sz w:val="22"/>
                        </w:rPr>
                      </w:pPr>
                    </w:p>
                    <w:p w14:paraId="3AF5AA83" w14:textId="77777777" w:rsidR="008B3605" w:rsidRDefault="008B3605" w:rsidP="004E7E9D">
                      <w:pPr>
                        <w:rPr>
                          <w:sz w:val="22"/>
                        </w:rPr>
                      </w:pPr>
                    </w:p>
                    <w:p w14:paraId="7D9B36D5" w14:textId="77777777" w:rsidR="008B3605" w:rsidRDefault="008B3605" w:rsidP="004E7E9D">
                      <w:pPr>
                        <w:rPr>
                          <w:sz w:val="22"/>
                        </w:rPr>
                      </w:pPr>
                    </w:p>
                    <w:p w14:paraId="46938203" w14:textId="77777777" w:rsidR="008B3605" w:rsidRDefault="008B3605" w:rsidP="004E7E9D">
                      <w:pPr>
                        <w:rPr>
                          <w:sz w:val="22"/>
                        </w:rPr>
                      </w:pPr>
                    </w:p>
                    <w:p w14:paraId="23EF9804" w14:textId="77777777" w:rsidR="008B3605" w:rsidRDefault="008B3605" w:rsidP="004E7E9D">
                      <w:pPr>
                        <w:rPr>
                          <w:sz w:val="22"/>
                        </w:rPr>
                      </w:pPr>
                    </w:p>
                    <w:p w14:paraId="39A78CA6" w14:textId="77777777" w:rsidR="008B3605" w:rsidRDefault="008B3605" w:rsidP="004E7E9D">
                      <w:pPr>
                        <w:rPr>
                          <w:sz w:val="22"/>
                        </w:rPr>
                      </w:pPr>
                    </w:p>
                    <w:p w14:paraId="6BCB82CF" w14:textId="77777777" w:rsidR="008B3605" w:rsidRDefault="008B3605" w:rsidP="004E7E9D">
                      <w:pPr>
                        <w:rPr>
                          <w:sz w:val="22"/>
                        </w:rPr>
                      </w:pPr>
                    </w:p>
                    <w:p w14:paraId="79663C7A" w14:textId="77777777" w:rsidR="008B3605" w:rsidRDefault="008B3605" w:rsidP="004E7E9D">
                      <w:pPr>
                        <w:rPr>
                          <w:sz w:val="22"/>
                        </w:rPr>
                      </w:pPr>
                    </w:p>
                    <w:p w14:paraId="622B0922" w14:textId="77777777" w:rsidR="008B3605" w:rsidRDefault="008B3605" w:rsidP="004E7E9D">
                      <w:pPr>
                        <w:rPr>
                          <w:sz w:val="22"/>
                        </w:rPr>
                      </w:pPr>
                    </w:p>
                    <w:p w14:paraId="280A3E16" w14:textId="77777777" w:rsidR="008B3605" w:rsidRPr="00E86F77" w:rsidRDefault="008B3605" w:rsidP="004E7E9D">
                      <w:pPr>
                        <w:rPr>
                          <w:sz w:val="22"/>
                        </w:rPr>
                      </w:pPr>
                    </w:p>
                  </w:txbxContent>
                </v:textbox>
                <w10:wrap anchorx="margin"/>
              </v:rect>
            </w:pict>
          </mc:Fallback>
        </mc:AlternateContent>
      </w:r>
      <w:r>
        <w:rPr>
          <w:b/>
          <w:sz w:val="28"/>
          <w:szCs w:val="28"/>
        </w:rPr>
        <w:t>List any Data Controllers information will be shared with (if applicable):</w:t>
      </w:r>
    </w:p>
    <w:p w14:paraId="682686CC" w14:textId="77777777" w:rsidR="00980A9A" w:rsidRDefault="00980A9A" w:rsidP="00980A9A">
      <w:pPr>
        <w:ind w:left="720" w:hanging="720"/>
        <w:rPr>
          <w:b/>
          <w:sz w:val="28"/>
          <w:szCs w:val="28"/>
        </w:rPr>
      </w:pPr>
    </w:p>
    <w:tbl>
      <w:tblPr>
        <w:tblStyle w:val="TableGrid"/>
        <w:tblW w:w="0" w:type="auto"/>
        <w:tblInd w:w="-5" w:type="dxa"/>
        <w:tblLook w:val="04A0" w:firstRow="1" w:lastRow="0" w:firstColumn="1" w:lastColumn="0" w:noHBand="0" w:noVBand="1"/>
      </w:tblPr>
      <w:tblGrid>
        <w:gridCol w:w="3402"/>
        <w:gridCol w:w="9958"/>
      </w:tblGrid>
      <w:tr w:rsidR="00980A9A" w14:paraId="064B6769" w14:textId="77777777" w:rsidTr="00980A9A">
        <w:tc>
          <w:tcPr>
            <w:tcW w:w="3402" w:type="dxa"/>
          </w:tcPr>
          <w:p w14:paraId="290E2677" w14:textId="77777777" w:rsidR="00980A9A" w:rsidRDefault="00980A9A" w:rsidP="00980A9A">
            <w:pPr>
              <w:rPr>
                <w:b/>
                <w:sz w:val="28"/>
                <w:szCs w:val="28"/>
              </w:rPr>
            </w:pPr>
            <w:r>
              <w:rPr>
                <w:b/>
                <w:sz w:val="28"/>
                <w:szCs w:val="28"/>
              </w:rPr>
              <w:t>Name:</w:t>
            </w:r>
          </w:p>
        </w:tc>
        <w:tc>
          <w:tcPr>
            <w:tcW w:w="9958" w:type="dxa"/>
          </w:tcPr>
          <w:p w14:paraId="222B9FBE" w14:textId="2A72F896" w:rsidR="0012268A" w:rsidRPr="0012268A" w:rsidRDefault="0012268A" w:rsidP="0012268A">
            <w:pPr>
              <w:rPr>
                <w:szCs w:val="24"/>
              </w:rPr>
            </w:pPr>
            <w:r w:rsidRPr="0012268A">
              <w:rPr>
                <w:szCs w:val="24"/>
              </w:rPr>
              <w:t xml:space="preserve">The Local Authority </w:t>
            </w:r>
          </w:p>
          <w:p w14:paraId="1EE65B5B" w14:textId="77777777" w:rsidR="00980A9A" w:rsidRPr="0012268A" w:rsidRDefault="00980A9A" w:rsidP="00980A9A">
            <w:pPr>
              <w:rPr>
                <w:szCs w:val="24"/>
              </w:rPr>
            </w:pPr>
          </w:p>
        </w:tc>
      </w:tr>
      <w:tr w:rsidR="00980A9A" w14:paraId="7CE3067C" w14:textId="77777777" w:rsidTr="00980A9A">
        <w:tc>
          <w:tcPr>
            <w:tcW w:w="3402" w:type="dxa"/>
          </w:tcPr>
          <w:p w14:paraId="0D115AC6" w14:textId="77777777" w:rsidR="00980A9A" w:rsidRDefault="00980A9A" w:rsidP="00980A9A">
            <w:pPr>
              <w:rPr>
                <w:b/>
                <w:sz w:val="28"/>
                <w:szCs w:val="28"/>
              </w:rPr>
            </w:pPr>
            <w:r>
              <w:rPr>
                <w:b/>
                <w:sz w:val="28"/>
                <w:szCs w:val="28"/>
              </w:rPr>
              <w:t>Name:</w:t>
            </w:r>
          </w:p>
        </w:tc>
        <w:tc>
          <w:tcPr>
            <w:tcW w:w="9958" w:type="dxa"/>
          </w:tcPr>
          <w:p w14:paraId="6DD4197F" w14:textId="3280AF06" w:rsidR="00980A9A" w:rsidRPr="0012268A" w:rsidRDefault="0012268A" w:rsidP="00980A9A">
            <w:pPr>
              <w:rPr>
                <w:szCs w:val="24"/>
              </w:rPr>
            </w:pPr>
            <w:r w:rsidRPr="0012268A">
              <w:rPr>
                <w:szCs w:val="24"/>
              </w:rPr>
              <w:t>Department of Health and Social Care (DHSC)</w:t>
            </w:r>
          </w:p>
        </w:tc>
      </w:tr>
      <w:tr w:rsidR="00980A9A" w14:paraId="6BBF03D0" w14:textId="77777777" w:rsidTr="00980A9A">
        <w:tc>
          <w:tcPr>
            <w:tcW w:w="3402" w:type="dxa"/>
          </w:tcPr>
          <w:p w14:paraId="042BB67B" w14:textId="77777777" w:rsidR="00980A9A" w:rsidRDefault="00980A9A" w:rsidP="00980A9A">
            <w:pPr>
              <w:rPr>
                <w:b/>
                <w:sz w:val="28"/>
                <w:szCs w:val="28"/>
              </w:rPr>
            </w:pPr>
            <w:r>
              <w:rPr>
                <w:b/>
                <w:sz w:val="28"/>
                <w:szCs w:val="28"/>
              </w:rPr>
              <w:t>Name:</w:t>
            </w:r>
          </w:p>
        </w:tc>
        <w:tc>
          <w:tcPr>
            <w:tcW w:w="9958" w:type="dxa"/>
          </w:tcPr>
          <w:p w14:paraId="1C044B07" w14:textId="2D970194" w:rsidR="00980A9A" w:rsidRPr="0012268A" w:rsidRDefault="0012268A" w:rsidP="00980A9A">
            <w:pPr>
              <w:rPr>
                <w:szCs w:val="24"/>
              </w:rPr>
            </w:pPr>
            <w:r w:rsidRPr="0012268A">
              <w:rPr>
                <w:szCs w:val="24"/>
              </w:rPr>
              <w:t>National Health Service (NHS)</w:t>
            </w:r>
            <w:r w:rsidR="00B21119">
              <w:rPr>
                <w:szCs w:val="24"/>
              </w:rPr>
              <w:t xml:space="preserve"> </w:t>
            </w:r>
          </w:p>
        </w:tc>
      </w:tr>
      <w:tr w:rsidR="00980A9A" w14:paraId="2CB8B85C" w14:textId="77777777" w:rsidTr="00980A9A">
        <w:tc>
          <w:tcPr>
            <w:tcW w:w="3402" w:type="dxa"/>
          </w:tcPr>
          <w:p w14:paraId="4FC0302D" w14:textId="77777777" w:rsidR="00980A9A" w:rsidRDefault="00980A9A" w:rsidP="00980A9A">
            <w:pPr>
              <w:rPr>
                <w:b/>
                <w:sz w:val="28"/>
                <w:szCs w:val="28"/>
              </w:rPr>
            </w:pPr>
            <w:r>
              <w:rPr>
                <w:b/>
                <w:sz w:val="28"/>
                <w:szCs w:val="28"/>
              </w:rPr>
              <w:t>Name:</w:t>
            </w:r>
          </w:p>
        </w:tc>
        <w:tc>
          <w:tcPr>
            <w:tcW w:w="9958" w:type="dxa"/>
          </w:tcPr>
          <w:p w14:paraId="1B05130E" w14:textId="33AB40B6" w:rsidR="00980A9A" w:rsidRPr="0012268A" w:rsidRDefault="0012268A" w:rsidP="00980A9A">
            <w:pPr>
              <w:rPr>
                <w:szCs w:val="24"/>
              </w:rPr>
            </w:pPr>
            <w:r w:rsidRPr="0012268A">
              <w:rPr>
                <w:szCs w:val="24"/>
              </w:rPr>
              <w:t>Public Health England (PHE)</w:t>
            </w:r>
          </w:p>
        </w:tc>
      </w:tr>
      <w:tr w:rsidR="00D66E4B" w14:paraId="20575803" w14:textId="77777777" w:rsidTr="00980A9A">
        <w:tc>
          <w:tcPr>
            <w:tcW w:w="3402" w:type="dxa"/>
          </w:tcPr>
          <w:p w14:paraId="55FA8EAB" w14:textId="4AB8E384" w:rsidR="00D66E4B" w:rsidRDefault="00D66E4B" w:rsidP="00980A9A">
            <w:pPr>
              <w:rPr>
                <w:b/>
                <w:sz w:val="28"/>
                <w:szCs w:val="28"/>
              </w:rPr>
            </w:pPr>
            <w:r>
              <w:rPr>
                <w:b/>
                <w:sz w:val="28"/>
                <w:szCs w:val="28"/>
              </w:rPr>
              <w:t>Name:</w:t>
            </w:r>
          </w:p>
        </w:tc>
        <w:tc>
          <w:tcPr>
            <w:tcW w:w="9958" w:type="dxa"/>
          </w:tcPr>
          <w:p w14:paraId="08402851" w14:textId="3EB83A2C" w:rsidR="00D66E4B" w:rsidRPr="0012268A" w:rsidRDefault="00D66E4B" w:rsidP="00980A9A">
            <w:pPr>
              <w:rPr>
                <w:szCs w:val="24"/>
              </w:rPr>
            </w:pPr>
            <w:r>
              <w:rPr>
                <w:szCs w:val="24"/>
              </w:rPr>
              <w:t>Pupil’s GP</w:t>
            </w:r>
          </w:p>
        </w:tc>
      </w:tr>
    </w:tbl>
    <w:p w14:paraId="5593AEE0" w14:textId="77777777" w:rsidR="00980A9A" w:rsidRDefault="00980A9A" w:rsidP="00980A9A">
      <w:pPr>
        <w:ind w:left="720" w:hanging="720"/>
        <w:rPr>
          <w:b/>
          <w:sz w:val="28"/>
          <w:szCs w:val="28"/>
        </w:rPr>
      </w:pPr>
    </w:p>
    <w:p w14:paraId="1DA8AB55" w14:textId="77777777" w:rsidR="00980A9A" w:rsidRDefault="00980A9A" w:rsidP="00980A9A">
      <w:pPr>
        <w:rPr>
          <w:b/>
          <w:sz w:val="28"/>
          <w:szCs w:val="28"/>
        </w:rPr>
      </w:pPr>
    </w:p>
    <w:p w14:paraId="6AC19B31" w14:textId="77777777" w:rsidR="00980A9A" w:rsidRDefault="00980A9A" w:rsidP="00980A9A">
      <w:pPr>
        <w:ind w:left="720" w:hanging="720"/>
        <w:rPr>
          <w:b/>
          <w:sz w:val="28"/>
          <w:szCs w:val="28"/>
        </w:rPr>
      </w:pPr>
      <w:r>
        <w:rPr>
          <w:b/>
          <w:sz w:val="28"/>
          <w:szCs w:val="28"/>
        </w:rPr>
        <w:t>List any Data Processors information will be processed by (if applicable):</w:t>
      </w:r>
    </w:p>
    <w:p w14:paraId="206B934D" w14:textId="77777777" w:rsidR="00980A9A" w:rsidRDefault="00980A9A" w:rsidP="00980A9A">
      <w:pPr>
        <w:ind w:left="720" w:hanging="720"/>
        <w:rPr>
          <w:b/>
          <w:sz w:val="28"/>
          <w:szCs w:val="28"/>
        </w:rPr>
      </w:pPr>
    </w:p>
    <w:tbl>
      <w:tblPr>
        <w:tblStyle w:val="TableGrid"/>
        <w:tblW w:w="0" w:type="auto"/>
        <w:tblInd w:w="-5" w:type="dxa"/>
        <w:tblLook w:val="04A0" w:firstRow="1" w:lastRow="0" w:firstColumn="1" w:lastColumn="0" w:noHBand="0" w:noVBand="1"/>
      </w:tblPr>
      <w:tblGrid>
        <w:gridCol w:w="3402"/>
        <w:gridCol w:w="9958"/>
      </w:tblGrid>
      <w:tr w:rsidR="00980A9A" w14:paraId="612CE14A" w14:textId="77777777" w:rsidTr="00980A9A">
        <w:tc>
          <w:tcPr>
            <w:tcW w:w="3402" w:type="dxa"/>
          </w:tcPr>
          <w:p w14:paraId="59FEA50C" w14:textId="77777777" w:rsidR="00980A9A" w:rsidRDefault="00980A9A" w:rsidP="00980A9A">
            <w:pPr>
              <w:rPr>
                <w:b/>
                <w:sz w:val="28"/>
                <w:szCs w:val="28"/>
              </w:rPr>
            </w:pPr>
            <w:r>
              <w:rPr>
                <w:b/>
                <w:sz w:val="28"/>
                <w:szCs w:val="28"/>
              </w:rPr>
              <w:t>Name:</w:t>
            </w:r>
          </w:p>
        </w:tc>
        <w:tc>
          <w:tcPr>
            <w:tcW w:w="9958" w:type="dxa"/>
          </w:tcPr>
          <w:p w14:paraId="190EA06B" w14:textId="77777777" w:rsidR="00980A9A" w:rsidRDefault="00980A9A" w:rsidP="00980A9A">
            <w:pPr>
              <w:rPr>
                <w:b/>
                <w:sz w:val="28"/>
                <w:szCs w:val="28"/>
              </w:rPr>
            </w:pPr>
          </w:p>
        </w:tc>
      </w:tr>
      <w:tr w:rsidR="00980A9A" w14:paraId="6B3ABEB8" w14:textId="77777777" w:rsidTr="00980A9A">
        <w:tc>
          <w:tcPr>
            <w:tcW w:w="3402" w:type="dxa"/>
          </w:tcPr>
          <w:p w14:paraId="11CBCB79" w14:textId="77777777" w:rsidR="00980A9A" w:rsidRDefault="00980A9A" w:rsidP="00980A9A">
            <w:pPr>
              <w:rPr>
                <w:b/>
                <w:sz w:val="28"/>
                <w:szCs w:val="28"/>
              </w:rPr>
            </w:pPr>
            <w:r>
              <w:rPr>
                <w:b/>
                <w:sz w:val="28"/>
                <w:szCs w:val="28"/>
              </w:rPr>
              <w:t>Contact Details:</w:t>
            </w:r>
          </w:p>
        </w:tc>
        <w:tc>
          <w:tcPr>
            <w:tcW w:w="9958" w:type="dxa"/>
          </w:tcPr>
          <w:p w14:paraId="52499089" w14:textId="77777777" w:rsidR="00980A9A" w:rsidRDefault="00980A9A" w:rsidP="00980A9A">
            <w:pPr>
              <w:rPr>
                <w:b/>
                <w:sz w:val="28"/>
                <w:szCs w:val="28"/>
              </w:rPr>
            </w:pPr>
          </w:p>
        </w:tc>
      </w:tr>
      <w:tr w:rsidR="00980A9A" w14:paraId="3DD64701" w14:textId="77777777" w:rsidTr="00980A9A">
        <w:tc>
          <w:tcPr>
            <w:tcW w:w="3402" w:type="dxa"/>
          </w:tcPr>
          <w:p w14:paraId="47B388B6" w14:textId="77777777" w:rsidR="00980A9A" w:rsidRDefault="00980A9A" w:rsidP="00980A9A">
            <w:pPr>
              <w:rPr>
                <w:b/>
                <w:sz w:val="28"/>
                <w:szCs w:val="28"/>
              </w:rPr>
            </w:pPr>
            <w:r>
              <w:rPr>
                <w:b/>
                <w:sz w:val="28"/>
                <w:szCs w:val="28"/>
              </w:rPr>
              <w:t>Name:</w:t>
            </w:r>
          </w:p>
        </w:tc>
        <w:tc>
          <w:tcPr>
            <w:tcW w:w="9958" w:type="dxa"/>
          </w:tcPr>
          <w:p w14:paraId="4D908F4C" w14:textId="77777777" w:rsidR="00980A9A" w:rsidRDefault="00980A9A" w:rsidP="00980A9A">
            <w:pPr>
              <w:rPr>
                <w:b/>
                <w:sz w:val="28"/>
                <w:szCs w:val="28"/>
              </w:rPr>
            </w:pPr>
          </w:p>
        </w:tc>
      </w:tr>
      <w:tr w:rsidR="00980A9A" w14:paraId="14B952E2" w14:textId="77777777" w:rsidTr="00980A9A">
        <w:tc>
          <w:tcPr>
            <w:tcW w:w="3402" w:type="dxa"/>
          </w:tcPr>
          <w:p w14:paraId="606EB685" w14:textId="77777777" w:rsidR="00980A9A" w:rsidRDefault="00980A9A" w:rsidP="00980A9A">
            <w:pPr>
              <w:rPr>
                <w:b/>
                <w:sz w:val="28"/>
                <w:szCs w:val="28"/>
              </w:rPr>
            </w:pPr>
            <w:r>
              <w:rPr>
                <w:b/>
                <w:sz w:val="28"/>
                <w:szCs w:val="28"/>
              </w:rPr>
              <w:t>Contact Details:</w:t>
            </w:r>
          </w:p>
        </w:tc>
        <w:tc>
          <w:tcPr>
            <w:tcW w:w="9958" w:type="dxa"/>
          </w:tcPr>
          <w:p w14:paraId="125CFF42" w14:textId="77777777" w:rsidR="00980A9A" w:rsidRDefault="00980A9A" w:rsidP="00980A9A">
            <w:pPr>
              <w:rPr>
                <w:b/>
                <w:sz w:val="28"/>
                <w:szCs w:val="28"/>
              </w:rPr>
            </w:pPr>
          </w:p>
        </w:tc>
      </w:tr>
      <w:tr w:rsidR="00980A9A" w14:paraId="444021F8" w14:textId="77777777" w:rsidTr="00980A9A">
        <w:tc>
          <w:tcPr>
            <w:tcW w:w="3402" w:type="dxa"/>
          </w:tcPr>
          <w:p w14:paraId="24AD5BA7" w14:textId="77777777" w:rsidR="00980A9A" w:rsidRDefault="00980A9A" w:rsidP="00980A9A">
            <w:pPr>
              <w:rPr>
                <w:b/>
                <w:sz w:val="28"/>
                <w:szCs w:val="28"/>
              </w:rPr>
            </w:pPr>
            <w:r>
              <w:rPr>
                <w:b/>
                <w:sz w:val="28"/>
                <w:szCs w:val="28"/>
              </w:rPr>
              <w:t>Name:</w:t>
            </w:r>
          </w:p>
        </w:tc>
        <w:tc>
          <w:tcPr>
            <w:tcW w:w="9958" w:type="dxa"/>
          </w:tcPr>
          <w:p w14:paraId="29A1EE4F" w14:textId="77777777" w:rsidR="00980A9A" w:rsidRDefault="00980A9A" w:rsidP="00980A9A">
            <w:pPr>
              <w:rPr>
                <w:b/>
                <w:sz w:val="28"/>
                <w:szCs w:val="28"/>
              </w:rPr>
            </w:pPr>
          </w:p>
        </w:tc>
      </w:tr>
      <w:tr w:rsidR="00980A9A" w14:paraId="3C18AFED" w14:textId="77777777" w:rsidTr="00980A9A">
        <w:tc>
          <w:tcPr>
            <w:tcW w:w="3402" w:type="dxa"/>
          </w:tcPr>
          <w:p w14:paraId="6B63F5B1" w14:textId="77777777" w:rsidR="00980A9A" w:rsidRDefault="00980A9A" w:rsidP="00980A9A">
            <w:pPr>
              <w:rPr>
                <w:b/>
                <w:sz w:val="28"/>
                <w:szCs w:val="28"/>
              </w:rPr>
            </w:pPr>
            <w:r>
              <w:rPr>
                <w:b/>
                <w:sz w:val="28"/>
                <w:szCs w:val="28"/>
              </w:rPr>
              <w:t>Contact Details:</w:t>
            </w:r>
          </w:p>
        </w:tc>
        <w:tc>
          <w:tcPr>
            <w:tcW w:w="9958" w:type="dxa"/>
          </w:tcPr>
          <w:p w14:paraId="74D575E4" w14:textId="77777777" w:rsidR="00980A9A" w:rsidRDefault="00980A9A" w:rsidP="00980A9A">
            <w:pPr>
              <w:rPr>
                <w:b/>
                <w:sz w:val="28"/>
                <w:szCs w:val="28"/>
              </w:rPr>
            </w:pPr>
          </w:p>
        </w:tc>
      </w:tr>
      <w:tr w:rsidR="00980A9A" w14:paraId="0D6D8C32" w14:textId="77777777" w:rsidTr="00980A9A">
        <w:tc>
          <w:tcPr>
            <w:tcW w:w="3402" w:type="dxa"/>
          </w:tcPr>
          <w:p w14:paraId="1A21F9EE" w14:textId="77777777" w:rsidR="00980A9A" w:rsidRDefault="00980A9A" w:rsidP="00980A9A">
            <w:pPr>
              <w:rPr>
                <w:b/>
                <w:sz w:val="28"/>
                <w:szCs w:val="28"/>
              </w:rPr>
            </w:pPr>
            <w:r>
              <w:rPr>
                <w:b/>
                <w:sz w:val="28"/>
                <w:szCs w:val="28"/>
              </w:rPr>
              <w:t>Name:</w:t>
            </w:r>
          </w:p>
        </w:tc>
        <w:tc>
          <w:tcPr>
            <w:tcW w:w="9958" w:type="dxa"/>
          </w:tcPr>
          <w:p w14:paraId="247DE958" w14:textId="77777777" w:rsidR="00980A9A" w:rsidRDefault="00980A9A" w:rsidP="00980A9A">
            <w:pPr>
              <w:rPr>
                <w:b/>
                <w:sz w:val="28"/>
                <w:szCs w:val="28"/>
              </w:rPr>
            </w:pPr>
          </w:p>
        </w:tc>
      </w:tr>
      <w:tr w:rsidR="00980A9A" w14:paraId="1EC79FF8" w14:textId="77777777" w:rsidTr="00980A9A">
        <w:tc>
          <w:tcPr>
            <w:tcW w:w="3402" w:type="dxa"/>
          </w:tcPr>
          <w:p w14:paraId="3EA8089F" w14:textId="77777777" w:rsidR="00980A9A" w:rsidRDefault="00980A9A" w:rsidP="00980A9A">
            <w:pPr>
              <w:rPr>
                <w:b/>
                <w:sz w:val="28"/>
                <w:szCs w:val="28"/>
              </w:rPr>
            </w:pPr>
            <w:r>
              <w:rPr>
                <w:b/>
                <w:sz w:val="28"/>
                <w:szCs w:val="28"/>
              </w:rPr>
              <w:t>Contact Details:</w:t>
            </w:r>
          </w:p>
        </w:tc>
        <w:tc>
          <w:tcPr>
            <w:tcW w:w="9958" w:type="dxa"/>
          </w:tcPr>
          <w:p w14:paraId="4F5F86EA" w14:textId="77777777" w:rsidR="00980A9A" w:rsidRDefault="00980A9A" w:rsidP="00980A9A">
            <w:pPr>
              <w:rPr>
                <w:b/>
                <w:sz w:val="28"/>
                <w:szCs w:val="28"/>
              </w:rPr>
            </w:pPr>
          </w:p>
        </w:tc>
      </w:tr>
    </w:tbl>
    <w:p w14:paraId="6B50A237" w14:textId="77777777" w:rsidR="00980A9A" w:rsidRPr="00C743AE" w:rsidRDefault="00980A9A" w:rsidP="00980A9A">
      <w:pPr>
        <w:ind w:left="720" w:hanging="720"/>
        <w:rPr>
          <w:i/>
          <w:color w:val="FF0000"/>
          <w:sz w:val="28"/>
          <w:szCs w:val="28"/>
        </w:rPr>
      </w:pPr>
    </w:p>
    <w:p w14:paraId="10724AD3" w14:textId="032D578F" w:rsidR="005055BE" w:rsidRPr="002315DC" w:rsidRDefault="005055BE" w:rsidP="005055BE">
      <w:pPr>
        <w:rPr>
          <w:szCs w:val="24"/>
        </w:rPr>
      </w:pPr>
    </w:p>
    <w:p w14:paraId="0BAD3CD3" w14:textId="77777777" w:rsidR="00C87428" w:rsidRPr="00DB353C" w:rsidRDefault="005055BE" w:rsidP="00DB353C">
      <w:pPr>
        <w:pStyle w:val="Heading7"/>
        <w:ind w:hanging="1440"/>
      </w:pPr>
      <w:r>
        <w:t>P</w:t>
      </w:r>
      <w:r w:rsidR="0077740D">
        <w:t xml:space="preserve">art </w:t>
      </w:r>
      <w:r>
        <w:t>Three</w:t>
      </w:r>
      <w:r w:rsidR="0077740D">
        <w:t xml:space="preserve"> – Risk</w:t>
      </w:r>
      <w:r w:rsidR="00BA2315">
        <w:t xml:space="preserve"> Evaluation</w:t>
      </w:r>
    </w:p>
    <w:tbl>
      <w:tblPr>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0"/>
        <w:gridCol w:w="5268"/>
        <w:gridCol w:w="5528"/>
      </w:tblGrid>
      <w:tr w:rsidR="006D4059" w:rsidRPr="00FD553B" w14:paraId="4ED55355" w14:textId="77777777" w:rsidTr="006D4059">
        <w:trPr>
          <w:trHeight w:val="972"/>
        </w:trPr>
        <w:tc>
          <w:tcPr>
            <w:tcW w:w="4230" w:type="dxa"/>
          </w:tcPr>
          <w:p w14:paraId="10032FAA" w14:textId="77777777" w:rsidR="006D4059" w:rsidRDefault="006D4059" w:rsidP="00A51243">
            <w:pPr>
              <w:rPr>
                <w:b/>
                <w:sz w:val="28"/>
                <w:szCs w:val="28"/>
              </w:rPr>
            </w:pPr>
            <w:r>
              <w:rPr>
                <w:b/>
                <w:sz w:val="28"/>
                <w:szCs w:val="28"/>
              </w:rPr>
              <w:t>Privacy Risks (from part two)</w:t>
            </w:r>
          </w:p>
          <w:p w14:paraId="65484B65" w14:textId="77777777" w:rsidR="006D4059" w:rsidRDefault="006D4059" w:rsidP="00A51243">
            <w:pPr>
              <w:rPr>
                <w:b/>
                <w:sz w:val="28"/>
                <w:szCs w:val="28"/>
              </w:rPr>
            </w:pPr>
          </w:p>
          <w:p w14:paraId="21815C34" w14:textId="709D4E62" w:rsidR="006D4059" w:rsidRPr="00710AAE" w:rsidRDefault="006D4059" w:rsidP="00A51243">
            <w:pPr>
              <w:rPr>
                <w:sz w:val="28"/>
                <w:szCs w:val="28"/>
              </w:rPr>
            </w:pPr>
            <w:r w:rsidRPr="00AB18B1">
              <w:rPr>
                <w:szCs w:val="28"/>
              </w:rPr>
              <w:t>Describe source of risk and potential impact on indiv</w:t>
            </w:r>
            <w:r w:rsidR="00285375">
              <w:rPr>
                <w:szCs w:val="28"/>
              </w:rPr>
              <w:t>iduals, compliance and school risks</w:t>
            </w:r>
          </w:p>
        </w:tc>
        <w:tc>
          <w:tcPr>
            <w:tcW w:w="5268" w:type="dxa"/>
          </w:tcPr>
          <w:p w14:paraId="38BB4D8F" w14:textId="77777777" w:rsidR="006D4059" w:rsidRPr="00DB353C" w:rsidRDefault="006D4059" w:rsidP="00A51243">
            <w:pPr>
              <w:rPr>
                <w:sz w:val="28"/>
                <w:szCs w:val="28"/>
              </w:rPr>
            </w:pPr>
            <w:r w:rsidRPr="0089741B">
              <w:rPr>
                <w:b/>
                <w:sz w:val="28"/>
                <w:szCs w:val="28"/>
              </w:rPr>
              <w:t xml:space="preserve">Options to reduce or eliminate risk </w:t>
            </w:r>
          </w:p>
        </w:tc>
        <w:tc>
          <w:tcPr>
            <w:tcW w:w="5528" w:type="dxa"/>
          </w:tcPr>
          <w:p w14:paraId="0CC096AD" w14:textId="77777777" w:rsidR="006D4059" w:rsidRPr="00DB353C" w:rsidRDefault="006D4059" w:rsidP="00A51243">
            <w:pPr>
              <w:rPr>
                <w:b/>
                <w:sz w:val="28"/>
                <w:szCs w:val="28"/>
              </w:rPr>
            </w:pPr>
            <w:r w:rsidRPr="00DB353C">
              <w:rPr>
                <w:b/>
                <w:sz w:val="28"/>
                <w:szCs w:val="28"/>
              </w:rPr>
              <w:t xml:space="preserve">Evaluation </w:t>
            </w:r>
          </w:p>
          <w:p w14:paraId="536117A7" w14:textId="67F1032A" w:rsidR="006D4059" w:rsidRPr="00FD553B" w:rsidRDefault="006D4059" w:rsidP="00A51243">
            <w:pPr>
              <w:rPr>
                <w:sz w:val="28"/>
                <w:szCs w:val="28"/>
              </w:rPr>
            </w:pPr>
            <w:r>
              <w:rPr>
                <w:szCs w:val="28"/>
              </w:rPr>
              <w:t xml:space="preserve">Is the risk eliminated, reduced or </w:t>
            </w:r>
            <w:r w:rsidRPr="00AB18B1">
              <w:rPr>
                <w:szCs w:val="28"/>
              </w:rPr>
              <w:t>accepted</w:t>
            </w:r>
            <w:r>
              <w:rPr>
                <w:szCs w:val="28"/>
              </w:rPr>
              <w:t>?</w:t>
            </w:r>
          </w:p>
        </w:tc>
      </w:tr>
      <w:tr w:rsidR="006D4059" w:rsidRPr="00794C13" w14:paraId="05502910" w14:textId="77777777" w:rsidTr="006D4059">
        <w:trPr>
          <w:trHeight w:val="972"/>
        </w:trPr>
        <w:tc>
          <w:tcPr>
            <w:tcW w:w="4230" w:type="dxa"/>
          </w:tcPr>
          <w:p w14:paraId="68EAD2C5" w14:textId="1086F586" w:rsidR="006D4059" w:rsidRPr="00794C13" w:rsidRDefault="007900EE" w:rsidP="00A51243">
            <w:pPr>
              <w:rPr>
                <w:sz w:val="22"/>
              </w:rPr>
            </w:pPr>
            <w:r w:rsidRPr="00794C13">
              <w:rPr>
                <w:sz w:val="22"/>
              </w:rPr>
              <w:t>Subjects/Parents/Guardians ar</w:t>
            </w:r>
            <w:r w:rsidR="00FE650A" w:rsidRPr="00794C13">
              <w:rPr>
                <w:sz w:val="22"/>
              </w:rPr>
              <w:t>e not aware of collection, their rights or that information is shared with other data cont</w:t>
            </w:r>
            <w:r w:rsidR="00ED06F8" w:rsidRPr="00794C13">
              <w:rPr>
                <w:sz w:val="22"/>
              </w:rPr>
              <w:t>r</w:t>
            </w:r>
            <w:r w:rsidR="00FE650A" w:rsidRPr="00794C13">
              <w:rPr>
                <w:sz w:val="22"/>
              </w:rPr>
              <w:t xml:space="preserve">ollers </w:t>
            </w:r>
            <w:r w:rsidR="00ED06F8" w:rsidRPr="00794C13">
              <w:rPr>
                <w:sz w:val="22"/>
              </w:rPr>
              <w:t xml:space="preserve">– particularly that pupils are set up with an account that is linked to the NHS test and trace app. </w:t>
            </w:r>
          </w:p>
        </w:tc>
        <w:tc>
          <w:tcPr>
            <w:tcW w:w="5268" w:type="dxa"/>
          </w:tcPr>
          <w:p w14:paraId="33C6959F" w14:textId="4C8F7EF6" w:rsidR="006D4059" w:rsidRPr="00794C13" w:rsidRDefault="00ED06F8" w:rsidP="00ED06F8">
            <w:pPr>
              <w:rPr>
                <w:sz w:val="22"/>
              </w:rPr>
            </w:pPr>
            <w:r w:rsidRPr="00794C13">
              <w:rPr>
                <w:sz w:val="22"/>
              </w:rPr>
              <w:t>The DfE priva</w:t>
            </w:r>
            <w:r w:rsidR="00794C13">
              <w:rPr>
                <w:sz w:val="22"/>
              </w:rPr>
              <w:t xml:space="preserve">cy notice will be provided. </w:t>
            </w:r>
            <w:proofErr w:type="spellStart"/>
            <w:r w:rsidR="00794C13">
              <w:rPr>
                <w:sz w:val="22"/>
              </w:rPr>
              <w:t>Ver</w:t>
            </w:r>
            <w:r w:rsidRPr="00794C13">
              <w:rPr>
                <w:sz w:val="22"/>
              </w:rPr>
              <w:t>i</w:t>
            </w:r>
            <w:r w:rsidR="00794C13">
              <w:rPr>
                <w:sz w:val="22"/>
              </w:rPr>
              <w:t>t</w:t>
            </w:r>
            <w:r w:rsidRPr="00794C13">
              <w:rPr>
                <w:sz w:val="22"/>
              </w:rPr>
              <w:t>au</w:t>
            </w:r>
            <w:proofErr w:type="spellEnd"/>
            <w:r w:rsidRPr="00794C13">
              <w:rPr>
                <w:sz w:val="22"/>
              </w:rPr>
              <w:t xml:space="preserve"> will make this clear. Parents are provided this information when medical consent is obtained – this should make the process clear and offer parents medical consent opt out, which would mean no sharing would take place.</w:t>
            </w:r>
          </w:p>
        </w:tc>
        <w:tc>
          <w:tcPr>
            <w:tcW w:w="5528" w:type="dxa"/>
          </w:tcPr>
          <w:p w14:paraId="53DAA09A" w14:textId="4B5295B6" w:rsidR="006D4059" w:rsidRPr="00794C13" w:rsidRDefault="007900EE" w:rsidP="00A51243">
            <w:pPr>
              <w:rPr>
                <w:sz w:val="22"/>
              </w:rPr>
            </w:pPr>
            <w:r w:rsidRPr="00794C13">
              <w:rPr>
                <w:sz w:val="22"/>
              </w:rPr>
              <w:t>Reduced</w:t>
            </w:r>
          </w:p>
        </w:tc>
      </w:tr>
      <w:tr w:rsidR="006D4059" w:rsidRPr="00794C13" w14:paraId="1612394D" w14:textId="77777777" w:rsidTr="006D4059">
        <w:trPr>
          <w:trHeight w:val="972"/>
        </w:trPr>
        <w:tc>
          <w:tcPr>
            <w:tcW w:w="4230" w:type="dxa"/>
          </w:tcPr>
          <w:p w14:paraId="6F43FA9D" w14:textId="0BE66383" w:rsidR="006D4059" w:rsidRPr="00794C13" w:rsidRDefault="007900EE" w:rsidP="0012268A">
            <w:pPr>
              <w:rPr>
                <w:sz w:val="22"/>
              </w:rPr>
            </w:pPr>
            <w:r w:rsidRPr="00794C13">
              <w:rPr>
                <w:sz w:val="22"/>
              </w:rPr>
              <w:t xml:space="preserve">This information is not recorded on the </w:t>
            </w:r>
            <w:r w:rsidR="0012268A" w:rsidRPr="00794C13">
              <w:rPr>
                <w:sz w:val="22"/>
              </w:rPr>
              <w:t xml:space="preserve">Information Asset Register. The school is therefore not fulfilling their Article 30 GDPR (Records of Processing) obligations. </w:t>
            </w:r>
          </w:p>
        </w:tc>
        <w:tc>
          <w:tcPr>
            <w:tcW w:w="5268" w:type="dxa"/>
          </w:tcPr>
          <w:p w14:paraId="74AF9268" w14:textId="2B1646AA" w:rsidR="006D4059" w:rsidRPr="00794C13" w:rsidRDefault="007900EE" w:rsidP="00A51243">
            <w:pPr>
              <w:rPr>
                <w:sz w:val="22"/>
              </w:rPr>
            </w:pPr>
            <w:r w:rsidRPr="00794C13">
              <w:rPr>
                <w:sz w:val="22"/>
              </w:rPr>
              <w:t xml:space="preserve">Information Asset Register will be updated. </w:t>
            </w:r>
            <w:proofErr w:type="spellStart"/>
            <w:r w:rsidR="004001D4" w:rsidRPr="00794C13">
              <w:rPr>
                <w:sz w:val="22"/>
              </w:rPr>
              <w:t>Veritau’s</w:t>
            </w:r>
            <w:proofErr w:type="spellEnd"/>
            <w:r w:rsidR="004001D4" w:rsidRPr="00794C13">
              <w:rPr>
                <w:sz w:val="22"/>
              </w:rPr>
              <w:t xml:space="preserve"> template may be adapted for this purpose. </w:t>
            </w:r>
          </w:p>
        </w:tc>
        <w:tc>
          <w:tcPr>
            <w:tcW w:w="5528" w:type="dxa"/>
          </w:tcPr>
          <w:p w14:paraId="59E3DFEC" w14:textId="6C038F2E" w:rsidR="006D4059" w:rsidRPr="00794C13" w:rsidRDefault="007900EE" w:rsidP="00A51243">
            <w:pPr>
              <w:rPr>
                <w:sz w:val="22"/>
              </w:rPr>
            </w:pPr>
            <w:r w:rsidRPr="00794C13">
              <w:rPr>
                <w:sz w:val="22"/>
              </w:rPr>
              <w:t xml:space="preserve">Eliminated. </w:t>
            </w:r>
          </w:p>
        </w:tc>
      </w:tr>
      <w:tr w:rsidR="006D4059" w:rsidRPr="00794C13" w14:paraId="09362DCC" w14:textId="77777777" w:rsidTr="006D4059">
        <w:trPr>
          <w:trHeight w:val="972"/>
        </w:trPr>
        <w:tc>
          <w:tcPr>
            <w:tcW w:w="4230" w:type="dxa"/>
          </w:tcPr>
          <w:p w14:paraId="542D0D46" w14:textId="76CFA464" w:rsidR="006D4059" w:rsidRPr="00794C13" w:rsidRDefault="0012268A" w:rsidP="00A51243">
            <w:pPr>
              <w:rPr>
                <w:sz w:val="22"/>
              </w:rPr>
            </w:pPr>
            <w:r w:rsidRPr="00794C13">
              <w:rPr>
                <w:sz w:val="22"/>
              </w:rPr>
              <w:t xml:space="preserve">Special category data is being collected which may cause harm to individuals if disclosed to peers in the school community. </w:t>
            </w:r>
          </w:p>
        </w:tc>
        <w:tc>
          <w:tcPr>
            <w:tcW w:w="5268" w:type="dxa"/>
          </w:tcPr>
          <w:p w14:paraId="7562E505" w14:textId="5C70A573" w:rsidR="006D4059" w:rsidRPr="00794C13" w:rsidRDefault="0012268A" w:rsidP="00A51243">
            <w:pPr>
              <w:rPr>
                <w:color w:val="FF0000"/>
                <w:sz w:val="22"/>
              </w:rPr>
            </w:pPr>
            <w:r w:rsidRPr="00794C13">
              <w:rPr>
                <w:sz w:val="22"/>
              </w:rPr>
              <w:t xml:space="preserve">The school will take adequate security measures to prevent unauthorised disclosure or data breaches </w:t>
            </w:r>
            <w:r w:rsidR="00656AE8" w:rsidRPr="00656AE8">
              <w:rPr>
                <w:sz w:val="22"/>
              </w:rPr>
              <w:t>No further risk than existing data.</w:t>
            </w:r>
            <w:r w:rsidRPr="00794C13">
              <w:rPr>
                <w:color w:val="FF0000"/>
                <w:sz w:val="22"/>
              </w:rPr>
              <w:t xml:space="preserve"> </w:t>
            </w:r>
          </w:p>
        </w:tc>
        <w:tc>
          <w:tcPr>
            <w:tcW w:w="5528" w:type="dxa"/>
          </w:tcPr>
          <w:p w14:paraId="035FB1D7" w14:textId="3C46B155" w:rsidR="006D4059" w:rsidRPr="00794C13" w:rsidRDefault="00656AE8" w:rsidP="00A51243">
            <w:pPr>
              <w:rPr>
                <w:color w:val="FF0000"/>
                <w:sz w:val="22"/>
              </w:rPr>
            </w:pPr>
            <w:r w:rsidRPr="00794C13">
              <w:rPr>
                <w:sz w:val="22"/>
              </w:rPr>
              <w:t>Accepted</w:t>
            </w:r>
          </w:p>
        </w:tc>
      </w:tr>
      <w:tr w:rsidR="006D4059" w:rsidRPr="00794C13" w14:paraId="0920D8C3" w14:textId="77777777" w:rsidTr="006D4059">
        <w:trPr>
          <w:trHeight w:val="972"/>
        </w:trPr>
        <w:tc>
          <w:tcPr>
            <w:tcW w:w="4230" w:type="dxa"/>
          </w:tcPr>
          <w:p w14:paraId="7E87906C" w14:textId="4FCCB2A6" w:rsidR="006D4059" w:rsidRPr="00794C13" w:rsidRDefault="00ED06F8" w:rsidP="00A51243">
            <w:pPr>
              <w:rPr>
                <w:sz w:val="22"/>
              </w:rPr>
            </w:pPr>
            <w:r w:rsidRPr="00794C13">
              <w:rPr>
                <w:sz w:val="22"/>
              </w:rPr>
              <w:t xml:space="preserve">There is no formal sharing agreement in place between data controllers. </w:t>
            </w:r>
          </w:p>
        </w:tc>
        <w:tc>
          <w:tcPr>
            <w:tcW w:w="5268" w:type="dxa"/>
          </w:tcPr>
          <w:p w14:paraId="20192A31" w14:textId="3F611830" w:rsidR="00ED06F8" w:rsidRPr="00794C13" w:rsidRDefault="00ED06F8" w:rsidP="00A51243">
            <w:pPr>
              <w:rPr>
                <w:sz w:val="22"/>
              </w:rPr>
            </w:pPr>
            <w:r w:rsidRPr="00794C13">
              <w:rPr>
                <w:sz w:val="22"/>
              </w:rPr>
              <w:t xml:space="preserve">The other Data Controllers are trusted partners and have provided information </w:t>
            </w:r>
            <w:proofErr w:type="spellStart"/>
            <w:r w:rsidRPr="00794C13">
              <w:rPr>
                <w:sz w:val="22"/>
              </w:rPr>
              <w:t>publically</w:t>
            </w:r>
            <w:proofErr w:type="spellEnd"/>
            <w:r w:rsidRPr="00794C13">
              <w:rPr>
                <w:sz w:val="22"/>
              </w:rPr>
              <w:t xml:space="preserve"> on their security and lawful basis for collection. </w:t>
            </w:r>
          </w:p>
          <w:p w14:paraId="512EDA3F" w14:textId="77777777" w:rsidR="00ED06F8" w:rsidRPr="00794C13" w:rsidRDefault="00ED06F8" w:rsidP="00A51243">
            <w:pPr>
              <w:rPr>
                <w:sz w:val="22"/>
              </w:rPr>
            </w:pPr>
          </w:p>
          <w:p w14:paraId="22DB9949" w14:textId="77777777" w:rsidR="00ED06F8" w:rsidRPr="00794C13" w:rsidRDefault="00ED06F8" w:rsidP="00A51243">
            <w:pPr>
              <w:rPr>
                <w:sz w:val="22"/>
              </w:rPr>
            </w:pPr>
          </w:p>
          <w:p w14:paraId="3687467D" w14:textId="578BA23B" w:rsidR="006D4059" w:rsidRPr="00794C13" w:rsidRDefault="00807DD0" w:rsidP="00A51243">
            <w:pPr>
              <w:rPr>
                <w:sz w:val="22"/>
              </w:rPr>
            </w:pPr>
            <w:hyperlink r:id="rId18" w:history="1">
              <w:r w:rsidR="00336B26" w:rsidRPr="00794C13">
                <w:rPr>
                  <w:color w:val="0000FF"/>
                  <w:sz w:val="22"/>
                  <w:u w:val="single"/>
                </w:rPr>
                <w:t>NHS COVID-19 app: data protection impact assessment - GOV.UK (www.gov.uk)</w:t>
              </w:r>
            </w:hyperlink>
          </w:p>
          <w:p w14:paraId="71DB3BE5" w14:textId="77777777" w:rsidR="00336B26" w:rsidRPr="00794C13" w:rsidRDefault="00336B26" w:rsidP="00A51243">
            <w:pPr>
              <w:rPr>
                <w:sz w:val="22"/>
              </w:rPr>
            </w:pPr>
          </w:p>
          <w:p w14:paraId="2452A164" w14:textId="004A008E" w:rsidR="00336B26" w:rsidRPr="00794C13" w:rsidRDefault="00807DD0" w:rsidP="00A51243">
            <w:pPr>
              <w:rPr>
                <w:b/>
                <w:sz w:val="22"/>
              </w:rPr>
            </w:pPr>
            <w:hyperlink r:id="rId19" w:history="1">
              <w:r w:rsidR="00336B26" w:rsidRPr="00794C13">
                <w:rPr>
                  <w:color w:val="0000FF"/>
                  <w:sz w:val="22"/>
                  <w:u w:val="single"/>
                </w:rPr>
                <w:t>NHS COVID-19 app: privacy notice - GOV.UK (www.gov.uk)</w:t>
              </w:r>
            </w:hyperlink>
          </w:p>
        </w:tc>
        <w:tc>
          <w:tcPr>
            <w:tcW w:w="5528" w:type="dxa"/>
          </w:tcPr>
          <w:p w14:paraId="35228A4F" w14:textId="2C404275" w:rsidR="006D4059" w:rsidRPr="00794C13" w:rsidRDefault="00ED06F8" w:rsidP="00A51243">
            <w:pPr>
              <w:rPr>
                <w:sz w:val="22"/>
              </w:rPr>
            </w:pPr>
            <w:r w:rsidRPr="00794C13">
              <w:rPr>
                <w:sz w:val="22"/>
              </w:rPr>
              <w:t xml:space="preserve">Accepted </w:t>
            </w:r>
          </w:p>
        </w:tc>
      </w:tr>
    </w:tbl>
    <w:p w14:paraId="6FB1F936" w14:textId="1B06876C" w:rsidR="008A1DD3" w:rsidRPr="00794C13" w:rsidRDefault="008A1DD3">
      <w:pPr>
        <w:rPr>
          <w:sz w:val="22"/>
        </w:rPr>
      </w:pPr>
    </w:p>
    <w:p w14:paraId="3B7054BC" w14:textId="7588037B" w:rsidR="00C87428" w:rsidRPr="00DB353C" w:rsidRDefault="0077740D" w:rsidP="00DB353C">
      <w:pPr>
        <w:pStyle w:val="Heading7"/>
        <w:ind w:hanging="1724"/>
      </w:pPr>
      <w:r>
        <w:t>Part F</w:t>
      </w:r>
      <w:r w:rsidR="005055BE">
        <w:t>our</w:t>
      </w:r>
      <w:r w:rsidR="00C87428" w:rsidRPr="00DB353C">
        <w:t xml:space="preserve"> – Signature</w:t>
      </w:r>
      <w:r w:rsidR="00E33FED">
        <w:t>s</w:t>
      </w:r>
      <w:r>
        <w:t xml:space="preserve"> and R</w:t>
      </w:r>
      <w:r w:rsidR="00C56C0F">
        <w:t>eview</w:t>
      </w:r>
    </w:p>
    <w:p w14:paraId="5DF85681" w14:textId="3EB6979D" w:rsidR="007D03D2" w:rsidRDefault="00AC59DE" w:rsidP="00040F06">
      <w:pPr>
        <w:ind w:left="-284"/>
        <w:rPr>
          <w:i/>
          <w:color w:val="FF0000"/>
          <w:szCs w:val="28"/>
        </w:rPr>
      </w:pPr>
      <w:r w:rsidRPr="00BB09F1">
        <w:rPr>
          <w:i/>
          <w:color w:val="FF0000"/>
          <w:szCs w:val="28"/>
        </w:rPr>
        <w:t>This Data Protection Impact Assessment (DPIA) should be signed by the relevant Information Asset Owner. Should any risks be ‘accepted’ then consider</w:t>
      </w:r>
      <w:r w:rsidR="006D4059">
        <w:rPr>
          <w:i/>
          <w:color w:val="FF0000"/>
          <w:szCs w:val="28"/>
        </w:rPr>
        <w:t xml:space="preserve">ation should be given to the school’s Senior Information Risk Owner (SIRO) </w:t>
      </w:r>
      <w:r w:rsidRPr="00BB09F1">
        <w:rPr>
          <w:i/>
          <w:color w:val="FF0000"/>
          <w:szCs w:val="28"/>
        </w:rPr>
        <w:t>countersigning the DPIA</w:t>
      </w:r>
      <w:r w:rsidR="006D4059">
        <w:rPr>
          <w:i/>
          <w:color w:val="FF0000"/>
          <w:szCs w:val="28"/>
        </w:rPr>
        <w:t xml:space="preserve"> if this is not the individual who has completed the DPIA</w:t>
      </w:r>
      <w:r w:rsidRPr="00BB09F1">
        <w:rPr>
          <w:i/>
          <w:color w:val="FF0000"/>
          <w:szCs w:val="28"/>
        </w:rPr>
        <w:t xml:space="preserve">. All DPIAs should be approved </w:t>
      </w:r>
      <w:r w:rsidR="00040F06">
        <w:rPr>
          <w:i/>
          <w:color w:val="FF0000"/>
          <w:szCs w:val="28"/>
        </w:rPr>
        <w:t>by the Data Protection Officer.</w:t>
      </w:r>
    </w:p>
    <w:p w14:paraId="6C20F22D" w14:textId="1C73508C" w:rsidR="00040F06" w:rsidRDefault="00040F06" w:rsidP="00040F06">
      <w:pPr>
        <w:ind w:left="-284"/>
        <w:rPr>
          <w:i/>
          <w:color w:val="FF0000"/>
          <w:szCs w:val="28"/>
        </w:rPr>
      </w:pPr>
    </w:p>
    <w:p w14:paraId="64158CA6" w14:textId="7DFA77B9" w:rsidR="00040F06" w:rsidRDefault="00040F06" w:rsidP="00040F06">
      <w:pPr>
        <w:rPr>
          <w:b/>
          <w:sz w:val="28"/>
          <w:szCs w:val="28"/>
        </w:rPr>
      </w:pPr>
      <w:r>
        <w:rPr>
          <w:noProof/>
          <w:lang w:eastAsia="en-GB" w:bidi="ar-SA"/>
        </w:rPr>
        <mc:AlternateContent>
          <mc:Choice Requires="wps">
            <w:drawing>
              <wp:anchor distT="0" distB="0" distL="114300" distR="114300" simplePos="0" relativeHeight="251658241" behindDoc="1" locked="0" layoutInCell="1" allowOverlap="1" wp14:anchorId="291FC293" wp14:editId="7FE3F228">
                <wp:simplePos x="0" y="0"/>
                <wp:positionH relativeFrom="column">
                  <wp:posOffset>-187960</wp:posOffset>
                </wp:positionH>
                <wp:positionV relativeFrom="paragraph">
                  <wp:posOffset>120015</wp:posOffset>
                </wp:positionV>
                <wp:extent cx="8644890" cy="1198880"/>
                <wp:effectExtent l="19050" t="19050" r="22860" b="2032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4890" cy="1198880"/>
                        </a:xfrm>
                        <a:prstGeom prst="rect">
                          <a:avLst/>
                        </a:prstGeom>
                        <a:noFill/>
                        <a:ln w="28575">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F0F85A" w14:textId="77777777" w:rsidR="008B3605" w:rsidRDefault="008B36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1FC293" id="Rectangle 29" o:spid="_x0000_s1036" style="position:absolute;margin-left:-14.8pt;margin-top:9.45pt;width:680.7pt;height:94.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" filled="f" fillcolor="red" strokecolor="#00b050" strokeweight="2.25pt">
                <v:shadow color="#868686"/>
                <v:textbox>
                  <w:txbxContent>
                    <w:p w14:paraId="34F0F85A" w14:textId="77777777" w:rsidR="008B3605" w:rsidRDefault="008B3605"/>
                  </w:txbxContent>
                </v:textbox>
              </v:rect>
            </w:pict>
          </mc:Fallback>
        </mc:AlternateContent>
      </w:r>
    </w:p>
    <w:p w14:paraId="4D421867" w14:textId="52676835" w:rsidR="00040F06" w:rsidRPr="00AC59DE" w:rsidRDefault="00040F06" w:rsidP="00040F06">
      <w:pPr>
        <w:rPr>
          <w:b/>
          <w:sz w:val="28"/>
          <w:szCs w:val="28"/>
        </w:rPr>
      </w:pPr>
      <w:r w:rsidRPr="00AC59DE">
        <w:rPr>
          <w:b/>
          <w:sz w:val="28"/>
          <w:szCs w:val="28"/>
        </w:rPr>
        <w:t>Information Asset Owner</w:t>
      </w:r>
    </w:p>
    <w:p w14:paraId="7BAEF4F7" w14:textId="1A611F42" w:rsidR="00040F06" w:rsidRDefault="00040F06" w:rsidP="00040F06">
      <w:pPr>
        <w:rPr>
          <w:sz w:val="28"/>
          <w:szCs w:val="28"/>
        </w:rPr>
      </w:pPr>
      <w:r>
        <w:rPr>
          <w:sz w:val="28"/>
          <w:szCs w:val="28"/>
        </w:rPr>
        <w:t>Name:</w:t>
      </w:r>
      <w:r w:rsidR="003B07ED">
        <w:rPr>
          <w:sz w:val="28"/>
          <w:szCs w:val="28"/>
        </w:rPr>
        <w:t xml:space="preserve"> </w:t>
      </w:r>
      <w:r w:rsidR="005F1332">
        <w:rPr>
          <w:sz w:val="28"/>
          <w:szCs w:val="28"/>
        </w:rPr>
        <w:t>Carol</w:t>
      </w:r>
      <w:r w:rsidR="00C62C5A">
        <w:rPr>
          <w:sz w:val="28"/>
          <w:szCs w:val="28"/>
        </w:rPr>
        <w:t xml:space="preserve"> Robertson</w:t>
      </w:r>
    </w:p>
    <w:p w14:paraId="01F8A7DD" w14:textId="56C4CE24" w:rsidR="00040F06" w:rsidRDefault="00040F06" w:rsidP="00040F06">
      <w:pPr>
        <w:rPr>
          <w:sz w:val="28"/>
          <w:szCs w:val="28"/>
        </w:rPr>
      </w:pPr>
      <w:r>
        <w:rPr>
          <w:sz w:val="28"/>
          <w:szCs w:val="28"/>
        </w:rPr>
        <w:t>Job Title:</w:t>
      </w:r>
      <w:r w:rsidR="00C62C5A">
        <w:rPr>
          <w:sz w:val="28"/>
          <w:szCs w:val="28"/>
        </w:rPr>
        <w:t xml:space="preserve"> Headteacher</w:t>
      </w:r>
    </w:p>
    <w:p w14:paraId="3B4C6DC7" w14:textId="47EA8726" w:rsidR="00040F06" w:rsidRDefault="00040F06" w:rsidP="00040F06">
      <w:pPr>
        <w:rPr>
          <w:sz w:val="28"/>
          <w:szCs w:val="28"/>
        </w:rPr>
      </w:pPr>
      <w:r>
        <w:rPr>
          <w:sz w:val="28"/>
          <w:szCs w:val="28"/>
        </w:rPr>
        <w:t xml:space="preserve">Date: </w:t>
      </w:r>
      <w:sdt>
        <w:sdtPr>
          <w:rPr>
            <w:sz w:val="28"/>
            <w:szCs w:val="28"/>
          </w:rPr>
          <w:id w:val="534317506"/>
          <w:placeholder>
            <w:docPart w:val="E690C8B4C9E64A9F9BA1849532F361E1"/>
          </w:placeholder>
          <w:date w:fullDate="2021-01-28T00:00:00Z">
            <w:dateFormat w:val="dd/MM/yyyy"/>
            <w:lid w:val="en-GB"/>
            <w:storeMappedDataAs w:val="dateTime"/>
            <w:calendar w:val="gregorian"/>
          </w:date>
        </w:sdtPr>
        <w:sdtContent>
          <w:r w:rsidR="00C62C5A">
            <w:rPr>
              <w:sz w:val="28"/>
              <w:szCs w:val="28"/>
            </w:rPr>
            <w:t>28/01/2021</w:t>
          </w:r>
        </w:sdtContent>
      </w:sdt>
    </w:p>
    <w:p w14:paraId="7E1C3060" w14:textId="3DFC52EE" w:rsidR="00040F06" w:rsidRDefault="00040F06" w:rsidP="00040F06">
      <w:pPr>
        <w:rPr>
          <w:sz w:val="28"/>
          <w:szCs w:val="28"/>
        </w:rPr>
      </w:pPr>
      <w:r>
        <w:rPr>
          <w:sz w:val="28"/>
          <w:szCs w:val="28"/>
        </w:rPr>
        <w:t>Signature:</w:t>
      </w:r>
    </w:p>
    <w:p w14:paraId="140656D8" w14:textId="2F069811" w:rsidR="00040F06" w:rsidRDefault="00040F06" w:rsidP="00040F06">
      <w:pPr>
        <w:rPr>
          <w:sz w:val="28"/>
          <w:szCs w:val="28"/>
        </w:rPr>
      </w:pPr>
    </w:p>
    <w:p w14:paraId="37A0BC41" w14:textId="2B047E06" w:rsidR="00040F06" w:rsidRDefault="00040F06" w:rsidP="00040F06">
      <w:pPr>
        <w:rPr>
          <w:sz w:val="28"/>
          <w:szCs w:val="28"/>
        </w:rPr>
      </w:pPr>
      <w:r>
        <w:rPr>
          <w:noProof/>
          <w:sz w:val="28"/>
          <w:szCs w:val="28"/>
          <w:lang w:eastAsia="en-GB" w:bidi="ar-SA"/>
        </w:rPr>
        <mc:AlternateContent>
          <mc:Choice Requires="wps">
            <w:drawing>
              <wp:anchor distT="0" distB="0" distL="114300" distR="114300" simplePos="0" relativeHeight="251658242" behindDoc="1" locked="0" layoutInCell="1" allowOverlap="1" wp14:anchorId="1C7F8026" wp14:editId="47FD838A">
                <wp:simplePos x="0" y="0"/>
                <wp:positionH relativeFrom="column">
                  <wp:posOffset>-190500</wp:posOffset>
                </wp:positionH>
                <wp:positionV relativeFrom="paragraph">
                  <wp:posOffset>104775</wp:posOffset>
                </wp:positionV>
                <wp:extent cx="8644890" cy="1276350"/>
                <wp:effectExtent l="19050" t="19050" r="22860" b="1905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4890" cy="1276350"/>
                        </a:xfrm>
                        <a:prstGeom prst="rect">
                          <a:avLst/>
                        </a:prstGeom>
                        <a:noFill/>
                        <a:ln w="28575">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B91590" w14:textId="77777777" w:rsidR="008B3605" w:rsidRDefault="008B3605" w:rsidP="00AC59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7F8026" id="Rectangle 30" o:spid="_x0000_s1037" style="position:absolute;margin-left:-15pt;margin-top:8.25pt;width:680.7pt;height:10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" filled="f" fillcolor="red" strokecolor="#00b050" strokeweight="2.25pt">
                <v:shadow color="#868686"/>
                <v:textbox>
                  <w:txbxContent>
                    <w:p w14:paraId="51B91590" w14:textId="77777777" w:rsidR="008B3605" w:rsidRDefault="008B3605" w:rsidP="00AC59DE"/>
                  </w:txbxContent>
                </v:textbox>
              </v:rect>
            </w:pict>
          </mc:Fallback>
        </mc:AlternateContent>
      </w:r>
    </w:p>
    <w:p w14:paraId="2D471F9A" w14:textId="109558AC" w:rsidR="00040F06" w:rsidRPr="00AC59DE" w:rsidRDefault="00040F06" w:rsidP="00040F06">
      <w:pPr>
        <w:rPr>
          <w:b/>
          <w:sz w:val="28"/>
          <w:szCs w:val="28"/>
        </w:rPr>
      </w:pPr>
      <w:r w:rsidRPr="00AC59DE">
        <w:rPr>
          <w:b/>
          <w:sz w:val="28"/>
          <w:szCs w:val="28"/>
        </w:rPr>
        <w:t>Data Protection Officer</w:t>
      </w:r>
    </w:p>
    <w:p w14:paraId="1C942D7D" w14:textId="4CA9C772" w:rsidR="00040F06" w:rsidRDefault="00040F06" w:rsidP="00040F06">
      <w:pPr>
        <w:rPr>
          <w:sz w:val="28"/>
          <w:szCs w:val="28"/>
        </w:rPr>
      </w:pPr>
      <w:r>
        <w:rPr>
          <w:sz w:val="28"/>
          <w:szCs w:val="28"/>
        </w:rPr>
        <w:t>Name:</w:t>
      </w:r>
      <w:r w:rsidR="00C62C5A">
        <w:rPr>
          <w:sz w:val="28"/>
          <w:szCs w:val="28"/>
        </w:rPr>
        <w:t xml:space="preserve"> Carol Robertson</w:t>
      </w:r>
    </w:p>
    <w:p w14:paraId="7BA1E661" w14:textId="23DB058C" w:rsidR="00040F06" w:rsidRDefault="00040F06" w:rsidP="00040F06">
      <w:pPr>
        <w:rPr>
          <w:sz w:val="28"/>
          <w:szCs w:val="28"/>
        </w:rPr>
      </w:pPr>
      <w:r>
        <w:rPr>
          <w:sz w:val="28"/>
          <w:szCs w:val="28"/>
        </w:rPr>
        <w:t>Job Title:</w:t>
      </w:r>
      <w:r w:rsidR="00C62C5A">
        <w:rPr>
          <w:sz w:val="28"/>
          <w:szCs w:val="28"/>
        </w:rPr>
        <w:t xml:space="preserve"> Headteacher</w:t>
      </w:r>
    </w:p>
    <w:p w14:paraId="0D100C81" w14:textId="0A47079B" w:rsidR="00040F06" w:rsidRDefault="00040F06" w:rsidP="00040F06">
      <w:pPr>
        <w:rPr>
          <w:sz w:val="28"/>
          <w:szCs w:val="28"/>
        </w:rPr>
      </w:pPr>
      <w:r>
        <w:rPr>
          <w:sz w:val="28"/>
          <w:szCs w:val="28"/>
        </w:rPr>
        <w:t xml:space="preserve">Date: </w:t>
      </w:r>
      <w:sdt>
        <w:sdtPr>
          <w:rPr>
            <w:sz w:val="28"/>
            <w:szCs w:val="28"/>
          </w:rPr>
          <w:id w:val="-1663770895"/>
          <w:placeholder>
            <w:docPart w:val="453147E81E274257BFD3E716D4323E1A"/>
          </w:placeholder>
          <w:date w:fullDate="2021-01-28T00:00:00Z">
            <w:dateFormat w:val="dd/MM/yyyy"/>
            <w:lid w:val="en-GB"/>
            <w:storeMappedDataAs w:val="dateTime"/>
            <w:calendar w:val="gregorian"/>
          </w:date>
        </w:sdtPr>
        <w:sdtContent>
          <w:r w:rsidR="00C62C5A">
            <w:rPr>
              <w:sz w:val="28"/>
              <w:szCs w:val="28"/>
            </w:rPr>
            <w:t>28/01/2021</w:t>
          </w:r>
        </w:sdtContent>
      </w:sdt>
    </w:p>
    <w:p w14:paraId="3BBC6EAE" w14:textId="5C421791" w:rsidR="00040F06" w:rsidRPr="009D5F46" w:rsidRDefault="00040F06" w:rsidP="00040F06">
      <w:pPr>
        <w:rPr>
          <w:sz w:val="28"/>
          <w:szCs w:val="28"/>
        </w:rPr>
      </w:pPr>
      <w:r>
        <w:rPr>
          <w:sz w:val="28"/>
          <w:szCs w:val="28"/>
        </w:rPr>
        <w:t>Signature:</w:t>
      </w:r>
    </w:p>
    <w:p w14:paraId="7A060A25" w14:textId="4F944852" w:rsidR="00040F06" w:rsidRDefault="00040F06" w:rsidP="00040F06">
      <w:pPr>
        <w:rPr>
          <w:sz w:val="28"/>
          <w:szCs w:val="28"/>
        </w:rPr>
      </w:pPr>
    </w:p>
    <w:p w14:paraId="527BBBE0" w14:textId="06A74C3B" w:rsidR="00040F06" w:rsidRDefault="00040F06" w:rsidP="00040F06">
      <w:pPr>
        <w:rPr>
          <w:sz w:val="28"/>
          <w:szCs w:val="28"/>
        </w:rPr>
      </w:pPr>
      <w:r>
        <w:rPr>
          <w:noProof/>
          <w:sz w:val="28"/>
          <w:szCs w:val="28"/>
          <w:lang w:eastAsia="en-GB" w:bidi="ar-SA"/>
        </w:rPr>
        <mc:AlternateContent>
          <mc:Choice Requires="wps">
            <w:drawing>
              <wp:anchor distT="0" distB="0" distL="114300" distR="114300" simplePos="0" relativeHeight="251658243" behindDoc="1" locked="0" layoutInCell="1" allowOverlap="1" wp14:anchorId="2F9EB2F7" wp14:editId="37161CCE">
                <wp:simplePos x="0" y="0"/>
                <wp:positionH relativeFrom="column">
                  <wp:posOffset>-183515</wp:posOffset>
                </wp:positionH>
                <wp:positionV relativeFrom="paragraph">
                  <wp:posOffset>131445</wp:posOffset>
                </wp:positionV>
                <wp:extent cx="8644890" cy="1161415"/>
                <wp:effectExtent l="19050" t="19050" r="22860" b="1968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4890" cy="1161415"/>
                        </a:xfrm>
                        <a:prstGeom prst="rect">
                          <a:avLst/>
                        </a:prstGeom>
                        <a:noFill/>
                        <a:ln w="28575">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C80F07" w14:textId="77777777" w:rsidR="008B3605" w:rsidRDefault="008B3605" w:rsidP="00AC59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9EB2F7" id="Rectangle 31" o:spid="_x0000_s1038" style="position:absolute;margin-left:-14.45pt;margin-top:10.35pt;width:680.7pt;height:91.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" filled="f" fillcolor="red" strokecolor="#00b050" strokeweight="2.25pt">
                <v:shadow color="#868686"/>
                <v:textbox>
                  <w:txbxContent>
                    <w:p w14:paraId="7EC80F07" w14:textId="77777777" w:rsidR="008B3605" w:rsidRDefault="008B3605" w:rsidP="00AC59DE"/>
                  </w:txbxContent>
                </v:textbox>
              </v:rect>
            </w:pict>
          </mc:Fallback>
        </mc:AlternateContent>
      </w:r>
    </w:p>
    <w:p w14:paraId="118E8BDE" w14:textId="2AFE60AC" w:rsidR="00040F06" w:rsidRPr="00AC59DE" w:rsidRDefault="00040F06" w:rsidP="00040F06">
      <w:pPr>
        <w:rPr>
          <w:b/>
          <w:sz w:val="28"/>
          <w:szCs w:val="28"/>
        </w:rPr>
      </w:pPr>
      <w:r w:rsidRPr="00AC59DE">
        <w:rPr>
          <w:b/>
          <w:sz w:val="28"/>
          <w:szCs w:val="28"/>
        </w:rPr>
        <w:t>Senior Officer</w:t>
      </w:r>
      <w:r>
        <w:rPr>
          <w:b/>
          <w:sz w:val="28"/>
          <w:szCs w:val="28"/>
        </w:rPr>
        <w:t xml:space="preserve"> (if a</w:t>
      </w:r>
      <w:r w:rsidRPr="00AC59DE">
        <w:rPr>
          <w:b/>
          <w:sz w:val="28"/>
          <w:szCs w:val="28"/>
        </w:rPr>
        <w:t xml:space="preserve">pplicable) </w:t>
      </w:r>
    </w:p>
    <w:p w14:paraId="24988117" w14:textId="1F0D8B24" w:rsidR="00040F06" w:rsidRDefault="00040F06" w:rsidP="00040F06">
      <w:pPr>
        <w:rPr>
          <w:sz w:val="28"/>
          <w:szCs w:val="28"/>
        </w:rPr>
      </w:pPr>
      <w:r>
        <w:rPr>
          <w:sz w:val="28"/>
          <w:szCs w:val="28"/>
        </w:rPr>
        <w:t>Name:</w:t>
      </w:r>
    </w:p>
    <w:p w14:paraId="099D271A" w14:textId="13142824" w:rsidR="00040F06" w:rsidRDefault="00040F06" w:rsidP="00040F06">
      <w:pPr>
        <w:rPr>
          <w:sz w:val="28"/>
          <w:szCs w:val="28"/>
        </w:rPr>
      </w:pPr>
      <w:r>
        <w:rPr>
          <w:sz w:val="28"/>
          <w:szCs w:val="28"/>
        </w:rPr>
        <w:t>Job Title:</w:t>
      </w:r>
    </w:p>
    <w:p w14:paraId="6CF1B874" w14:textId="183005C1" w:rsidR="00040F06" w:rsidRDefault="00040F06" w:rsidP="00040F06">
      <w:pPr>
        <w:rPr>
          <w:sz w:val="28"/>
          <w:szCs w:val="28"/>
        </w:rPr>
      </w:pPr>
      <w:r>
        <w:rPr>
          <w:sz w:val="28"/>
          <w:szCs w:val="28"/>
        </w:rPr>
        <w:t xml:space="preserve">Date: </w:t>
      </w:r>
      <w:sdt>
        <w:sdtPr>
          <w:rPr>
            <w:sz w:val="28"/>
            <w:szCs w:val="28"/>
          </w:rPr>
          <w:id w:val="-541597524"/>
          <w:placeholder>
            <w:docPart w:val="3E90600AF705445EB95CB1C3FA869E3C"/>
          </w:placeholder>
          <w:showingPlcHdr/>
          <w:date>
            <w:dateFormat w:val="dd/MM/yyyy"/>
            <w:lid w:val="en-GB"/>
            <w:storeMappedDataAs w:val="dateTime"/>
            <w:calendar w:val="gregorian"/>
          </w:date>
        </w:sdtPr>
        <w:sdtContent>
          <w:r w:rsidRPr="00F95BD3">
            <w:rPr>
              <w:rStyle w:val="PlaceholderText"/>
            </w:rPr>
            <w:t>Click or tap to enter a date.</w:t>
          </w:r>
        </w:sdtContent>
      </w:sdt>
    </w:p>
    <w:p w14:paraId="103E3A32" w14:textId="5D4E55FE" w:rsidR="00040F06" w:rsidRPr="009D5F46" w:rsidRDefault="00040F06" w:rsidP="00040F06">
      <w:pPr>
        <w:rPr>
          <w:sz w:val="28"/>
          <w:szCs w:val="28"/>
        </w:rPr>
      </w:pPr>
      <w:r>
        <w:rPr>
          <w:sz w:val="28"/>
          <w:szCs w:val="28"/>
        </w:rPr>
        <w:t>Signature:</w:t>
      </w:r>
    </w:p>
    <w:p w14:paraId="315A45FB" w14:textId="064A0CC0" w:rsidR="00040F06" w:rsidRPr="009D5F46" w:rsidRDefault="00040F06" w:rsidP="00040F06">
      <w:pPr>
        <w:rPr>
          <w:sz w:val="28"/>
          <w:szCs w:val="28"/>
        </w:rPr>
      </w:pPr>
      <w:r>
        <w:rPr>
          <w:noProof/>
          <w:sz w:val="28"/>
          <w:szCs w:val="28"/>
          <w:lang w:eastAsia="en-GB" w:bidi="ar-SA"/>
        </w:rPr>
        <mc:AlternateContent>
          <mc:Choice Requires="wps">
            <w:drawing>
              <wp:anchor distT="0" distB="0" distL="114300" distR="114300" simplePos="0" relativeHeight="251658246" behindDoc="1" locked="0" layoutInCell="1" allowOverlap="1" wp14:anchorId="3B379E8F" wp14:editId="047A4B8B">
                <wp:simplePos x="0" y="0"/>
                <wp:positionH relativeFrom="column">
                  <wp:posOffset>-182245</wp:posOffset>
                </wp:positionH>
                <wp:positionV relativeFrom="paragraph">
                  <wp:posOffset>252730</wp:posOffset>
                </wp:positionV>
                <wp:extent cx="8644890" cy="682053"/>
                <wp:effectExtent l="19050" t="19050" r="22860" b="22860"/>
                <wp:wrapNone/>
                <wp:docPr id="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4890" cy="682053"/>
                        </a:xfrm>
                        <a:prstGeom prst="rect">
                          <a:avLst/>
                        </a:prstGeom>
                        <a:noFill/>
                        <a:ln w="28575">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60BDA5" w14:textId="77777777" w:rsidR="008B3605" w:rsidRDefault="008B3605" w:rsidP="005456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379E8F" id="_x0000_s1039" style="position:absolute;margin-left:-14.35pt;margin-top:19.9pt;width:680.7pt;height:53.7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" filled="f" fillcolor="red" strokecolor="#00b050" strokeweight="2.25pt">
                <v:shadow color="#868686"/>
                <v:textbox>
                  <w:txbxContent>
                    <w:p w14:paraId="7360BDA5" w14:textId="77777777" w:rsidR="008B3605" w:rsidRDefault="008B3605" w:rsidP="0054564F"/>
                  </w:txbxContent>
                </v:textbox>
              </v:rect>
            </w:pict>
          </mc:Fallback>
        </mc:AlternateContent>
      </w:r>
    </w:p>
    <w:p w14:paraId="75CEF2B6" w14:textId="18EE3F1B" w:rsidR="00040F06" w:rsidRPr="00040F06" w:rsidRDefault="00040F06" w:rsidP="00040F06">
      <w:pPr>
        <w:ind w:left="-284"/>
        <w:rPr>
          <w:i/>
          <w:color w:val="FF0000"/>
          <w:szCs w:val="28"/>
        </w:rPr>
      </w:pPr>
    </w:p>
    <w:p w14:paraId="0B5E5E93" w14:textId="0E35F0DC" w:rsidR="007D03D2" w:rsidRPr="00040F06" w:rsidRDefault="00040F06" w:rsidP="00040F06">
      <w:pPr>
        <w:rPr>
          <w:b/>
          <w:sz w:val="28"/>
        </w:rPr>
      </w:pPr>
      <w:r>
        <w:rPr>
          <w:b/>
          <w:sz w:val="28"/>
        </w:rPr>
        <w:t xml:space="preserve">REVIEW DATE: </w:t>
      </w:r>
      <w:sdt>
        <w:sdtPr>
          <w:rPr>
            <w:b/>
            <w:sz w:val="28"/>
          </w:rPr>
          <w:id w:val="-576749875"/>
          <w:placeholder>
            <w:docPart w:val="CE9E3B9D919F40C99BE3312881B290A1"/>
          </w:placeholder>
          <w:date w:fullDate="2022-01-28T00:00:00Z">
            <w:dateFormat w:val="dd/MM/yyyy"/>
            <w:lid w:val="en-GB"/>
            <w:storeMappedDataAs w:val="dateTime"/>
            <w:calendar w:val="gregorian"/>
          </w:date>
        </w:sdtPr>
        <w:sdtContent>
          <w:r w:rsidR="00C62C5A">
            <w:rPr>
              <w:b/>
              <w:sz w:val="28"/>
            </w:rPr>
            <w:t>28/01/2022</w:t>
          </w:r>
        </w:sdtContent>
      </w:sdt>
      <w:r>
        <w:rPr>
          <w:b/>
          <w:sz w:val="28"/>
        </w:rPr>
        <w:t xml:space="preserve"> </w:t>
      </w:r>
      <w:r w:rsidRPr="0054564F">
        <w:rPr>
          <w:b/>
          <w:color w:val="FF0000"/>
          <w:sz w:val="28"/>
        </w:rPr>
        <w:t>(Recommend annually)</w:t>
      </w:r>
    </w:p>
    <w:sectPr w:rsidR="007D03D2" w:rsidRPr="00040F06" w:rsidSect="008076A4">
      <w:headerReference w:type="even" r:id="rId20"/>
      <w:headerReference w:type="default" r:id="rId21"/>
      <w:footerReference w:type="even" r:id="rId22"/>
      <w:footerReference w:type="default" r:id="rId23"/>
      <w:headerReference w:type="first" r:id="rId24"/>
      <w:footerReference w:type="first" r:id="rId25"/>
      <w:pgSz w:w="16838" w:h="11906" w:orient="landscape"/>
      <w:pgMar w:top="851" w:right="1440" w:bottom="1440" w:left="1440" w:header="709" w:footer="227" w:gutter="0"/>
      <w:pgBorders w:offsetFrom="page">
        <w:top w:val="single" w:sz="18" w:space="24" w:color="00B050"/>
        <w:left w:val="single" w:sz="18" w:space="24" w:color="00B050"/>
        <w:bottom w:val="single" w:sz="18" w:space="24" w:color="00B050"/>
        <w:right w:val="single" w:sz="18" w:space="24" w:color="00B050"/>
      </w:pgBorder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Hopcraft, Megan" w:date="2021-01-08T14:49:00Z" w:initials="HM">
    <w:p w14:paraId="7DE92BC7" w14:textId="5DA05589" w:rsidR="00695842" w:rsidRDefault="00695842">
      <w:pPr>
        <w:pStyle w:val="CommentText"/>
      </w:pPr>
      <w:r>
        <w:rPr>
          <w:rStyle w:val="CommentReference"/>
        </w:rPr>
        <w:annotationRef/>
      </w:r>
      <w:r>
        <w:t>We re</w:t>
      </w:r>
      <w:r w:rsidR="00794C13">
        <w:t xml:space="preserve">commend the DfE privacy notice in addition to the </w:t>
      </w:r>
      <w:proofErr w:type="spellStart"/>
      <w:r w:rsidR="00794C13">
        <w:t>Veritau</w:t>
      </w:r>
      <w:proofErr w:type="spellEnd"/>
      <w:r w:rsidR="00794C13">
        <w:t xml:space="preserve"> COVID-19 privacy notice (both cover different aspects and link together).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E92B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E92BC7" w16cid:durableId="23BD32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CE138" w14:textId="77777777" w:rsidR="00807DD0" w:rsidRDefault="00807DD0" w:rsidP="00C54471">
      <w:r>
        <w:separator/>
      </w:r>
    </w:p>
  </w:endnote>
  <w:endnote w:type="continuationSeparator" w:id="0">
    <w:p w14:paraId="68F981F9" w14:textId="77777777" w:rsidR="00807DD0" w:rsidRDefault="00807DD0" w:rsidP="00C54471">
      <w:r>
        <w:continuationSeparator/>
      </w:r>
    </w:p>
  </w:endnote>
  <w:endnote w:type="continuationNotice" w:id="1">
    <w:p w14:paraId="4F5D0D03" w14:textId="77777777" w:rsidR="00807DD0" w:rsidRDefault="00807D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7EC2E" w14:textId="77777777" w:rsidR="008B3605" w:rsidRDefault="008B3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CB0C7" w14:textId="77777777" w:rsidR="008B3605" w:rsidRDefault="008B3605"/>
  <w:tbl>
    <w:tblPr>
      <w:tblW w:w="5000" w:type="pct"/>
      <w:tblCellMar>
        <w:top w:w="72" w:type="dxa"/>
        <w:left w:w="115" w:type="dxa"/>
        <w:bottom w:w="72" w:type="dxa"/>
        <w:right w:w="115" w:type="dxa"/>
      </w:tblCellMar>
      <w:tblLook w:val="04A0" w:firstRow="1" w:lastRow="0" w:firstColumn="1" w:lastColumn="0" w:noHBand="0" w:noVBand="1"/>
    </w:tblPr>
    <w:tblGrid>
      <w:gridCol w:w="12562"/>
      <w:gridCol w:w="1396"/>
    </w:tblGrid>
    <w:tr w:rsidR="008B3605" w14:paraId="0D162085" w14:textId="77777777" w:rsidTr="007B63DF">
      <w:tc>
        <w:tcPr>
          <w:tcW w:w="4500" w:type="pct"/>
          <w:tcBorders>
            <w:top w:val="single" w:sz="4" w:space="0" w:color="000000"/>
          </w:tcBorders>
        </w:tcPr>
        <w:sdt>
          <w:sdtPr>
            <w:rPr>
              <w:b/>
              <w:sz w:val="28"/>
            </w:rPr>
            <w:alias w:val="Title"/>
            <w:id w:val="41304964"/>
            <w:placeholder>
              <w:docPart w:val="FEB79A14E8944898B8491EDED6F4B71C"/>
            </w:placeholder>
            <w:dataBinding w:prefixMappings="xmlns:ns0='http://purl.org/dc/elements/1.1/' xmlns:ns1='http://schemas.openxmlformats.org/package/2006/metadata/core-properties' " w:xpath="/ns1:coreProperties[1]/ns0:title[1]" w:storeItemID="{6C3C8BC8-F283-45AE-878A-BAB7291924A1}"/>
            <w:text/>
          </w:sdtPr>
          <w:sdtContent>
            <w:p w14:paraId="45969085" w14:textId="7A10209C" w:rsidR="008B3605" w:rsidRPr="00093073" w:rsidRDefault="00857992" w:rsidP="00093073">
              <w:pPr>
                <w:jc w:val="right"/>
                <w:rPr>
                  <w:b/>
                  <w:sz w:val="28"/>
                </w:rPr>
              </w:pPr>
              <w:r>
                <w:rPr>
                  <w:b/>
                  <w:sz w:val="28"/>
                </w:rPr>
                <w:t>REF 01</w:t>
              </w:r>
            </w:p>
          </w:sdtContent>
        </w:sdt>
      </w:tc>
      <w:tc>
        <w:tcPr>
          <w:tcW w:w="500" w:type="pct"/>
          <w:tcBorders>
            <w:top w:val="single" w:sz="4" w:space="0" w:color="C0504D"/>
          </w:tcBorders>
          <w:shd w:val="clear" w:color="auto" w:fill="00B050"/>
        </w:tcPr>
        <w:p w14:paraId="3C330A12" w14:textId="74D532AB" w:rsidR="008B3605" w:rsidRPr="007B63DF" w:rsidRDefault="008B3605" w:rsidP="0085066C">
          <w:pPr>
            <w:pStyle w:val="Header"/>
            <w:jc w:val="right"/>
            <w:rPr>
              <w:b/>
              <w:color w:val="FFFFFF"/>
            </w:rPr>
          </w:pPr>
          <w:r w:rsidRPr="007B63DF">
            <w:rPr>
              <w:b/>
            </w:rPr>
            <w:fldChar w:fldCharType="begin"/>
          </w:r>
          <w:r w:rsidRPr="007B63DF">
            <w:rPr>
              <w:b/>
            </w:rPr>
            <w:instrText xml:space="preserve"> PAGE   \* MERGEFORMAT </w:instrText>
          </w:r>
          <w:r w:rsidRPr="007B63DF">
            <w:rPr>
              <w:b/>
            </w:rPr>
            <w:fldChar w:fldCharType="separate"/>
          </w:r>
          <w:r w:rsidR="00794C13" w:rsidRPr="00794C13">
            <w:rPr>
              <w:b/>
              <w:noProof/>
              <w:color w:val="FFFFFF"/>
            </w:rPr>
            <w:t>15</w:t>
          </w:r>
          <w:r w:rsidRPr="007B63DF">
            <w:rPr>
              <w:b/>
            </w:rPr>
            <w:fldChar w:fldCharType="end"/>
          </w:r>
        </w:p>
      </w:tc>
    </w:tr>
  </w:tbl>
  <w:p w14:paraId="24EA48D6" w14:textId="77777777" w:rsidR="008B3605" w:rsidRDefault="008B3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BC71E" w14:textId="77777777" w:rsidR="008B3605" w:rsidRDefault="008B3605">
    <w:pPr>
      <w:pStyle w:val="Footer"/>
    </w:pPr>
  </w:p>
  <w:p w14:paraId="6B128324" w14:textId="77777777" w:rsidR="008B3605" w:rsidRDefault="008B3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E5ACD" w14:textId="77777777" w:rsidR="00807DD0" w:rsidRDefault="00807DD0" w:rsidP="00C54471">
      <w:r>
        <w:separator/>
      </w:r>
    </w:p>
  </w:footnote>
  <w:footnote w:type="continuationSeparator" w:id="0">
    <w:p w14:paraId="52606B03" w14:textId="77777777" w:rsidR="00807DD0" w:rsidRDefault="00807DD0" w:rsidP="00C54471">
      <w:r>
        <w:continuationSeparator/>
      </w:r>
    </w:p>
  </w:footnote>
  <w:footnote w:type="continuationNotice" w:id="1">
    <w:p w14:paraId="1C53205D" w14:textId="77777777" w:rsidR="00807DD0" w:rsidRDefault="00807D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FDECA" w14:textId="77777777" w:rsidR="008B3605" w:rsidRDefault="008B3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4B96" w14:textId="77777777" w:rsidR="008B3605" w:rsidRDefault="008B36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4F5FB" w14:textId="77777777" w:rsidR="008B3605" w:rsidRDefault="008B3605">
    <w:pPr>
      <w:pStyle w:val="Header"/>
    </w:pPr>
    <w:r>
      <w:rPr>
        <w:noProof/>
        <w:lang w:eastAsia="en-GB" w:bidi="ar-SA"/>
      </w:rPr>
      <w:drawing>
        <wp:anchor distT="0" distB="0" distL="114300" distR="114300" simplePos="0" relativeHeight="251658240" behindDoc="0" locked="0" layoutInCell="1" allowOverlap="1" wp14:anchorId="3393ADF6" wp14:editId="43857B60">
          <wp:simplePos x="0" y="0"/>
          <wp:positionH relativeFrom="margin">
            <wp:posOffset>8004810</wp:posOffset>
          </wp:positionH>
          <wp:positionV relativeFrom="margin">
            <wp:posOffset>-260985</wp:posOffset>
          </wp:positionV>
          <wp:extent cx="1200150" cy="12001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itau-logo-200x200.png"/>
                  <pic:cNvPicPr/>
                </pic:nvPicPr>
                <pic:blipFill>
                  <a:blip r:embed="rId1">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732CF"/>
    <w:multiLevelType w:val="hybridMultilevel"/>
    <w:tmpl w:val="BCEE9D8E"/>
    <w:lvl w:ilvl="0" w:tplc="EB8A97E0">
      <w:start w:val="1"/>
      <w:numFmt w:val="decimal"/>
      <w:pStyle w:val="Heading1"/>
      <w:lvlText w:val="%1"/>
      <w:lvlJc w:val="left"/>
      <w:pPr>
        <w:ind w:left="720" w:hanging="360"/>
      </w:pPr>
      <w:rPr>
        <w:rFonts w:ascii="Arial" w:hAnsi="Arial" w:hint="default"/>
        <w:b/>
        <w:i w:val="0"/>
        <w:caps/>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E2A81"/>
    <w:multiLevelType w:val="hybridMultilevel"/>
    <w:tmpl w:val="9E0826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13226"/>
    <w:multiLevelType w:val="hybridMultilevel"/>
    <w:tmpl w:val="166EF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754DE"/>
    <w:multiLevelType w:val="hybridMultilevel"/>
    <w:tmpl w:val="2864D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1F204B"/>
    <w:multiLevelType w:val="hybridMultilevel"/>
    <w:tmpl w:val="8E469754"/>
    <w:lvl w:ilvl="0" w:tplc="1B1C79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1243A"/>
    <w:multiLevelType w:val="hybridMultilevel"/>
    <w:tmpl w:val="29ECB49C"/>
    <w:lvl w:ilvl="0" w:tplc="CC1863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847C9"/>
    <w:multiLevelType w:val="hybridMultilevel"/>
    <w:tmpl w:val="F8265222"/>
    <w:lvl w:ilvl="0" w:tplc="4D16BAA4">
      <w:start w:val="1"/>
      <w:numFmt w:val="bullet"/>
      <w:pStyle w:val="ListParagraph"/>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4C5E06"/>
    <w:multiLevelType w:val="hybridMultilevel"/>
    <w:tmpl w:val="8A6CF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6A022B"/>
    <w:multiLevelType w:val="hybridMultilevel"/>
    <w:tmpl w:val="94F8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65E98"/>
    <w:multiLevelType w:val="hybridMultilevel"/>
    <w:tmpl w:val="725EEBC2"/>
    <w:lvl w:ilvl="0" w:tplc="0DA271DC">
      <w:start w:val="1"/>
      <w:numFmt w:val="bullet"/>
      <w:lvlText w:val=""/>
      <w:lvlJc w:val="left"/>
      <w:pPr>
        <w:tabs>
          <w:tab w:val="num" w:pos="720"/>
        </w:tabs>
        <w:ind w:left="720" w:hanging="360"/>
      </w:pPr>
      <w:rPr>
        <w:rFonts w:ascii="Symbol" w:hAnsi="Symbol" w:hint="default"/>
        <w:sz w:val="20"/>
      </w:rPr>
    </w:lvl>
    <w:lvl w:ilvl="1" w:tplc="9B40571E" w:tentative="1">
      <w:start w:val="1"/>
      <w:numFmt w:val="bullet"/>
      <w:lvlText w:val=""/>
      <w:lvlJc w:val="left"/>
      <w:pPr>
        <w:tabs>
          <w:tab w:val="num" w:pos="1440"/>
        </w:tabs>
        <w:ind w:left="1440" w:hanging="360"/>
      </w:pPr>
      <w:rPr>
        <w:rFonts w:ascii="Symbol" w:hAnsi="Symbol" w:hint="default"/>
        <w:sz w:val="20"/>
      </w:rPr>
    </w:lvl>
    <w:lvl w:ilvl="2" w:tplc="A2F8784E" w:tentative="1">
      <w:start w:val="1"/>
      <w:numFmt w:val="bullet"/>
      <w:lvlText w:val=""/>
      <w:lvlJc w:val="left"/>
      <w:pPr>
        <w:tabs>
          <w:tab w:val="num" w:pos="2160"/>
        </w:tabs>
        <w:ind w:left="2160" w:hanging="360"/>
      </w:pPr>
      <w:rPr>
        <w:rFonts w:ascii="Symbol" w:hAnsi="Symbol" w:hint="default"/>
        <w:sz w:val="20"/>
      </w:rPr>
    </w:lvl>
    <w:lvl w:ilvl="3" w:tplc="B98835A8" w:tentative="1">
      <w:start w:val="1"/>
      <w:numFmt w:val="bullet"/>
      <w:lvlText w:val=""/>
      <w:lvlJc w:val="left"/>
      <w:pPr>
        <w:tabs>
          <w:tab w:val="num" w:pos="2880"/>
        </w:tabs>
        <w:ind w:left="2880" w:hanging="360"/>
      </w:pPr>
      <w:rPr>
        <w:rFonts w:ascii="Symbol" w:hAnsi="Symbol" w:hint="default"/>
        <w:sz w:val="20"/>
      </w:rPr>
    </w:lvl>
    <w:lvl w:ilvl="4" w:tplc="FFB6AF92" w:tentative="1">
      <w:start w:val="1"/>
      <w:numFmt w:val="bullet"/>
      <w:lvlText w:val=""/>
      <w:lvlJc w:val="left"/>
      <w:pPr>
        <w:tabs>
          <w:tab w:val="num" w:pos="3600"/>
        </w:tabs>
        <w:ind w:left="3600" w:hanging="360"/>
      </w:pPr>
      <w:rPr>
        <w:rFonts w:ascii="Symbol" w:hAnsi="Symbol" w:hint="default"/>
        <w:sz w:val="20"/>
      </w:rPr>
    </w:lvl>
    <w:lvl w:ilvl="5" w:tplc="1382AD9A" w:tentative="1">
      <w:start w:val="1"/>
      <w:numFmt w:val="bullet"/>
      <w:lvlText w:val=""/>
      <w:lvlJc w:val="left"/>
      <w:pPr>
        <w:tabs>
          <w:tab w:val="num" w:pos="4320"/>
        </w:tabs>
        <w:ind w:left="4320" w:hanging="360"/>
      </w:pPr>
      <w:rPr>
        <w:rFonts w:ascii="Symbol" w:hAnsi="Symbol" w:hint="default"/>
        <w:sz w:val="20"/>
      </w:rPr>
    </w:lvl>
    <w:lvl w:ilvl="6" w:tplc="8D543C38" w:tentative="1">
      <w:start w:val="1"/>
      <w:numFmt w:val="bullet"/>
      <w:lvlText w:val=""/>
      <w:lvlJc w:val="left"/>
      <w:pPr>
        <w:tabs>
          <w:tab w:val="num" w:pos="5040"/>
        </w:tabs>
        <w:ind w:left="5040" w:hanging="360"/>
      </w:pPr>
      <w:rPr>
        <w:rFonts w:ascii="Symbol" w:hAnsi="Symbol" w:hint="default"/>
        <w:sz w:val="20"/>
      </w:rPr>
    </w:lvl>
    <w:lvl w:ilvl="7" w:tplc="8886FEB8" w:tentative="1">
      <w:start w:val="1"/>
      <w:numFmt w:val="bullet"/>
      <w:lvlText w:val=""/>
      <w:lvlJc w:val="left"/>
      <w:pPr>
        <w:tabs>
          <w:tab w:val="num" w:pos="5760"/>
        </w:tabs>
        <w:ind w:left="5760" w:hanging="360"/>
      </w:pPr>
      <w:rPr>
        <w:rFonts w:ascii="Symbol" w:hAnsi="Symbol" w:hint="default"/>
        <w:sz w:val="20"/>
      </w:rPr>
    </w:lvl>
    <w:lvl w:ilvl="8" w:tplc="77800FB6"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4D1FD0"/>
    <w:multiLevelType w:val="hybridMultilevel"/>
    <w:tmpl w:val="34864B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175FF4"/>
    <w:multiLevelType w:val="hybridMultilevel"/>
    <w:tmpl w:val="DE261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DD0DE1"/>
    <w:multiLevelType w:val="hybridMultilevel"/>
    <w:tmpl w:val="3A5AE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324E5"/>
    <w:multiLevelType w:val="hybridMultilevel"/>
    <w:tmpl w:val="327E73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FF0D78"/>
    <w:multiLevelType w:val="hybridMultilevel"/>
    <w:tmpl w:val="BB20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5A7994"/>
    <w:multiLevelType w:val="hybridMultilevel"/>
    <w:tmpl w:val="0FB4EA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1564F9"/>
    <w:multiLevelType w:val="hybridMultilevel"/>
    <w:tmpl w:val="5F4ECDC6"/>
    <w:lvl w:ilvl="0" w:tplc="32BCB0D4">
      <w:start w:val="1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4A60AB"/>
    <w:multiLevelType w:val="hybridMultilevel"/>
    <w:tmpl w:val="DC125D5E"/>
    <w:lvl w:ilvl="0" w:tplc="0809000F">
      <w:start w:val="1"/>
      <w:numFmt w:val="decimal"/>
      <w:lvlText w:val="%1."/>
      <w:lvlJc w:val="left"/>
      <w:pPr>
        <w:tabs>
          <w:tab w:val="num" w:pos="720"/>
        </w:tabs>
        <w:ind w:left="720" w:hanging="360"/>
      </w:pPr>
    </w:lvl>
    <w:lvl w:ilvl="1" w:tplc="79BCBDBA">
      <w:start w:val="1"/>
      <w:numFmt w:val="lowerLetter"/>
      <w:lvlText w:val="%2."/>
      <w:lvlJc w:val="left"/>
      <w:pPr>
        <w:tabs>
          <w:tab w:val="num" w:pos="1440"/>
        </w:tabs>
        <w:ind w:left="1440" w:hanging="360"/>
      </w:pPr>
      <w:rPr>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2B87DB4"/>
    <w:multiLevelType w:val="hybridMultilevel"/>
    <w:tmpl w:val="63E82B46"/>
    <w:lvl w:ilvl="0" w:tplc="0809000F">
      <w:start w:val="1"/>
      <w:numFmt w:val="decimal"/>
      <w:lvlText w:val="%1."/>
      <w:lvlJc w:val="left"/>
      <w:pPr>
        <w:tabs>
          <w:tab w:val="num" w:pos="711"/>
        </w:tabs>
        <w:ind w:left="711" w:hanging="360"/>
      </w:pPr>
    </w:lvl>
    <w:lvl w:ilvl="1" w:tplc="08090019" w:tentative="1">
      <w:start w:val="1"/>
      <w:numFmt w:val="lowerLetter"/>
      <w:lvlText w:val="%2."/>
      <w:lvlJc w:val="left"/>
      <w:pPr>
        <w:tabs>
          <w:tab w:val="num" w:pos="1431"/>
        </w:tabs>
        <w:ind w:left="1431" w:hanging="360"/>
      </w:pPr>
    </w:lvl>
    <w:lvl w:ilvl="2" w:tplc="0809001B" w:tentative="1">
      <w:start w:val="1"/>
      <w:numFmt w:val="lowerRoman"/>
      <w:lvlText w:val="%3."/>
      <w:lvlJc w:val="right"/>
      <w:pPr>
        <w:tabs>
          <w:tab w:val="num" w:pos="2151"/>
        </w:tabs>
        <w:ind w:left="2151" w:hanging="180"/>
      </w:pPr>
    </w:lvl>
    <w:lvl w:ilvl="3" w:tplc="0809000F" w:tentative="1">
      <w:start w:val="1"/>
      <w:numFmt w:val="decimal"/>
      <w:lvlText w:val="%4."/>
      <w:lvlJc w:val="left"/>
      <w:pPr>
        <w:tabs>
          <w:tab w:val="num" w:pos="2871"/>
        </w:tabs>
        <w:ind w:left="2871" w:hanging="360"/>
      </w:pPr>
    </w:lvl>
    <w:lvl w:ilvl="4" w:tplc="08090019" w:tentative="1">
      <w:start w:val="1"/>
      <w:numFmt w:val="lowerLetter"/>
      <w:lvlText w:val="%5."/>
      <w:lvlJc w:val="left"/>
      <w:pPr>
        <w:tabs>
          <w:tab w:val="num" w:pos="3591"/>
        </w:tabs>
        <w:ind w:left="3591" w:hanging="360"/>
      </w:pPr>
    </w:lvl>
    <w:lvl w:ilvl="5" w:tplc="0809001B" w:tentative="1">
      <w:start w:val="1"/>
      <w:numFmt w:val="lowerRoman"/>
      <w:lvlText w:val="%6."/>
      <w:lvlJc w:val="right"/>
      <w:pPr>
        <w:tabs>
          <w:tab w:val="num" w:pos="4311"/>
        </w:tabs>
        <w:ind w:left="4311" w:hanging="180"/>
      </w:pPr>
    </w:lvl>
    <w:lvl w:ilvl="6" w:tplc="0809000F" w:tentative="1">
      <w:start w:val="1"/>
      <w:numFmt w:val="decimal"/>
      <w:lvlText w:val="%7."/>
      <w:lvlJc w:val="left"/>
      <w:pPr>
        <w:tabs>
          <w:tab w:val="num" w:pos="5031"/>
        </w:tabs>
        <w:ind w:left="5031" w:hanging="360"/>
      </w:pPr>
    </w:lvl>
    <w:lvl w:ilvl="7" w:tplc="08090019" w:tentative="1">
      <w:start w:val="1"/>
      <w:numFmt w:val="lowerLetter"/>
      <w:lvlText w:val="%8."/>
      <w:lvlJc w:val="left"/>
      <w:pPr>
        <w:tabs>
          <w:tab w:val="num" w:pos="5751"/>
        </w:tabs>
        <w:ind w:left="5751" w:hanging="360"/>
      </w:pPr>
    </w:lvl>
    <w:lvl w:ilvl="8" w:tplc="0809001B" w:tentative="1">
      <w:start w:val="1"/>
      <w:numFmt w:val="lowerRoman"/>
      <w:lvlText w:val="%9."/>
      <w:lvlJc w:val="right"/>
      <w:pPr>
        <w:tabs>
          <w:tab w:val="num" w:pos="6471"/>
        </w:tabs>
        <w:ind w:left="6471" w:hanging="180"/>
      </w:pPr>
    </w:lvl>
  </w:abstractNum>
  <w:abstractNum w:abstractNumId="19" w15:restartNumberingAfterBreak="0">
    <w:nsid w:val="671B4C52"/>
    <w:multiLevelType w:val="hybridMultilevel"/>
    <w:tmpl w:val="47DACC00"/>
    <w:lvl w:ilvl="0" w:tplc="AD10B222">
      <w:start w:val="1"/>
      <w:numFmt w:val="bullet"/>
      <w:lvlText w:val=""/>
      <w:lvlJc w:val="left"/>
      <w:pPr>
        <w:tabs>
          <w:tab w:val="num" w:pos="721"/>
        </w:tabs>
        <w:ind w:left="721" w:hanging="360"/>
      </w:pPr>
      <w:rPr>
        <w:rFonts w:ascii="Symbol" w:hAnsi="Symbol" w:hint="default"/>
        <w:color w:val="auto"/>
      </w:rPr>
    </w:lvl>
    <w:lvl w:ilvl="1" w:tplc="08090003" w:tentative="1">
      <w:start w:val="1"/>
      <w:numFmt w:val="bullet"/>
      <w:lvlText w:val="o"/>
      <w:lvlJc w:val="left"/>
      <w:pPr>
        <w:tabs>
          <w:tab w:val="num" w:pos="1441"/>
        </w:tabs>
        <w:ind w:left="1441" w:hanging="360"/>
      </w:pPr>
      <w:rPr>
        <w:rFonts w:ascii="Courier New" w:hAnsi="Courier New" w:cs="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cs="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cs="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20" w15:restartNumberingAfterBreak="0">
    <w:nsid w:val="6BBF56E9"/>
    <w:multiLevelType w:val="hybridMultilevel"/>
    <w:tmpl w:val="D19A9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C01210"/>
    <w:multiLevelType w:val="hybridMultilevel"/>
    <w:tmpl w:val="D132E33E"/>
    <w:lvl w:ilvl="0" w:tplc="96829B5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ABA0A04"/>
    <w:multiLevelType w:val="hybridMultilevel"/>
    <w:tmpl w:val="F9EA15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8A5CD8"/>
    <w:multiLevelType w:val="hybridMultilevel"/>
    <w:tmpl w:val="EF26442E"/>
    <w:lvl w:ilvl="0" w:tplc="0809000F">
      <w:start w:val="1"/>
      <w:numFmt w:val="decimal"/>
      <w:lvlText w:val="%1."/>
      <w:lvlJc w:val="left"/>
      <w:pPr>
        <w:tabs>
          <w:tab w:val="num" w:pos="720"/>
        </w:tabs>
        <w:ind w:left="720" w:hanging="360"/>
      </w:pPr>
    </w:lvl>
    <w:lvl w:ilvl="1" w:tplc="13AE7B1A">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19"/>
  </w:num>
  <w:num w:numId="4">
    <w:abstractNumId w:val="18"/>
  </w:num>
  <w:num w:numId="5">
    <w:abstractNumId w:val="17"/>
  </w:num>
  <w:num w:numId="6">
    <w:abstractNumId w:val="23"/>
  </w:num>
  <w:num w:numId="7">
    <w:abstractNumId w:val="3"/>
  </w:num>
  <w:num w:numId="8">
    <w:abstractNumId w:val="7"/>
  </w:num>
  <w:num w:numId="9">
    <w:abstractNumId w:val="8"/>
  </w:num>
  <w:num w:numId="10">
    <w:abstractNumId w:val="13"/>
  </w:num>
  <w:num w:numId="11">
    <w:abstractNumId w:val="20"/>
  </w:num>
  <w:num w:numId="12">
    <w:abstractNumId w:val="5"/>
  </w:num>
  <w:num w:numId="13">
    <w:abstractNumId w:val="1"/>
  </w:num>
  <w:num w:numId="14">
    <w:abstractNumId w:val="15"/>
  </w:num>
  <w:num w:numId="15">
    <w:abstractNumId w:val="16"/>
  </w:num>
  <w:num w:numId="16">
    <w:abstractNumId w:val="22"/>
  </w:num>
  <w:num w:numId="17">
    <w:abstractNumId w:val="4"/>
  </w:num>
  <w:num w:numId="18">
    <w:abstractNumId w:val="10"/>
  </w:num>
  <w:num w:numId="19">
    <w:abstractNumId w:val="2"/>
  </w:num>
  <w:num w:numId="20">
    <w:abstractNumId w:val="9"/>
  </w:num>
  <w:num w:numId="21">
    <w:abstractNumId w:val="21"/>
  </w:num>
  <w:num w:numId="22">
    <w:abstractNumId w:val="11"/>
  </w:num>
  <w:num w:numId="23">
    <w:abstractNumId w:val="14"/>
  </w:num>
  <w:num w:numId="24">
    <w:abstractNumId w:val="12"/>
  </w:num>
  <w:num w:numId="25">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opcraft, Megan">
    <w15:presenceInfo w15:providerId="AD" w15:userId="S-1-5-21-777456390-1647073903-355810188-487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drawingGridHorizontalSpacing w:val="120"/>
  <w:displayHorizontalDrawingGridEvery w:val="2"/>
  <w:characterSpacingControl w:val="doNotCompress"/>
  <w:hdrShapeDefaults>
    <o:shapedefaults v:ext="edit" spidmax="2049" style="mso-width-relative:margin;mso-height-relative:margin" fill="f" fillcolor="red" strokecolor="#00b050">
      <v:fill color="red" on="f"/>
      <v:stroke color="#00b050" weight=".5pt"/>
      <v:shadow color="#868686"/>
      <o:colormru v:ext="edit" colors="#556a2c,#7c9b3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60"/>
    <w:rsid w:val="000023C0"/>
    <w:rsid w:val="0000329E"/>
    <w:rsid w:val="0000629A"/>
    <w:rsid w:val="0000742A"/>
    <w:rsid w:val="00010367"/>
    <w:rsid w:val="00010DB6"/>
    <w:rsid w:val="00010EC8"/>
    <w:rsid w:val="000136FC"/>
    <w:rsid w:val="00015390"/>
    <w:rsid w:val="00022B32"/>
    <w:rsid w:val="00024D2D"/>
    <w:rsid w:val="000255CB"/>
    <w:rsid w:val="00025B47"/>
    <w:rsid w:val="0002677A"/>
    <w:rsid w:val="00027868"/>
    <w:rsid w:val="00027F16"/>
    <w:rsid w:val="00030FC2"/>
    <w:rsid w:val="0003295C"/>
    <w:rsid w:val="00032C1D"/>
    <w:rsid w:val="000337F2"/>
    <w:rsid w:val="0003568C"/>
    <w:rsid w:val="00036250"/>
    <w:rsid w:val="0003689E"/>
    <w:rsid w:val="00037AC8"/>
    <w:rsid w:val="00040F06"/>
    <w:rsid w:val="00042D85"/>
    <w:rsid w:val="00043367"/>
    <w:rsid w:val="00050D41"/>
    <w:rsid w:val="0005432C"/>
    <w:rsid w:val="00054B03"/>
    <w:rsid w:val="00054C71"/>
    <w:rsid w:val="00057C96"/>
    <w:rsid w:val="00060889"/>
    <w:rsid w:val="00060F69"/>
    <w:rsid w:val="000610AC"/>
    <w:rsid w:val="000632CD"/>
    <w:rsid w:val="000678E6"/>
    <w:rsid w:val="00070E21"/>
    <w:rsid w:val="00071138"/>
    <w:rsid w:val="000720BF"/>
    <w:rsid w:val="000721BA"/>
    <w:rsid w:val="00080346"/>
    <w:rsid w:val="00081E09"/>
    <w:rsid w:val="00081EFE"/>
    <w:rsid w:val="00082BFF"/>
    <w:rsid w:val="00093073"/>
    <w:rsid w:val="0009431D"/>
    <w:rsid w:val="000957F6"/>
    <w:rsid w:val="0009608D"/>
    <w:rsid w:val="000967C6"/>
    <w:rsid w:val="00097F22"/>
    <w:rsid w:val="00097FAA"/>
    <w:rsid w:val="000A2018"/>
    <w:rsid w:val="000A521B"/>
    <w:rsid w:val="000A692D"/>
    <w:rsid w:val="000B0412"/>
    <w:rsid w:val="000B0E19"/>
    <w:rsid w:val="000B17FA"/>
    <w:rsid w:val="000B1815"/>
    <w:rsid w:val="000B189A"/>
    <w:rsid w:val="000B2891"/>
    <w:rsid w:val="000B36AC"/>
    <w:rsid w:val="000C09AF"/>
    <w:rsid w:val="000C1D3A"/>
    <w:rsid w:val="000C3885"/>
    <w:rsid w:val="000C43B7"/>
    <w:rsid w:val="000C61E1"/>
    <w:rsid w:val="000C70CD"/>
    <w:rsid w:val="000C77AF"/>
    <w:rsid w:val="000C7BDF"/>
    <w:rsid w:val="000D0168"/>
    <w:rsid w:val="000D08E9"/>
    <w:rsid w:val="000D1365"/>
    <w:rsid w:val="000D25FA"/>
    <w:rsid w:val="000D2BF2"/>
    <w:rsid w:val="000D4D69"/>
    <w:rsid w:val="000D746B"/>
    <w:rsid w:val="000E0D0E"/>
    <w:rsid w:val="000E232C"/>
    <w:rsid w:val="000E2C98"/>
    <w:rsid w:val="000E429D"/>
    <w:rsid w:val="000E60F2"/>
    <w:rsid w:val="000F0CF6"/>
    <w:rsid w:val="000F1743"/>
    <w:rsid w:val="000F4037"/>
    <w:rsid w:val="000F42EA"/>
    <w:rsid w:val="000F4431"/>
    <w:rsid w:val="000F4CFF"/>
    <w:rsid w:val="000F59FD"/>
    <w:rsid w:val="00103930"/>
    <w:rsid w:val="00104F7A"/>
    <w:rsid w:val="001054B6"/>
    <w:rsid w:val="00107A9D"/>
    <w:rsid w:val="0011053B"/>
    <w:rsid w:val="001116BF"/>
    <w:rsid w:val="00111C9F"/>
    <w:rsid w:val="00114CDA"/>
    <w:rsid w:val="00115CAF"/>
    <w:rsid w:val="001163C8"/>
    <w:rsid w:val="00116BDE"/>
    <w:rsid w:val="0012000B"/>
    <w:rsid w:val="001221C0"/>
    <w:rsid w:val="0012268A"/>
    <w:rsid w:val="00122B55"/>
    <w:rsid w:val="00122BEE"/>
    <w:rsid w:val="00125275"/>
    <w:rsid w:val="001307CF"/>
    <w:rsid w:val="0013133E"/>
    <w:rsid w:val="0013311C"/>
    <w:rsid w:val="00133B67"/>
    <w:rsid w:val="001340FD"/>
    <w:rsid w:val="0013752A"/>
    <w:rsid w:val="00143897"/>
    <w:rsid w:val="00144600"/>
    <w:rsid w:val="00144689"/>
    <w:rsid w:val="00146CB4"/>
    <w:rsid w:val="00146F47"/>
    <w:rsid w:val="00150883"/>
    <w:rsid w:val="00152459"/>
    <w:rsid w:val="00152483"/>
    <w:rsid w:val="001531E7"/>
    <w:rsid w:val="001539FD"/>
    <w:rsid w:val="0015439C"/>
    <w:rsid w:val="00156552"/>
    <w:rsid w:val="001579E0"/>
    <w:rsid w:val="00160F82"/>
    <w:rsid w:val="0016260B"/>
    <w:rsid w:val="00163CC4"/>
    <w:rsid w:val="00164A50"/>
    <w:rsid w:val="0016528C"/>
    <w:rsid w:val="00165636"/>
    <w:rsid w:val="00165E60"/>
    <w:rsid w:val="00166F91"/>
    <w:rsid w:val="0016785C"/>
    <w:rsid w:val="0017086E"/>
    <w:rsid w:val="00170B27"/>
    <w:rsid w:val="00170EB0"/>
    <w:rsid w:val="00173079"/>
    <w:rsid w:val="00175522"/>
    <w:rsid w:val="001768EE"/>
    <w:rsid w:val="001768FE"/>
    <w:rsid w:val="00183150"/>
    <w:rsid w:val="00185169"/>
    <w:rsid w:val="001863D3"/>
    <w:rsid w:val="00186FB8"/>
    <w:rsid w:val="00186FCF"/>
    <w:rsid w:val="00187774"/>
    <w:rsid w:val="001912C7"/>
    <w:rsid w:val="00193A73"/>
    <w:rsid w:val="00193AA6"/>
    <w:rsid w:val="001A1253"/>
    <w:rsid w:val="001A1C1A"/>
    <w:rsid w:val="001A1C22"/>
    <w:rsid w:val="001A3690"/>
    <w:rsid w:val="001A3C23"/>
    <w:rsid w:val="001A4D85"/>
    <w:rsid w:val="001A6501"/>
    <w:rsid w:val="001B06D8"/>
    <w:rsid w:val="001B0AA8"/>
    <w:rsid w:val="001B1A0F"/>
    <w:rsid w:val="001B3063"/>
    <w:rsid w:val="001B6E9D"/>
    <w:rsid w:val="001C1F16"/>
    <w:rsid w:val="001C35C4"/>
    <w:rsid w:val="001C38E0"/>
    <w:rsid w:val="001C3FED"/>
    <w:rsid w:val="001C43AA"/>
    <w:rsid w:val="001C4E9E"/>
    <w:rsid w:val="001C5528"/>
    <w:rsid w:val="001C6224"/>
    <w:rsid w:val="001C652F"/>
    <w:rsid w:val="001C6975"/>
    <w:rsid w:val="001C7CCD"/>
    <w:rsid w:val="001D0E34"/>
    <w:rsid w:val="001D1271"/>
    <w:rsid w:val="001D26F9"/>
    <w:rsid w:val="001D3237"/>
    <w:rsid w:val="001D3418"/>
    <w:rsid w:val="001D49A4"/>
    <w:rsid w:val="001D49B5"/>
    <w:rsid w:val="001D7D1B"/>
    <w:rsid w:val="001E20B0"/>
    <w:rsid w:val="001E28B9"/>
    <w:rsid w:val="001E4DAB"/>
    <w:rsid w:val="001E5991"/>
    <w:rsid w:val="001E65A8"/>
    <w:rsid w:val="001E77C3"/>
    <w:rsid w:val="001E7B36"/>
    <w:rsid w:val="001F0AFC"/>
    <w:rsid w:val="001F39B7"/>
    <w:rsid w:val="001F5D4F"/>
    <w:rsid w:val="001F7919"/>
    <w:rsid w:val="001F7EB6"/>
    <w:rsid w:val="00200311"/>
    <w:rsid w:val="0020080A"/>
    <w:rsid w:val="002023B2"/>
    <w:rsid w:val="0020252D"/>
    <w:rsid w:val="002029E6"/>
    <w:rsid w:val="00202B04"/>
    <w:rsid w:val="0020591C"/>
    <w:rsid w:val="00205D58"/>
    <w:rsid w:val="00206941"/>
    <w:rsid w:val="00206F95"/>
    <w:rsid w:val="002123AF"/>
    <w:rsid w:val="00212CCE"/>
    <w:rsid w:val="0021316A"/>
    <w:rsid w:val="00213A08"/>
    <w:rsid w:val="00214E3C"/>
    <w:rsid w:val="00216A77"/>
    <w:rsid w:val="00217A7D"/>
    <w:rsid w:val="00217E8C"/>
    <w:rsid w:val="00222943"/>
    <w:rsid w:val="002237B1"/>
    <w:rsid w:val="00223993"/>
    <w:rsid w:val="00226045"/>
    <w:rsid w:val="00226129"/>
    <w:rsid w:val="002315DC"/>
    <w:rsid w:val="00231BE8"/>
    <w:rsid w:val="00231FC1"/>
    <w:rsid w:val="002321E4"/>
    <w:rsid w:val="00233BED"/>
    <w:rsid w:val="0023459A"/>
    <w:rsid w:val="00236C8C"/>
    <w:rsid w:val="0024016D"/>
    <w:rsid w:val="00240916"/>
    <w:rsid w:val="00241564"/>
    <w:rsid w:val="0024184B"/>
    <w:rsid w:val="002418A9"/>
    <w:rsid w:val="0024284B"/>
    <w:rsid w:val="002437AE"/>
    <w:rsid w:val="00243F80"/>
    <w:rsid w:val="00246111"/>
    <w:rsid w:val="00246704"/>
    <w:rsid w:val="002467A8"/>
    <w:rsid w:val="00247578"/>
    <w:rsid w:val="00247978"/>
    <w:rsid w:val="00252D37"/>
    <w:rsid w:val="00252FA1"/>
    <w:rsid w:val="00253ED9"/>
    <w:rsid w:val="00254EB1"/>
    <w:rsid w:val="00257B56"/>
    <w:rsid w:val="00262907"/>
    <w:rsid w:val="00263AD2"/>
    <w:rsid w:val="00263EBA"/>
    <w:rsid w:val="00264603"/>
    <w:rsid w:val="00264D92"/>
    <w:rsid w:val="002660D8"/>
    <w:rsid w:val="002674DC"/>
    <w:rsid w:val="0026767E"/>
    <w:rsid w:val="00270679"/>
    <w:rsid w:val="002717A4"/>
    <w:rsid w:val="002737B1"/>
    <w:rsid w:val="0027505D"/>
    <w:rsid w:val="0027572E"/>
    <w:rsid w:val="00275DB9"/>
    <w:rsid w:val="00276846"/>
    <w:rsid w:val="0027695E"/>
    <w:rsid w:val="00277A6F"/>
    <w:rsid w:val="00280F47"/>
    <w:rsid w:val="00283BFB"/>
    <w:rsid w:val="00285375"/>
    <w:rsid w:val="00285A2B"/>
    <w:rsid w:val="00285B01"/>
    <w:rsid w:val="00285DED"/>
    <w:rsid w:val="002868EF"/>
    <w:rsid w:val="00286C83"/>
    <w:rsid w:val="00286DA9"/>
    <w:rsid w:val="002873EA"/>
    <w:rsid w:val="00287F27"/>
    <w:rsid w:val="00292644"/>
    <w:rsid w:val="00293D27"/>
    <w:rsid w:val="00293EA6"/>
    <w:rsid w:val="002946CE"/>
    <w:rsid w:val="002959C4"/>
    <w:rsid w:val="00296301"/>
    <w:rsid w:val="002964EA"/>
    <w:rsid w:val="002969BE"/>
    <w:rsid w:val="00296BA3"/>
    <w:rsid w:val="002A0BA4"/>
    <w:rsid w:val="002A26D3"/>
    <w:rsid w:val="002A2905"/>
    <w:rsid w:val="002A3151"/>
    <w:rsid w:val="002A36B4"/>
    <w:rsid w:val="002A4908"/>
    <w:rsid w:val="002A5498"/>
    <w:rsid w:val="002A5629"/>
    <w:rsid w:val="002A63F6"/>
    <w:rsid w:val="002A665F"/>
    <w:rsid w:val="002A6682"/>
    <w:rsid w:val="002B0748"/>
    <w:rsid w:val="002B12A8"/>
    <w:rsid w:val="002B1730"/>
    <w:rsid w:val="002B2A28"/>
    <w:rsid w:val="002B3A01"/>
    <w:rsid w:val="002B5E6E"/>
    <w:rsid w:val="002B6206"/>
    <w:rsid w:val="002B71E5"/>
    <w:rsid w:val="002C11BA"/>
    <w:rsid w:val="002C1206"/>
    <w:rsid w:val="002C1FED"/>
    <w:rsid w:val="002C2A3F"/>
    <w:rsid w:val="002C2ABC"/>
    <w:rsid w:val="002C3445"/>
    <w:rsid w:val="002C353A"/>
    <w:rsid w:val="002C36C4"/>
    <w:rsid w:val="002C3E36"/>
    <w:rsid w:val="002C503F"/>
    <w:rsid w:val="002C64E0"/>
    <w:rsid w:val="002C6584"/>
    <w:rsid w:val="002D1BE8"/>
    <w:rsid w:val="002D1CC7"/>
    <w:rsid w:val="002D2A10"/>
    <w:rsid w:val="002D4386"/>
    <w:rsid w:val="002D561D"/>
    <w:rsid w:val="002D732C"/>
    <w:rsid w:val="002D74A9"/>
    <w:rsid w:val="002E09CC"/>
    <w:rsid w:val="002E0DF8"/>
    <w:rsid w:val="002E0E1F"/>
    <w:rsid w:val="002E1236"/>
    <w:rsid w:val="002E2636"/>
    <w:rsid w:val="002E265C"/>
    <w:rsid w:val="002E2AAD"/>
    <w:rsid w:val="002E4913"/>
    <w:rsid w:val="002E50AA"/>
    <w:rsid w:val="002E659A"/>
    <w:rsid w:val="002E7D79"/>
    <w:rsid w:val="002E7FB9"/>
    <w:rsid w:val="002F16C6"/>
    <w:rsid w:val="002F1773"/>
    <w:rsid w:val="002F26B7"/>
    <w:rsid w:val="002F2E6B"/>
    <w:rsid w:val="002F3389"/>
    <w:rsid w:val="002F5956"/>
    <w:rsid w:val="002F64B2"/>
    <w:rsid w:val="003000B9"/>
    <w:rsid w:val="00300AEF"/>
    <w:rsid w:val="0030309E"/>
    <w:rsid w:val="0030363C"/>
    <w:rsid w:val="00304BF6"/>
    <w:rsid w:val="00304C9F"/>
    <w:rsid w:val="003052F4"/>
    <w:rsid w:val="0030567A"/>
    <w:rsid w:val="00306630"/>
    <w:rsid w:val="00306BA0"/>
    <w:rsid w:val="00310060"/>
    <w:rsid w:val="0031088D"/>
    <w:rsid w:val="00311001"/>
    <w:rsid w:val="003113DF"/>
    <w:rsid w:val="0031185B"/>
    <w:rsid w:val="00312CEB"/>
    <w:rsid w:val="003136B3"/>
    <w:rsid w:val="00314F17"/>
    <w:rsid w:val="00315C4B"/>
    <w:rsid w:val="00315D23"/>
    <w:rsid w:val="00316274"/>
    <w:rsid w:val="003179AD"/>
    <w:rsid w:val="00321431"/>
    <w:rsid w:val="00323B4F"/>
    <w:rsid w:val="003263B5"/>
    <w:rsid w:val="003263C6"/>
    <w:rsid w:val="00326FC7"/>
    <w:rsid w:val="00330F53"/>
    <w:rsid w:val="0033121B"/>
    <w:rsid w:val="00331D08"/>
    <w:rsid w:val="0033200C"/>
    <w:rsid w:val="003336C4"/>
    <w:rsid w:val="00334B9A"/>
    <w:rsid w:val="00336A88"/>
    <w:rsid w:val="00336B26"/>
    <w:rsid w:val="00336CBF"/>
    <w:rsid w:val="00340257"/>
    <w:rsid w:val="00340C86"/>
    <w:rsid w:val="003415DB"/>
    <w:rsid w:val="00342ECD"/>
    <w:rsid w:val="003446FB"/>
    <w:rsid w:val="003457EE"/>
    <w:rsid w:val="00347085"/>
    <w:rsid w:val="0035090F"/>
    <w:rsid w:val="00351139"/>
    <w:rsid w:val="00351DA9"/>
    <w:rsid w:val="00353C9A"/>
    <w:rsid w:val="003540DF"/>
    <w:rsid w:val="00356EB0"/>
    <w:rsid w:val="00360C31"/>
    <w:rsid w:val="00361F0B"/>
    <w:rsid w:val="00363561"/>
    <w:rsid w:val="003641F6"/>
    <w:rsid w:val="00364283"/>
    <w:rsid w:val="00364A51"/>
    <w:rsid w:val="00364CCC"/>
    <w:rsid w:val="003667C6"/>
    <w:rsid w:val="00366825"/>
    <w:rsid w:val="00370F46"/>
    <w:rsid w:val="003710D6"/>
    <w:rsid w:val="003717C3"/>
    <w:rsid w:val="00372E12"/>
    <w:rsid w:val="003731C1"/>
    <w:rsid w:val="00373C78"/>
    <w:rsid w:val="0037426C"/>
    <w:rsid w:val="00375B56"/>
    <w:rsid w:val="00383938"/>
    <w:rsid w:val="0038399B"/>
    <w:rsid w:val="0038399D"/>
    <w:rsid w:val="00384492"/>
    <w:rsid w:val="003849DE"/>
    <w:rsid w:val="0038726D"/>
    <w:rsid w:val="0039474D"/>
    <w:rsid w:val="00395808"/>
    <w:rsid w:val="00396EC7"/>
    <w:rsid w:val="0039724D"/>
    <w:rsid w:val="003A0ABC"/>
    <w:rsid w:val="003A0EBD"/>
    <w:rsid w:val="003A1263"/>
    <w:rsid w:val="003A1776"/>
    <w:rsid w:val="003A56C4"/>
    <w:rsid w:val="003A7513"/>
    <w:rsid w:val="003B07ED"/>
    <w:rsid w:val="003B1818"/>
    <w:rsid w:val="003B3995"/>
    <w:rsid w:val="003B416E"/>
    <w:rsid w:val="003B7A18"/>
    <w:rsid w:val="003B7E30"/>
    <w:rsid w:val="003C0875"/>
    <w:rsid w:val="003C23B1"/>
    <w:rsid w:val="003C2586"/>
    <w:rsid w:val="003C401B"/>
    <w:rsid w:val="003C48B9"/>
    <w:rsid w:val="003C4C14"/>
    <w:rsid w:val="003C6A8A"/>
    <w:rsid w:val="003D1917"/>
    <w:rsid w:val="003D286F"/>
    <w:rsid w:val="003D2ADF"/>
    <w:rsid w:val="003D3642"/>
    <w:rsid w:val="003D65B6"/>
    <w:rsid w:val="003D697A"/>
    <w:rsid w:val="003D6AB5"/>
    <w:rsid w:val="003D6D90"/>
    <w:rsid w:val="003D6EB2"/>
    <w:rsid w:val="003E1058"/>
    <w:rsid w:val="003E17DE"/>
    <w:rsid w:val="003E2481"/>
    <w:rsid w:val="003E2F56"/>
    <w:rsid w:val="003E4800"/>
    <w:rsid w:val="003E4863"/>
    <w:rsid w:val="003E5814"/>
    <w:rsid w:val="003E77BF"/>
    <w:rsid w:val="003E7AA2"/>
    <w:rsid w:val="003F38F9"/>
    <w:rsid w:val="003F3C2A"/>
    <w:rsid w:val="003F5A8E"/>
    <w:rsid w:val="003F6269"/>
    <w:rsid w:val="004001D4"/>
    <w:rsid w:val="00400561"/>
    <w:rsid w:val="004014C0"/>
    <w:rsid w:val="004029F8"/>
    <w:rsid w:val="004037D6"/>
    <w:rsid w:val="00405448"/>
    <w:rsid w:val="00407C0B"/>
    <w:rsid w:val="00410BF7"/>
    <w:rsid w:val="00410DC0"/>
    <w:rsid w:val="00411868"/>
    <w:rsid w:val="00413637"/>
    <w:rsid w:val="00413C7F"/>
    <w:rsid w:val="00414580"/>
    <w:rsid w:val="00414AFA"/>
    <w:rsid w:val="00415500"/>
    <w:rsid w:val="00415526"/>
    <w:rsid w:val="004166E3"/>
    <w:rsid w:val="004223C5"/>
    <w:rsid w:val="00424007"/>
    <w:rsid w:val="00426F3A"/>
    <w:rsid w:val="00430900"/>
    <w:rsid w:val="00431B74"/>
    <w:rsid w:val="00431B86"/>
    <w:rsid w:val="0043232B"/>
    <w:rsid w:val="00432E8A"/>
    <w:rsid w:val="004335A3"/>
    <w:rsid w:val="00433EC7"/>
    <w:rsid w:val="00434A23"/>
    <w:rsid w:val="004400E2"/>
    <w:rsid w:val="0044120E"/>
    <w:rsid w:val="004412FA"/>
    <w:rsid w:val="00442686"/>
    <w:rsid w:val="00443F0D"/>
    <w:rsid w:val="004449DE"/>
    <w:rsid w:val="00447214"/>
    <w:rsid w:val="004474D0"/>
    <w:rsid w:val="00447E4D"/>
    <w:rsid w:val="004507BA"/>
    <w:rsid w:val="004533F2"/>
    <w:rsid w:val="0045388C"/>
    <w:rsid w:val="004539BA"/>
    <w:rsid w:val="00454085"/>
    <w:rsid w:val="0045431F"/>
    <w:rsid w:val="004553EC"/>
    <w:rsid w:val="00455828"/>
    <w:rsid w:val="00456BB4"/>
    <w:rsid w:val="004607E1"/>
    <w:rsid w:val="00461040"/>
    <w:rsid w:val="00462089"/>
    <w:rsid w:val="0046290A"/>
    <w:rsid w:val="004634B3"/>
    <w:rsid w:val="00463787"/>
    <w:rsid w:val="004656EE"/>
    <w:rsid w:val="004701FA"/>
    <w:rsid w:val="00470F12"/>
    <w:rsid w:val="00473B0C"/>
    <w:rsid w:val="004764E3"/>
    <w:rsid w:val="00476681"/>
    <w:rsid w:val="00477269"/>
    <w:rsid w:val="00480ABE"/>
    <w:rsid w:val="00481393"/>
    <w:rsid w:val="00483502"/>
    <w:rsid w:val="0048511B"/>
    <w:rsid w:val="00486FB6"/>
    <w:rsid w:val="004916C8"/>
    <w:rsid w:val="00491724"/>
    <w:rsid w:val="00491963"/>
    <w:rsid w:val="00494361"/>
    <w:rsid w:val="00494D43"/>
    <w:rsid w:val="00496FB7"/>
    <w:rsid w:val="00497E75"/>
    <w:rsid w:val="004A1333"/>
    <w:rsid w:val="004A20EB"/>
    <w:rsid w:val="004A26AD"/>
    <w:rsid w:val="004A350A"/>
    <w:rsid w:val="004A4826"/>
    <w:rsid w:val="004B089B"/>
    <w:rsid w:val="004B1C73"/>
    <w:rsid w:val="004B3845"/>
    <w:rsid w:val="004B467A"/>
    <w:rsid w:val="004B46C8"/>
    <w:rsid w:val="004B669A"/>
    <w:rsid w:val="004C0166"/>
    <w:rsid w:val="004C0F2A"/>
    <w:rsid w:val="004C2584"/>
    <w:rsid w:val="004C2D80"/>
    <w:rsid w:val="004C3243"/>
    <w:rsid w:val="004C4323"/>
    <w:rsid w:val="004C4761"/>
    <w:rsid w:val="004C57AD"/>
    <w:rsid w:val="004C5CF0"/>
    <w:rsid w:val="004D354C"/>
    <w:rsid w:val="004D648A"/>
    <w:rsid w:val="004D6F5D"/>
    <w:rsid w:val="004E0AD0"/>
    <w:rsid w:val="004E29F4"/>
    <w:rsid w:val="004E4387"/>
    <w:rsid w:val="004E50B1"/>
    <w:rsid w:val="004E74F8"/>
    <w:rsid w:val="004E765F"/>
    <w:rsid w:val="004E7E9D"/>
    <w:rsid w:val="004F4679"/>
    <w:rsid w:val="004F4E21"/>
    <w:rsid w:val="004F6989"/>
    <w:rsid w:val="004F7EA7"/>
    <w:rsid w:val="004F7F78"/>
    <w:rsid w:val="00503355"/>
    <w:rsid w:val="005055BE"/>
    <w:rsid w:val="00506664"/>
    <w:rsid w:val="00507AE0"/>
    <w:rsid w:val="00510034"/>
    <w:rsid w:val="0051254C"/>
    <w:rsid w:val="00512AD8"/>
    <w:rsid w:val="00512CDA"/>
    <w:rsid w:val="00513243"/>
    <w:rsid w:val="005132DD"/>
    <w:rsid w:val="00513382"/>
    <w:rsid w:val="005142D9"/>
    <w:rsid w:val="00514991"/>
    <w:rsid w:val="0051645A"/>
    <w:rsid w:val="005173D0"/>
    <w:rsid w:val="00521EB3"/>
    <w:rsid w:val="0052257A"/>
    <w:rsid w:val="00523D0B"/>
    <w:rsid w:val="00524933"/>
    <w:rsid w:val="00527577"/>
    <w:rsid w:val="00527792"/>
    <w:rsid w:val="00533C5B"/>
    <w:rsid w:val="005359FD"/>
    <w:rsid w:val="005364EE"/>
    <w:rsid w:val="00537761"/>
    <w:rsid w:val="005430C7"/>
    <w:rsid w:val="005445F4"/>
    <w:rsid w:val="0054564F"/>
    <w:rsid w:val="00546608"/>
    <w:rsid w:val="005473F4"/>
    <w:rsid w:val="00547E5E"/>
    <w:rsid w:val="00547EAC"/>
    <w:rsid w:val="00550257"/>
    <w:rsid w:val="005521E3"/>
    <w:rsid w:val="00552E8C"/>
    <w:rsid w:val="00554676"/>
    <w:rsid w:val="00557C9C"/>
    <w:rsid w:val="00560467"/>
    <w:rsid w:val="005608A8"/>
    <w:rsid w:val="005610BC"/>
    <w:rsid w:val="0056273B"/>
    <w:rsid w:val="005702A1"/>
    <w:rsid w:val="0057079F"/>
    <w:rsid w:val="00573C28"/>
    <w:rsid w:val="00574F02"/>
    <w:rsid w:val="0057520C"/>
    <w:rsid w:val="0057588D"/>
    <w:rsid w:val="00575F66"/>
    <w:rsid w:val="005777BF"/>
    <w:rsid w:val="00580381"/>
    <w:rsid w:val="0058069C"/>
    <w:rsid w:val="00580D43"/>
    <w:rsid w:val="00581191"/>
    <w:rsid w:val="00582CBE"/>
    <w:rsid w:val="0058411F"/>
    <w:rsid w:val="005846B9"/>
    <w:rsid w:val="0058673F"/>
    <w:rsid w:val="00586FA4"/>
    <w:rsid w:val="00590C1D"/>
    <w:rsid w:val="00591894"/>
    <w:rsid w:val="0059244F"/>
    <w:rsid w:val="00593A4B"/>
    <w:rsid w:val="00595C6F"/>
    <w:rsid w:val="00597624"/>
    <w:rsid w:val="005A2BF5"/>
    <w:rsid w:val="005A39F9"/>
    <w:rsid w:val="005A3C7A"/>
    <w:rsid w:val="005B0B12"/>
    <w:rsid w:val="005B1DD0"/>
    <w:rsid w:val="005B1F07"/>
    <w:rsid w:val="005B2A5F"/>
    <w:rsid w:val="005B3294"/>
    <w:rsid w:val="005B359C"/>
    <w:rsid w:val="005B35DB"/>
    <w:rsid w:val="005B5D5D"/>
    <w:rsid w:val="005B72DB"/>
    <w:rsid w:val="005C04B1"/>
    <w:rsid w:val="005C2760"/>
    <w:rsid w:val="005C3471"/>
    <w:rsid w:val="005C6148"/>
    <w:rsid w:val="005C77CC"/>
    <w:rsid w:val="005D0275"/>
    <w:rsid w:val="005D4561"/>
    <w:rsid w:val="005D4F5D"/>
    <w:rsid w:val="005D5D6B"/>
    <w:rsid w:val="005D616F"/>
    <w:rsid w:val="005D6ECA"/>
    <w:rsid w:val="005D7B72"/>
    <w:rsid w:val="005E39C6"/>
    <w:rsid w:val="005E3F4B"/>
    <w:rsid w:val="005E4966"/>
    <w:rsid w:val="005E532C"/>
    <w:rsid w:val="005E62E2"/>
    <w:rsid w:val="005F0A51"/>
    <w:rsid w:val="005F0BC3"/>
    <w:rsid w:val="005F1332"/>
    <w:rsid w:val="005F2C90"/>
    <w:rsid w:val="005F4656"/>
    <w:rsid w:val="005F4F4E"/>
    <w:rsid w:val="005F5FAA"/>
    <w:rsid w:val="005F6862"/>
    <w:rsid w:val="0060096C"/>
    <w:rsid w:val="00600AB5"/>
    <w:rsid w:val="0060109E"/>
    <w:rsid w:val="00605148"/>
    <w:rsid w:val="0060518E"/>
    <w:rsid w:val="00605944"/>
    <w:rsid w:val="00605A89"/>
    <w:rsid w:val="00605FBE"/>
    <w:rsid w:val="00606606"/>
    <w:rsid w:val="00607673"/>
    <w:rsid w:val="00610FDC"/>
    <w:rsid w:val="006115E0"/>
    <w:rsid w:val="006121CA"/>
    <w:rsid w:val="00612B40"/>
    <w:rsid w:val="00612D21"/>
    <w:rsid w:val="0061523B"/>
    <w:rsid w:val="00615888"/>
    <w:rsid w:val="00620D53"/>
    <w:rsid w:val="0062143D"/>
    <w:rsid w:val="00621953"/>
    <w:rsid w:val="006254E5"/>
    <w:rsid w:val="0062581D"/>
    <w:rsid w:val="00625A2F"/>
    <w:rsid w:val="006260BE"/>
    <w:rsid w:val="00626643"/>
    <w:rsid w:val="0062679C"/>
    <w:rsid w:val="00626B74"/>
    <w:rsid w:val="00631ED7"/>
    <w:rsid w:val="0063203F"/>
    <w:rsid w:val="0063446E"/>
    <w:rsid w:val="006364F2"/>
    <w:rsid w:val="00636C09"/>
    <w:rsid w:val="0063719E"/>
    <w:rsid w:val="00641C44"/>
    <w:rsid w:val="006441AD"/>
    <w:rsid w:val="00645982"/>
    <w:rsid w:val="00646B70"/>
    <w:rsid w:val="00647082"/>
    <w:rsid w:val="00651177"/>
    <w:rsid w:val="00655DDC"/>
    <w:rsid w:val="00656AE8"/>
    <w:rsid w:val="00660EA4"/>
    <w:rsid w:val="00662A84"/>
    <w:rsid w:val="00667F47"/>
    <w:rsid w:val="00670017"/>
    <w:rsid w:val="0067085B"/>
    <w:rsid w:val="00670A2E"/>
    <w:rsid w:val="00671A43"/>
    <w:rsid w:val="00672902"/>
    <w:rsid w:val="00674383"/>
    <w:rsid w:val="006753B6"/>
    <w:rsid w:val="006777EE"/>
    <w:rsid w:val="006816E2"/>
    <w:rsid w:val="00682CC0"/>
    <w:rsid w:val="006906B6"/>
    <w:rsid w:val="006911F7"/>
    <w:rsid w:val="006953AB"/>
    <w:rsid w:val="00695842"/>
    <w:rsid w:val="00695C78"/>
    <w:rsid w:val="006967CB"/>
    <w:rsid w:val="00696FD6"/>
    <w:rsid w:val="006971A8"/>
    <w:rsid w:val="006A062E"/>
    <w:rsid w:val="006A077C"/>
    <w:rsid w:val="006A0975"/>
    <w:rsid w:val="006A1D05"/>
    <w:rsid w:val="006A21CA"/>
    <w:rsid w:val="006A266E"/>
    <w:rsid w:val="006A2D21"/>
    <w:rsid w:val="006A7631"/>
    <w:rsid w:val="006B04D1"/>
    <w:rsid w:val="006B45BB"/>
    <w:rsid w:val="006B686C"/>
    <w:rsid w:val="006C15FB"/>
    <w:rsid w:val="006C22DB"/>
    <w:rsid w:val="006C2898"/>
    <w:rsid w:val="006C5BED"/>
    <w:rsid w:val="006C7994"/>
    <w:rsid w:val="006D0038"/>
    <w:rsid w:val="006D0820"/>
    <w:rsid w:val="006D0C3E"/>
    <w:rsid w:val="006D2180"/>
    <w:rsid w:val="006D2BF4"/>
    <w:rsid w:val="006D2D56"/>
    <w:rsid w:val="006D4059"/>
    <w:rsid w:val="006E02A0"/>
    <w:rsid w:val="006E0A52"/>
    <w:rsid w:val="006E1DB1"/>
    <w:rsid w:val="006E2E80"/>
    <w:rsid w:val="006E3D35"/>
    <w:rsid w:val="006E4D62"/>
    <w:rsid w:val="006E57B0"/>
    <w:rsid w:val="006E5B95"/>
    <w:rsid w:val="006E6D32"/>
    <w:rsid w:val="006E7D03"/>
    <w:rsid w:val="006F1D9B"/>
    <w:rsid w:val="006F331E"/>
    <w:rsid w:val="006F3487"/>
    <w:rsid w:val="006F3B64"/>
    <w:rsid w:val="006F5661"/>
    <w:rsid w:val="006F7323"/>
    <w:rsid w:val="006F76E6"/>
    <w:rsid w:val="006F7900"/>
    <w:rsid w:val="00700217"/>
    <w:rsid w:val="00701359"/>
    <w:rsid w:val="007052AA"/>
    <w:rsid w:val="0070571A"/>
    <w:rsid w:val="00707D81"/>
    <w:rsid w:val="00710AAE"/>
    <w:rsid w:val="0071168E"/>
    <w:rsid w:val="007130E6"/>
    <w:rsid w:val="00713D31"/>
    <w:rsid w:val="007144F5"/>
    <w:rsid w:val="00721043"/>
    <w:rsid w:val="00721836"/>
    <w:rsid w:val="00721850"/>
    <w:rsid w:val="00722A83"/>
    <w:rsid w:val="00724007"/>
    <w:rsid w:val="007252BF"/>
    <w:rsid w:val="00726B52"/>
    <w:rsid w:val="007271C4"/>
    <w:rsid w:val="00733408"/>
    <w:rsid w:val="007334E2"/>
    <w:rsid w:val="00733A61"/>
    <w:rsid w:val="0073409C"/>
    <w:rsid w:val="007344D6"/>
    <w:rsid w:val="0073572D"/>
    <w:rsid w:val="00735A73"/>
    <w:rsid w:val="00735FAD"/>
    <w:rsid w:val="00736735"/>
    <w:rsid w:val="007371E6"/>
    <w:rsid w:val="00740875"/>
    <w:rsid w:val="00742906"/>
    <w:rsid w:val="00743020"/>
    <w:rsid w:val="00743691"/>
    <w:rsid w:val="00745713"/>
    <w:rsid w:val="00745728"/>
    <w:rsid w:val="00747FFC"/>
    <w:rsid w:val="007504E4"/>
    <w:rsid w:val="007516A0"/>
    <w:rsid w:val="007517AD"/>
    <w:rsid w:val="00752411"/>
    <w:rsid w:val="007533B4"/>
    <w:rsid w:val="00755C3F"/>
    <w:rsid w:val="0075715C"/>
    <w:rsid w:val="007601CD"/>
    <w:rsid w:val="0076029E"/>
    <w:rsid w:val="00762296"/>
    <w:rsid w:val="00762AA0"/>
    <w:rsid w:val="007636BC"/>
    <w:rsid w:val="00764032"/>
    <w:rsid w:val="00766569"/>
    <w:rsid w:val="00767762"/>
    <w:rsid w:val="00771717"/>
    <w:rsid w:val="00772B2E"/>
    <w:rsid w:val="00774210"/>
    <w:rsid w:val="00775228"/>
    <w:rsid w:val="00775824"/>
    <w:rsid w:val="00776CA1"/>
    <w:rsid w:val="00776E9E"/>
    <w:rsid w:val="00777123"/>
    <w:rsid w:val="0077720F"/>
    <w:rsid w:val="0077740D"/>
    <w:rsid w:val="00777430"/>
    <w:rsid w:val="007804CD"/>
    <w:rsid w:val="00780542"/>
    <w:rsid w:val="00782C78"/>
    <w:rsid w:val="00782DD8"/>
    <w:rsid w:val="00783349"/>
    <w:rsid w:val="007835FE"/>
    <w:rsid w:val="00784364"/>
    <w:rsid w:val="00784D02"/>
    <w:rsid w:val="007870D2"/>
    <w:rsid w:val="007900EE"/>
    <w:rsid w:val="007905C8"/>
    <w:rsid w:val="00791199"/>
    <w:rsid w:val="00792284"/>
    <w:rsid w:val="0079257C"/>
    <w:rsid w:val="00792ABE"/>
    <w:rsid w:val="00793FFC"/>
    <w:rsid w:val="0079443F"/>
    <w:rsid w:val="00794C13"/>
    <w:rsid w:val="0079543C"/>
    <w:rsid w:val="007955EC"/>
    <w:rsid w:val="00795FC3"/>
    <w:rsid w:val="007A0435"/>
    <w:rsid w:val="007A2132"/>
    <w:rsid w:val="007A2D53"/>
    <w:rsid w:val="007A3CBA"/>
    <w:rsid w:val="007A4A84"/>
    <w:rsid w:val="007A4F1C"/>
    <w:rsid w:val="007A5462"/>
    <w:rsid w:val="007A6348"/>
    <w:rsid w:val="007A6BA7"/>
    <w:rsid w:val="007A6D9E"/>
    <w:rsid w:val="007B01D4"/>
    <w:rsid w:val="007B54E7"/>
    <w:rsid w:val="007B58AC"/>
    <w:rsid w:val="007B61BA"/>
    <w:rsid w:val="007B63DF"/>
    <w:rsid w:val="007B73C4"/>
    <w:rsid w:val="007B74F2"/>
    <w:rsid w:val="007C1758"/>
    <w:rsid w:val="007C28DE"/>
    <w:rsid w:val="007C34F5"/>
    <w:rsid w:val="007C4A82"/>
    <w:rsid w:val="007C572A"/>
    <w:rsid w:val="007D03D2"/>
    <w:rsid w:val="007D0A62"/>
    <w:rsid w:val="007D181E"/>
    <w:rsid w:val="007D223A"/>
    <w:rsid w:val="007D5828"/>
    <w:rsid w:val="007D5C98"/>
    <w:rsid w:val="007E0C28"/>
    <w:rsid w:val="007E2243"/>
    <w:rsid w:val="007E3621"/>
    <w:rsid w:val="007E5ADF"/>
    <w:rsid w:val="007E5DD5"/>
    <w:rsid w:val="007F0648"/>
    <w:rsid w:val="007F076A"/>
    <w:rsid w:val="007F13CE"/>
    <w:rsid w:val="007F2285"/>
    <w:rsid w:val="008014D3"/>
    <w:rsid w:val="00801517"/>
    <w:rsid w:val="00803716"/>
    <w:rsid w:val="00804626"/>
    <w:rsid w:val="00805865"/>
    <w:rsid w:val="00806AE2"/>
    <w:rsid w:val="00807466"/>
    <w:rsid w:val="008076A4"/>
    <w:rsid w:val="00807DD0"/>
    <w:rsid w:val="00811245"/>
    <w:rsid w:val="008115ED"/>
    <w:rsid w:val="00811E5D"/>
    <w:rsid w:val="00814AED"/>
    <w:rsid w:val="008166E7"/>
    <w:rsid w:val="00823757"/>
    <w:rsid w:val="008238CC"/>
    <w:rsid w:val="00831556"/>
    <w:rsid w:val="00835B67"/>
    <w:rsid w:val="0083621E"/>
    <w:rsid w:val="008442B0"/>
    <w:rsid w:val="008444B7"/>
    <w:rsid w:val="00845ECC"/>
    <w:rsid w:val="008469BD"/>
    <w:rsid w:val="0085066C"/>
    <w:rsid w:val="008530DC"/>
    <w:rsid w:val="00853F74"/>
    <w:rsid w:val="00856025"/>
    <w:rsid w:val="00856388"/>
    <w:rsid w:val="00856ADC"/>
    <w:rsid w:val="00856EF4"/>
    <w:rsid w:val="00857992"/>
    <w:rsid w:val="0086051B"/>
    <w:rsid w:val="0086130D"/>
    <w:rsid w:val="00861823"/>
    <w:rsid w:val="008625BF"/>
    <w:rsid w:val="00864877"/>
    <w:rsid w:val="00866CAC"/>
    <w:rsid w:val="00867721"/>
    <w:rsid w:val="0087050E"/>
    <w:rsid w:val="00872230"/>
    <w:rsid w:val="008737DE"/>
    <w:rsid w:val="00873F4E"/>
    <w:rsid w:val="0087785F"/>
    <w:rsid w:val="00877EA1"/>
    <w:rsid w:val="008812D4"/>
    <w:rsid w:val="00881FCC"/>
    <w:rsid w:val="008826E6"/>
    <w:rsid w:val="00882EE1"/>
    <w:rsid w:val="008831C7"/>
    <w:rsid w:val="0088547C"/>
    <w:rsid w:val="0088550A"/>
    <w:rsid w:val="008902C9"/>
    <w:rsid w:val="0089741B"/>
    <w:rsid w:val="008A09C4"/>
    <w:rsid w:val="008A1900"/>
    <w:rsid w:val="008A1DD3"/>
    <w:rsid w:val="008A6179"/>
    <w:rsid w:val="008A7613"/>
    <w:rsid w:val="008B05D5"/>
    <w:rsid w:val="008B0858"/>
    <w:rsid w:val="008B2D89"/>
    <w:rsid w:val="008B3605"/>
    <w:rsid w:val="008B4C60"/>
    <w:rsid w:val="008B6AB7"/>
    <w:rsid w:val="008C0F20"/>
    <w:rsid w:val="008C0FB7"/>
    <w:rsid w:val="008C114D"/>
    <w:rsid w:val="008C1153"/>
    <w:rsid w:val="008C1AC2"/>
    <w:rsid w:val="008C37E4"/>
    <w:rsid w:val="008C63EE"/>
    <w:rsid w:val="008C78B6"/>
    <w:rsid w:val="008D47BA"/>
    <w:rsid w:val="008D593E"/>
    <w:rsid w:val="008D7E9F"/>
    <w:rsid w:val="008E0D9A"/>
    <w:rsid w:val="008E2C79"/>
    <w:rsid w:val="008E3224"/>
    <w:rsid w:val="008E3E55"/>
    <w:rsid w:val="008E40C5"/>
    <w:rsid w:val="008E5040"/>
    <w:rsid w:val="008E652B"/>
    <w:rsid w:val="008E6C74"/>
    <w:rsid w:val="008F0870"/>
    <w:rsid w:val="008F13B6"/>
    <w:rsid w:val="008F5D87"/>
    <w:rsid w:val="008F738F"/>
    <w:rsid w:val="00900E81"/>
    <w:rsid w:val="009013D0"/>
    <w:rsid w:val="00902383"/>
    <w:rsid w:val="009034FF"/>
    <w:rsid w:val="009043FA"/>
    <w:rsid w:val="0090530B"/>
    <w:rsid w:val="009058CA"/>
    <w:rsid w:val="00906C9F"/>
    <w:rsid w:val="009150D1"/>
    <w:rsid w:val="00917587"/>
    <w:rsid w:val="00917A2E"/>
    <w:rsid w:val="00920429"/>
    <w:rsid w:val="00922441"/>
    <w:rsid w:val="00922475"/>
    <w:rsid w:val="0092414F"/>
    <w:rsid w:val="009260A4"/>
    <w:rsid w:val="00930163"/>
    <w:rsid w:val="009335B3"/>
    <w:rsid w:val="0093538D"/>
    <w:rsid w:val="0093551A"/>
    <w:rsid w:val="009365B5"/>
    <w:rsid w:val="00936617"/>
    <w:rsid w:val="00942571"/>
    <w:rsid w:val="009459AD"/>
    <w:rsid w:val="00945FC4"/>
    <w:rsid w:val="0094610C"/>
    <w:rsid w:val="00946686"/>
    <w:rsid w:val="00946A1B"/>
    <w:rsid w:val="00952608"/>
    <w:rsid w:val="0095264D"/>
    <w:rsid w:val="00952D4B"/>
    <w:rsid w:val="009545E3"/>
    <w:rsid w:val="009549DB"/>
    <w:rsid w:val="009566E8"/>
    <w:rsid w:val="009606F6"/>
    <w:rsid w:val="0096087F"/>
    <w:rsid w:val="00962435"/>
    <w:rsid w:val="00962A45"/>
    <w:rsid w:val="00963E06"/>
    <w:rsid w:val="00965137"/>
    <w:rsid w:val="00965BF9"/>
    <w:rsid w:val="00967166"/>
    <w:rsid w:val="00967E3C"/>
    <w:rsid w:val="00970DF2"/>
    <w:rsid w:val="00971B92"/>
    <w:rsid w:val="00975B92"/>
    <w:rsid w:val="00975E04"/>
    <w:rsid w:val="00976408"/>
    <w:rsid w:val="009770EE"/>
    <w:rsid w:val="009778FA"/>
    <w:rsid w:val="009806A1"/>
    <w:rsid w:val="00980A9A"/>
    <w:rsid w:val="00982961"/>
    <w:rsid w:val="00982BB2"/>
    <w:rsid w:val="00983A96"/>
    <w:rsid w:val="0098547D"/>
    <w:rsid w:val="00985D85"/>
    <w:rsid w:val="009912E4"/>
    <w:rsid w:val="00991C21"/>
    <w:rsid w:val="00991F56"/>
    <w:rsid w:val="0099262B"/>
    <w:rsid w:val="00992A3B"/>
    <w:rsid w:val="00993231"/>
    <w:rsid w:val="00993F9A"/>
    <w:rsid w:val="00995970"/>
    <w:rsid w:val="00995A9F"/>
    <w:rsid w:val="009A01DD"/>
    <w:rsid w:val="009A2604"/>
    <w:rsid w:val="009A57DD"/>
    <w:rsid w:val="009A590C"/>
    <w:rsid w:val="009A72B0"/>
    <w:rsid w:val="009B0381"/>
    <w:rsid w:val="009B2CB0"/>
    <w:rsid w:val="009B3031"/>
    <w:rsid w:val="009B4AD6"/>
    <w:rsid w:val="009B5F7E"/>
    <w:rsid w:val="009C00EB"/>
    <w:rsid w:val="009C1A70"/>
    <w:rsid w:val="009C35A9"/>
    <w:rsid w:val="009C3906"/>
    <w:rsid w:val="009C57B0"/>
    <w:rsid w:val="009D0876"/>
    <w:rsid w:val="009D1B97"/>
    <w:rsid w:val="009D4B1E"/>
    <w:rsid w:val="009D5E29"/>
    <w:rsid w:val="009D5F46"/>
    <w:rsid w:val="009E06D1"/>
    <w:rsid w:val="009E09A5"/>
    <w:rsid w:val="009E1CBE"/>
    <w:rsid w:val="009E2391"/>
    <w:rsid w:val="009E2F6B"/>
    <w:rsid w:val="009E4D4D"/>
    <w:rsid w:val="009E5E8C"/>
    <w:rsid w:val="009E6186"/>
    <w:rsid w:val="009E79BF"/>
    <w:rsid w:val="009F0A59"/>
    <w:rsid w:val="009F1C72"/>
    <w:rsid w:val="009F33CD"/>
    <w:rsid w:val="009F5A82"/>
    <w:rsid w:val="009F709D"/>
    <w:rsid w:val="00A012E4"/>
    <w:rsid w:val="00A01C1D"/>
    <w:rsid w:val="00A03A18"/>
    <w:rsid w:val="00A06AD5"/>
    <w:rsid w:val="00A10638"/>
    <w:rsid w:val="00A10BC2"/>
    <w:rsid w:val="00A10D35"/>
    <w:rsid w:val="00A130A7"/>
    <w:rsid w:val="00A14A94"/>
    <w:rsid w:val="00A15F2C"/>
    <w:rsid w:val="00A1680C"/>
    <w:rsid w:val="00A17C29"/>
    <w:rsid w:val="00A2078B"/>
    <w:rsid w:val="00A2265D"/>
    <w:rsid w:val="00A226D6"/>
    <w:rsid w:val="00A22B2B"/>
    <w:rsid w:val="00A2316A"/>
    <w:rsid w:val="00A251A6"/>
    <w:rsid w:val="00A25C6B"/>
    <w:rsid w:val="00A26CEB"/>
    <w:rsid w:val="00A31492"/>
    <w:rsid w:val="00A32BF5"/>
    <w:rsid w:val="00A335C6"/>
    <w:rsid w:val="00A3384A"/>
    <w:rsid w:val="00A37638"/>
    <w:rsid w:val="00A40BFC"/>
    <w:rsid w:val="00A41148"/>
    <w:rsid w:val="00A429AA"/>
    <w:rsid w:val="00A42DB5"/>
    <w:rsid w:val="00A444E0"/>
    <w:rsid w:val="00A44701"/>
    <w:rsid w:val="00A44C86"/>
    <w:rsid w:val="00A45C01"/>
    <w:rsid w:val="00A4676D"/>
    <w:rsid w:val="00A46907"/>
    <w:rsid w:val="00A50BDA"/>
    <w:rsid w:val="00A51243"/>
    <w:rsid w:val="00A51FDF"/>
    <w:rsid w:val="00A52B2A"/>
    <w:rsid w:val="00A54A3F"/>
    <w:rsid w:val="00A56A01"/>
    <w:rsid w:val="00A56D07"/>
    <w:rsid w:val="00A57850"/>
    <w:rsid w:val="00A57C3D"/>
    <w:rsid w:val="00A60EA5"/>
    <w:rsid w:val="00A61165"/>
    <w:rsid w:val="00A635B7"/>
    <w:rsid w:val="00A677BD"/>
    <w:rsid w:val="00A7209D"/>
    <w:rsid w:val="00A7352F"/>
    <w:rsid w:val="00A75A0F"/>
    <w:rsid w:val="00A75F7C"/>
    <w:rsid w:val="00A763E8"/>
    <w:rsid w:val="00A764C5"/>
    <w:rsid w:val="00A7711B"/>
    <w:rsid w:val="00A77C22"/>
    <w:rsid w:val="00A810D9"/>
    <w:rsid w:val="00A81C49"/>
    <w:rsid w:val="00A81EEC"/>
    <w:rsid w:val="00A8207F"/>
    <w:rsid w:val="00A8268D"/>
    <w:rsid w:val="00A8388E"/>
    <w:rsid w:val="00A83ABB"/>
    <w:rsid w:val="00A84D29"/>
    <w:rsid w:val="00A85FDD"/>
    <w:rsid w:val="00A90B65"/>
    <w:rsid w:val="00A9116A"/>
    <w:rsid w:val="00A92078"/>
    <w:rsid w:val="00A9287A"/>
    <w:rsid w:val="00A928B5"/>
    <w:rsid w:val="00A936C3"/>
    <w:rsid w:val="00A93B06"/>
    <w:rsid w:val="00A96B7C"/>
    <w:rsid w:val="00AA26AE"/>
    <w:rsid w:val="00AA28BB"/>
    <w:rsid w:val="00AA378B"/>
    <w:rsid w:val="00AA5741"/>
    <w:rsid w:val="00AA7D81"/>
    <w:rsid w:val="00AB0B61"/>
    <w:rsid w:val="00AB18B1"/>
    <w:rsid w:val="00AB1A78"/>
    <w:rsid w:val="00AB40DA"/>
    <w:rsid w:val="00AB4721"/>
    <w:rsid w:val="00AB55E3"/>
    <w:rsid w:val="00AB5B43"/>
    <w:rsid w:val="00AC0EE8"/>
    <w:rsid w:val="00AC4BFA"/>
    <w:rsid w:val="00AC552A"/>
    <w:rsid w:val="00AC59DE"/>
    <w:rsid w:val="00AC791F"/>
    <w:rsid w:val="00AD1C6A"/>
    <w:rsid w:val="00AD31C0"/>
    <w:rsid w:val="00AD38BA"/>
    <w:rsid w:val="00AD522E"/>
    <w:rsid w:val="00AD548B"/>
    <w:rsid w:val="00AD5B62"/>
    <w:rsid w:val="00AD5EC5"/>
    <w:rsid w:val="00AD6FB2"/>
    <w:rsid w:val="00AD7A23"/>
    <w:rsid w:val="00AE1443"/>
    <w:rsid w:val="00AE1A5C"/>
    <w:rsid w:val="00AE22EE"/>
    <w:rsid w:val="00AE233C"/>
    <w:rsid w:val="00AE23CC"/>
    <w:rsid w:val="00AE2673"/>
    <w:rsid w:val="00AE4121"/>
    <w:rsid w:val="00AE4684"/>
    <w:rsid w:val="00AE71AE"/>
    <w:rsid w:val="00AF0208"/>
    <w:rsid w:val="00AF09DE"/>
    <w:rsid w:val="00AF3F55"/>
    <w:rsid w:val="00AF6197"/>
    <w:rsid w:val="00AF6D9E"/>
    <w:rsid w:val="00AF7229"/>
    <w:rsid w:val="00B00B2F"/>
    <w:rsid w:val="00B02F09"/>
    <w:rsid w:val="00B04094"/>
    <w:rsid w:val="00B040DA"/>
    <w:rsid w:val="00B04205"/>
    <w:rsid w:val="00B0431C"/>
    <w:rsid w:val="00B0777B"/>
    <w:rsid w:val="00B12563"/>
    <w:rsid w:val="00B127F6"/>
    <w:rsid w:val="00B150E2"/>
    <w:rsid w:val="00B15CDE"/>
    <w:rsid w:val="00B21119"/>
    <w:rsid w:val="00B25474"/>
    <w:rsid w:val="00B25725"/>
    <w:rsid w:val="00B279EF"/>
    <w:rsid w:val="00B27CFA"/>
    <w:rsid w:val="00B313AF"/>
    <w:rsid w:val="00B340BF"/>
    <w:rsid w:val="00B34FA4"/>
    <w:rsid w:val="00B37EF4"/>
    <w:rsid w:val="00B37FC6"/>
    <w:rsid w:val="00B40231"/>
    <w:rsid w:val="00B41E21"/>
    <w:rsid w:val="00B43263"/>
    <w:rsid w:val="00B43CA9"/>
    <w:rsid w:val="00B442E9"/>
    <w:rsid w:val="00B44419"/>
    <w:rsid w:val="00B445CA"/>
    <w:rsid w:val="00B44628"/>
    <w:rsid w:val="00B44E0E"/>
    <w:rsid w:val="00B4592B"/>
    <w:rsid w:val="00B50FB1"/>
    <w:rsid w:val="00B55979"/>
    <w:rsid w:val="00B55EB5"/>
    <w:rsid w:val="00B566D3"/>
    <w:rsid w:val="00B62F72"/>
    <w:rsid w:val="00B645C0"/>
    <w:rsid w:val="00B6484C"/>
    <w:rsid w:val="00B64A20"/>
    <w:rsid w:val="00B650AD"/>
    <w:rsid w:val="00B66599"/>
    <w:rsid w:val="00B66F7C"/>
    <w:rsid w:val="00B67349"/>
    <w:rsid w:val="00B706CB"/>
    <w:rsid w:val="00B7092E"/>
    <w:rsid w:val="00B70D29"/>
    <w:rsid w:val="00B72535"/>
    <w:rsid w:val="00B765F1"/>
    <w:rsid w:val="00B76AA8"/>
    <w:rsid w:val="00B770F1"/>
    <w:rsid w:val="00B7773C"/>
    <w:rsid w:val="00B80426"/>
    <w:rsid w:val="00B840BF"/>
    <w:rsid w:val="00B85B2C"/>
    <w:rsid w:val="00B85E3C"/>
    <w:rsid w:val="00B879C0"/>
    <w:rsid w:val="00B91212"/>
    <w:rsid w:val="00B91CCB"/>
    <w:rsid w:val="00B92233"/>
    <w:rsid w:val="00B92364"/>
    <w:rsid w:val="00B927D0"/>
    <w:rsid w:val="00B9286C"/>
    <w:rsid w:val="00B92D9F"/>
    <w:rsid w:val="00B931A0"/>
    <w:rsid w:val="00B97828"/>
    <w:rsid w:val="00B97BD9"/>
    <w:rsid w:val="00BA2315"/>
    <w:rsid w:val="00BA314F"/>
    <w:rsid w:val="00BA389E"/>
    <w:rsid w:val="00BA3EE8"/>
    <w:rsid w:val="00BA4720"/>
    <w:rsid w:val="00BA496E"/>
    <w:rsid w:val="00BA4FF3"/>
    <w:rsid w:val="00BA5265"/>
    <w:rsid w:val="00BA5A9F"/>
    <w:rsid w:val="00BB09F1"/>
    <w:rsid w:val="00BB16C2"/>
    <w:rsid w:val="00BB2AC6"/>
    <w:rsid w:val="00BB2D29"/>
    <w:rsid w:val="00BB3362"/>
    <w:rsid w:val="00BB3570"/>
    <w:rsid w:val="00BB4147"/>
    <w:rsid w:val="00BB67CE"/>
    <w:rsid w:val="00BB697C"/>
    <w:rsid w:val="00BC294F"/>
    <w:rsid w:val="00BC541E"/>
    <w:rsid w:val="00BC56B8"/>
    <w:rsid w:val="00BC5E26"/>
    <w:rsid w:val="00BC64D3"/>
    <w:rsid w:val="00BC68F5"/>
    <w:rsid w:val="00BD35CD"/>
    <w:rsid w:val="00BD4A09"/>
    <w:rsid w:val="00BD5A61"/>
    <w:rsid w:val="00BD5F62"/>
    <w:rsid w:val="00BD68E9"/>
    <w:rsid w:val="00BD720F"/>
    <w:rsid w:val="00BD783B"/>
    <w:rsid w:val="00BD7C4D"/>
    <w:rsid w:val="00BE1155"/>
    <w:rsid w:val="00BE2B54"/>
    <w:rsid w:val="00BE4C17"/>
    <w:rsid w:val="00BE74B2"/>
    <w:rsid w:val="00BF1614"/>
    <w:rsid w:val="00BF2348"/>
    <w:rsid w:val="00BF4F63"/>
    <w:rsid w:val="00BF541B"/>
    <w:rsid w:val="00BF7575"/>
    <w:rsid w:val="00BF7803"/>
    <w:rsid w:val="00C00AA0"/>
    <w:rsid w:val="00C025DC"/>
    <w:rsid w:val="00C03F3E"/>
    <w:rsid w:val="00C04D4C"/>
    <w:rsid w:val="00C0535C"/>
    <w:rsid w:val="00C07075"/>
    <w:rsid w:val="00C07AF1"/>
    <w:rsid w:val="00C10939"/>
    <w:rsid w:val="00C10CAA"/>
    <w:rsid w:val="00C11585"/>
    <w:rsid w:val="00C12DDA"/>
    <w:rsid w:val="00C14914"/>
    <w:rsid w:val="00C14B9B"/>
    <w:rsid w:val="00C14D25"/>
    <w:rsid w:val="00C15258"/>
    <w:rsid w:val="00C1595A"/>
    <w:rsid w:val="00C1734B"/>
    <w:rsid w:val="00C2109A"/>
    <w:rsid w:val="00C215D6"/>
    <w:rsid w:val="00C218D6"/>
    <w:rsid w:val="00C24E55"/>
    <w:rsid w:val="00C25DEC"/>
    <w:rsid w:val="00C30318"/>
    <w:rsid w:val="00C3165F"/>
    <w:rsid w:val="00C31A12"/>
    <w:rsid w:val="00C417EE"/>
    <w:rsid w:val="00C41C85"/>
    <w:rsid w:val="00C43CF6"/>
    <w:rsid w:val="00C451A7"/>
    <w:rsid w:val="00C4611A"/>
    <w:rsid w:val="00C5027E"/>
    <w:rsid w:val="00C507CB"/>
    <w:rsid w:val="00C54471"/>
    <w:rsid w:val="00C56C0F"/>
    <w:rsid w:val="00C56DD6"/>
    <w:rsid w:val="00C608AA"/>
    <w:rsid w:val="00C61508"/>
    <w:rsid w:val="00C62C5A"/>
    <w:rsid w:val="00C63B12"/>
    <w:rsid w:val="00C64184"/>
    <w:rsid w:val="00C66B36"/>
    <w:rsid w:val="00C67B08"/>
    <w:rsid w:val="00C73371"/>
    <w:rsid w:val="00C743AE"/>
    <w:rsid w:val="00C74812"/>
    <w:rsid w:val="00C755AE"/>
    <w:rsid w:val="00C76017"/>
    <w:rsid w:val="00C7727E"/>
    <w:rsid w:val="00C81219"/>
    <w:rsid w:val="00C82807"/>
    <w:rsid w:val="00C8322C"/>
    <w:rsid w:val="00C83660"/>
    <w:rsid w:val="00C83F0D"/>
    <w:rsid w:val="00C85EA4"/>
    <w:rsid w:val="00C867F8"/>
    <w:rsid w:val="00C86EE8"/>
    <w:rsid w:val="00C86F63"/>
    <w:rsid w:val="00C87428"/>
    <w:rsid w:val="00C87CC0"/>
    <w:rsid w:val="00C92387"/>
    <w:rsid w:val="00C92F46"/>
    <w:rsid w:val="00C93957"/>
    <w:rsid w:val="00C94606"/>
    <w:rsid w:val="00C96987"/>
    <w:rsid w:val="00C96BFD"/>
    <w:rsid w:val="00C97108"/>
    <w:rsid w:val="00C97ABC"/>
    <w:rsid w:val="00C97BC7"/>
    <w:rsid w:val="00C97BFC"/>
    <w:rsid w:val="00CA2472"/>
    <w:rsid w:val="00CA338C"/>
    <w:rsid w:val="00CA476E"/>
    <w:rsid w:val="00CA5DFF"/>
    <w:rsid w:val="00CA5FC2"/>
    <w:rsid w:val="00CA6863"/>
    <w:rsid w:val="00CA692E"/>
    <w:rsid w:val="00CB2551"/>
    <w:rsid w:val="00CB2FF2"/>
    <w:rsid w:val="00CB4545"/>
    <w:rsid w:val="00CC064C"/>
    <w:rsid w:val="00CC2DDF"/>
    <w:rsid w:val="00CC3416"/>
    <w:rsid w:val="00CC4036"/>
    <w:rsid w:val="00CC48DA"/>
    <w:rsid w:val="00CC5432"/>
    <w:rsid w:val="00CC68E5"/>
    <w:rsid w:val="00CC7137"/>
    <w:rsid w:val="00CD084F"/>
    <w:rsid w:val="00CD17F3"/>
    <w:rsid w:val="00CD28AC"/>
    <w:rsid w:val="00CD3A8A"/>
    <w:rsid w:val="00CD44B9"/>
    <w:rsid w:val="00CD46D8"/>
    <w:rsid w:val="00CD552E"/>
    <w:rsid w:val="00CD5D57"/>
    <w:rsid w:val="00CD6F10"/>
    <w:rsid w:val="00CD73A0"/>
    <w:rsid w:val="00CE3540"/>
    <w:rsid w:val="00CE59F2"/>
    <w:rsid w:val="00CE5DAD"/>
    <w:rsid w:val="00CF0CB8"/>
    <w:rsid w:val="00CF1007"/>
    <w:rsid w:val="00CF1684"/>
    <w:rsid w:val="00CF1E6A"/>
    <w:rsid w:val="00CF2DA1"/>
    <w:rsid w:val="00CF33EC"/>
    <w:rsid w:val="00CF5546"/>
    <w:rsid w:val="00D00089"/>
    <w:rsid w:val="00D01867"/>
    <w:rsid w:val="00D102A9"/>
    <w:rsid w:val="00D105F1"/>
    <w:rsid w:val="00D1220C"/>
    <w:rsid w:val="00D1232C"/>
    <w:rsid w:val="00D127B1"/>
    <w:rsid w:val="00D12C7A"/>
    <w:rsid w:val="00D139B1"/>
    <w:rsid w:val="00D14A0A"/>
    <w:rsid w:val="00D14F64"/>
    <w:rsid w:val="00D150F2"/>
    <w:rsid w:val="00D1658A"/>
    <w:rsid w:val="00D17EBF"/>
    <w:rsid w:val="00D2017F"/>
    <w:rsid w:val="00D209E0"/>
    <w:rsid w:val="00D20B17"/>
    <w:rsid w:val="00D213DB"/>
    <w:rsid w:val="00D21C92"/>
    <w:rsid w:val="00D25B69"/>
    <w:rsid w:val="00D31A33"/>
    <w:rsid w:val="00D3242D"/>
    <w:rsid w:val="00D32E5C"/>
    <w:rsid w:val="00D34853"/>
    <w:rsid w:val="00D355C9"/>
    <w:rsid w:val="00D35ED6"/>
    <w:rsid w:val="00D36BB8"/>
    <w:rsid w:val="00D37459"/>
    <w:rsid w:val="00D413BE"/>
    <w:rsid w:val="00D41A80"/>
    <w:rsid w:val="00D42233"/>
    <w:rsid w:val="00D42CEB"/>
    <w:rsid w:val="00D51D66"/>
    <w:rsid w:val="00D521F3"/>
    <w:rsid w:val="00D53079"/>
    <w:rsid w:val="00D53161"/>
    <w:rsid w:val="00D5398A"/>
    <w:rsid w:val="00D548A3"/>
    <w:rsid w:val="00D5520D"/>
    <w:rsid w:val="00D57138"/>
    <w:rsid w:val="00D57B8B"/>
    <w:rsid w:val="00D60AF3"/>
    <w:rsid w:val="00D6121D"/>
    <w:rsid w:val="00D62031"/>
    <w:rsid w:val="00D62B40"/>
    <w:rsid w:val="00D62E26"/>
    <w:rsid w:val="00D63469"/>
    <w:rsid w:val="00D63DEE"/>
    <w:rsid w:val="00D647FD"/>
    <w:rsid w:val="00D64EDD"/>
    <w:rsid w:val="00D654D3"/>
    <w:rsid w:val="00D656AA"/>
    <w:rsid w:val="00D66E4B"/>
    <w:rsid w:val="00D71CBF"/>
    <w:rsid w:val="00D746E3"/>
    <w:rsid w:val="00D75FC2"/>
    <w:rsid w:val="00D760CA"/>
    <w:rsid w:val="00D7646D"/>
    <w:rsid w:val="00D77404"/>
    <w:rsid w:val="00D774DA"/>
    <w:rsid w:val="00D809DF"/>
    <w:rsid w:val="00D80FA5"/>
    <w:rsid w:val="00D816BA"/>
    <w:rsid w:val="00D85361"/>
    <w:rsid w:val="00D856A6"/>
    <w:rsid w:val="00D86457"/>
    <w:rsid w:val="00D86F8E"/>
    <w:rsid w:val="00D87CA3"/>
    <w:rsid w:val="00D87F59"/>
    <w:rsid w:val="00D90A0D"/>
    <w:rsid w:val="00D918C4"/>
    <w:rsid w:val="00D930CC"/>
    <w:rsid w:val="00D93563"/>
    <w:rsid w:val="00D950F0"/>
    <w:rsid w:val="00D9690D"/>
    <w:rsid w:val="00DA038D"/>
    <w:rsid w:val="00DA15B4"/>
    <w:rsid w:val="00DA41E5"/>
    <w:rsid w:val="00DA574A"/>
    <w:rsid w:val="00DA5998"/>
    <w:rsid w:val="00DA6E8A"/>
    <w:rsid w:val="00DA7317"/>
    <w:rsid w:val="00DA7C1A"/>
    <w:rsid w:val="00DB0B15"/>
    <w:rsid w:val="00DB18A5"/>
    <w:rsid w:val="00DB2F50"/>
    <w:rsid w:val="00DB353C"/>
    <w:rsid w:val="00DB3808"/>
    <w:rsid w:val="00DB47CA"/>
    <w:rsid w:val="00DB67DB"/>
    <w:rsid w:val="00DC1FD2"/>
    <w:rsid w:val="00DC2522"/>
    <w:rsid w:val="00DC4C55"/>
    <w:rsid w:val="00DC51A2"/>
    <w:rsid w:val="00DC6CB2"/>
    <w:rsid w:val="00DC72A7"/>
    <w:rsid w:val="00DD7EA8"/>
    <w:rsid w:val="00DE0513"/>
    <w:rsid w:val="00DE1010"/>
    <w:rsid w:val="00DE1A85"/>
    <w:rsid w:val="00DE3F48"/>
    <w:rsid w:val="00DE4E31"/>
    <w:rsid w:val="00DE694A"/>
    <w:rsid w:val="00DE769F"/>
    <w:rsid w:val="00DF04BA"/>
    <w:rsid w:val="00DF1015"/>
    <w:rsid w:val="00DF1EE9"/>
    <w:rsid w:val="00DF2817"/>
    <w:rsid w:val="00DF374F"/>
    <w:rsid w:val="00DF3AF7"/>
    <w:rsid w:val="00DF4A0B"/>
    <w:rsid w:val="00DF6BBC"/>
    <w:rsid w:val="00E03C48"/>
    <w:rsid w:val="00E04723"/>
    <w:rsid w:val="00E062F0"/>
    <w:rsid w:val="00E06387"/>
    <w:rsid w:val="00E066A3"/>
    <w:rsid w:val="00E0737F"/>
    <w:rsid w:val="00E101F6"/>
    <w:rsid w:val="00E13609"/>
    <w:rsid w:val="00E13C6D"/>
    <w:rsid w:val="00E14808"/>
    <w:rsid w:val="00E16BD3"/>
    <w:rsid w:val="00E17D1C"/>
    <w:rsid w:val="00E233FD"/>
    <w:rsid w:val="00E23666"/>
    <w:rsid w:val="00E32E91"/>
    <w:rsid w:val="00E33FED"/>
    <w:rsid w:val="00E34BBA"/>
    <w:rsid w:val="00E35F1B"/>
    <w:rsid w:val="00E362DA"/>
    <w:rsid w:val="00E37750"/>
    <w:rsid w:val="00E42F4D"/>
    <w:rsid w:val="00E44657"/>
    <w:rsid w:val="00E45302"/>
    <w:rsid w:val="00E45381"/>
    <w:rsid w:val="00E45645"/>
    <w:rsid w:val="00E51493"/>
    <w:rsid w:val="00E57DB3"/>
    <w:rsid w:val="00E60493"/>
    <w:rsid w:val="00E60BB4"/>
    <w:rsid w:val="00E61288"/>
    <w:rsid w:val="00E61627"/>
    <w:rsid w:val="00E61A6E"/>
    <w:rsid w:val="00E637E3"/>
    <w:rsid w:val="00E65B85"/>
    <w:rsid w:val="00E65C54"/>
    <w:rsid w:val="00E65D41"/>
    <w:rsid w:val="00E67CFC"/>
    <w:rsid w:val="00E71E62"/>
    <w:rsid w:val="00E720A1"/>
    <w:rsid w:val="00E7230C"/>
    <w:rsid w:val="00E7354D"/>
    <w:rsid w:val="00E743FA"/>
    <w:rsid w:val="00E758E0"/>
    <w:rsid w:val="00E76626"/>
    <w:rsid w:val="00E76712"/>
    <w:rsid w:val="00E8056A"/>
    <w:rsid w:val="00E80E5D"/>
    <w:rsid w:val="00E844AD"/>
    <w:rsid w:val="00E86F77"/>
    <w:rsid w:val="00E8749B"/>
    <w:rsid w:val="00E905F1"/>
    <w:rsid w:val="00E9087E"/>
    <w:rsid w:val="00E90CB6"/>
    <w:rsid w:val="00E91001"/>
    <w:rsid w:val="00E915C4"/>
    <w:rsid w:val="00E921E1"/>
    <w:rsid w:val="00E9327B"/>
    <w:rsid w:val="00E9643E"/>
    <w:rsid w:val="00EA019F"/>
    <w:rsid w:val="00EA1641"/>
    <w:rsid w:val="00EA2FB2"/>
    <w:rsid w:val="00EA301F"/>
    <w:rsid w:val="00EA4A02"/>
    <w:rsid w:val="00EB1E92"/>
    <w:rsid w:val="00EB37BB"/>
    <w:rsid w:val="00EB3FA6"/>
    <w:rsid w:val="00EB4A15"/>
    <w:rsid w:val="00EB50E8"/>
    <w:rsid w:val="00EB63DD"/>
    <w:rsid w:val="00EB649F"/>
    <w:rsid w:val="00EB6671"/>
    <w:rsid w:val="00EB7A12"/>
    <w:rsid w:val="00EC0825"/>
    <w:rsid w:val="00EC45E4"/>
    <w:rsid w:val="00EC5E27"/>
    <w:rsid w:val="00EC5EA8"/>
    <w:rsid w:val="00EC7424"/>
    <w:rsid w:val="00ED06F8"/>
    <w:rsid w:val="00ED15E0"/>
    <w:rsid w:val="00ED2235"/>
    <w:rsid w:val="00ED3D97"/>
    <w:rsid w:val="00ED580D"/>
    <w:rsid w:val="00ED64EB"/>
    <w:rsid w:val="00ED6DF7"/>
    <w:rsid w:val="00ED7D6F"/>
    <w:rsid w:val="00EE0E0F"/>
    <w:rsid w:val="00EE39BD"/>
    <w:rsid w:val="00EE44AA"/>
    <w:rsid w:val="00EE727A"/>
    <w:rsid w:val="00EF0031"/>
    <w:rsid w:val="00EF07A8"/>
    <w:rsid w:val="00EF151D"/>
    <w:rsid w:val="00EF1C60"/>
    <w:rsid w:val="00EF2026"/>
    <w:rsid w:val="00EF3D1F"/>
    <w:rsid w:val="00EF435C"/>
    <w:rsid w:val="00EF463D"/>
    <w:rsid w:val="00EF7068"/>
    <w:rsid w:val="00EF79C2"/>
    <w:rsid w:val="00F006FF"/>
    <w:rsid w:val="00F015BF"/>
    <w:rsid w:val="00F02DC2"/>
    <w:rsid w:val="00F03A1E"/>
    <w:rsid w:val="00F0457B"/>
    <w:rsid w:val="00F04CE9"/>
    <w:rsid w:val="00F065F3"/>
    <w:rsid w:val="00F10E5E"/>
    <w:rsid w:val="00F15D1F"/>
    <w:rsid w:val="00F22029"/>
    <w:rsid w:val="00F2254A"/>
    <w:rsid w:val="00F232D0"/>
    <w:rsid w:val="00F2413E"/>
    <w:rsid w:val="00F2774B"/>
    <w:rsid w:val="00F2791D"/>
    <w:rsid w:val="00F314F0"/>
    <w:rsid w:val="00F326E2"/>
    <w:rsid w:val="00F34F18"/>
    <w:rsid w:val="00F35296"/>
    <w:rsid w:val="00F369A2"/>
    <w:rsid w:val="00F37721"/>
    <w:rsid w:val="00F4086D"/>
    <w:rsid w:val="00F4141B"/>
    <w:rsid w:val="00F42453"/>
    <w:rsid w:val="00F43669"/>
    <w:rsid w:val="00F44C5C"/>
    <w:rsid w:val="00F458DC"/>
    <w:rsid w:val="00F46A11"/>
    <w:rsid w:val="00F50D70"/>
    <w:rsid w:val="00F5130D"/>
    <w:rsid w:val="00F5300B"/>
    <w:rsid w:val="00F53E40"/>
    <w:rsid w:val="00F57EFD"/>
    <w:rsid w:val="00F60722"/>
    <w:rsid w:val="00F62906"/>
    <w:rsid w:val="00F64E2E"/>
    <w:rsid w:val="00F669CD"/>
    <w:rsid w:val="00F66E4A"/>
    <w:rsid w:val="00F71DCB"/>
    <w:rsid w:val="00F72A55"/>
    <w:rsid w:val="00F77B16"/>
    <w:rsid w:val="00F831F5"/>
    <w:rsid w:val="00F84096"/>
    <w:rsid w:val="00F861E9"/>
    <w:rsid w:val="00F870E1"/>
    <w:rsid w:val="00F87246"/>
    <w:rsid w:val="00F87E93"/>
    <w:rsid w:val="00F9118C"/>
    <w:rsid w:val="00F973F3"/>
    <w:rsid w:val="00F97CE2"/>
    <w:rsid w:val="00FA065F"/>
    <w:rsid w:val="00FA1A43"/>
    <w:rsid w:val="00FA32BC"/>
    <w:rsid w:val="00FA4A2F"/>
    <w:rsid w:val="00FA515D"/>
    <w:rsid w:val="00FA7012"/>
    <w:rsid w:val="00FB0415"/>
    <w:rsid w:val="00FB098E"/>
    <w:rsid w:val="00FB1DF4"/>
    <w:rsid w:val="00FB2AC2"/>
    <w:rsid w:val="00FB31FE"/>
    <w:rsid w:val="00FB4626"/>
    <w:rsid w:val="00FB6880"/>
    <w:rsid w:val="00FB7BB1"/>
    <w:rsid w:val="00FC0E2B"/>
    <w:rsid w:val="00FC1467"/>
    <w:rsid w:val="00FC194E"/>
    <w:rsid w:val="00FC2ED9"/>
    <w:rsid w:val="00FC689F"/>
    <w:rsid w:val="00FC69A4"/>
    <w:rsid w:val="00FC75A2"/>
    <w:rsid w:val="00FC7B36"/>
    <w:rsid w:val="00FD01AF"/>
    <w:rsid w:val="00FD2C62"/>
    <w:rsid w:val="00FD463E"/>
    <w:rsid w:val="00FD50D9"/>
    <w:rsid w:val="00FD51D5"/>
    <w:rsid w:val="00FD553B"/>
    <w:rsid w:val="00FD6B40"/>
    <w:rsid w:val="00FE06C0"/>
    <w:rsid w:val="00FE14A1"/>
    <w:rsid w:val="00FE43B6"/>
    <w:rsid w:val="00FE4AF7"/>
    <w:rsid w:val="00FE4B2E"/>
    <w:rsid w:val="00FE5CF2"/>
    <w:rsid w:val="00FE650A"/>
    <w:rsid w:val="00FE66A3"/>
    <w:rsid w:val="00FE68F2"/>
    <w:rsid w:val="00FE6912"/>
    <w:rsid w:val="00FE7148"/>
    <w:rsid w:val="00FE783F"/>
    <w:rsid w:val="00FF0364"/>
    <w:rsid w:val="00FF1130"/>
    <w:rsid w:val="00FF1CA9"/>
    <w:rsid w:val="00FF263D"/>
    <w:rsid w:val="00FF3C07"/>
    <w:rsid w:val="00FF3DC2"/>
    <w:rsid w:val="00FF7416"/>
    <w:rsid w:val="149B18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red" strokecolor="#00b050">
      <v:fill color="red" on="f"/>
      <v:stroke color="#00b050" weight=".5pt"/>
      <v:shadow color="#868686"/>
      <o:colormru v:ext="edit" colors="#556a2c,#7c9b3f"/>
    </o:shapedefaults>
    <o:shapelayout v:ext="edit">
      <o:idmap v:ext="edit" data="1"/>
    </o:shapelayout>
  </w:shapeDefaults>
  <w:decimalSymbol w:val="."/>
  <w:listSeparator w:val=","/>
  <w14:docId w14:val="260E9BF7"/>
  <w15:docId w15:val="{8089E67A-12E9-4C3A-A0E6-68FC5FDD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0B0"/>
    <w:rPr>
      <w:sz w:val="24"/>
      <w:szCs w:val="22"/>
      <w:lang w:eastAsia="en-US" w:bidi="en-US"/>
    </w:rPr>
  </w:style>
  <w:style w:type="paragraph" w:styleId="Heading1">
    <w:name w:val="heading 1"/>
    <w:basedOn w:val="Normal"/>
    <w:next w:val="Normal"/>
    <w:link w:val="Heading1Char"/>
    <w:uiPriority w:val="9"/>
    <w:qFormat/>
    <w:rsid w:val="00356EB0"/>
    <w:pPr>
      <w:keepNext/>
      <w:keepLines/>
      <w:pageBreakBefore/>
      <w:numPr>
        <w:numId w:val="2"/>
      </w:numPr>
      <w:spacing w:after="240"/>
      <w:ind w:hanging="720"/>
      <w:contextualSpacing/>
      <w:outlineLvl w:val="0"/>
    </w:pPr>
    <w:rPr>
      <w:b/>
      <w:caps/>
      <w:sz w:val="28"/>
    </w:rPr>
  </w:style>
  <w:style w:type="paragraph" w:styleId="Heading2">
    <w:name w:val="heading 2"/>
    <w:aliases w:val="subheading"/>
    <w:basedOn w:val="Normal"/>
    <w:next w:val="Normal"/>
    <w:link w:val="Heading2Char"/>
    <w:uiPriority w:val="9"/>
    <w:unhideWhenUsed/>
    <w:qFormat/>
    <w:rsid w:val="0039724D"/>
    <w:pPr>
      <w:keepNext/>
      <w:spacing w:after="240"/>
      <w:ind w:left="720"/>
      <w:contextualSpacing/>
      <w:outlineLvl w:val="1"/>
    </w:pPr>
    <w:rPr>
      <w:b/>
      <w:szCs w:val="24"/>
    </w:rPr>
  </w:style>
  <w:style w:type="paragraph" w:styleId="Heading3">
    <w:name w:val="heading 3"/>
    <w:aliases w:val="italic subheading"/>
    <w:basedOn w:val="Heading2"/>
    <w:next w:val="Normal"/>
    <w:link w:val="Heading3Char"/>
    <w:uiPriority w:val="9"/>
    <w:unhideWhenUsed/>
    <w:qFormat/>
    <w:rsid w:val="005D6ECA"/>
    <w:pPr>
      <w:outlineLvl w:val="2"/>
    </w:pPr>
    <w:rPr>
      <w:i/>
      <w:szCs w:val="28"/>
    </w:rPr>
  </w:style>
  <w:style w:type="paragraph" w:styleId="Heading4">
    <w:name w:val="heading 4"/>
    <w:aliases w:val="underline subheading"/>
    <w:basedOn w:val="Normal"/>
    <w:next w:val="Normal"/>
    <w:link w:val="Heading4Char"/>
    <w:uiPriority w:val="9"/>
    <w:unhideWhenUsed/>
    <w:qFormat/>
    <w:rsid w:val="0039724D"/>
    <w:pPr>
      <w:keepNext/>
      <w:ind w:left="720"/>
      <w:outlineLvl w:val="3"/>
    </w:pPr>
    <w:rPr>
      <w:szCs w:val="24"/>
      <w:u w:val="single"/>
    </w:rPr>
  </w:style>
  <w:style w:type="paragraph" w:styleId="Heading5">
    <w:name w:val="heading 5"/>
    <w:aliases w:val="figure heading"/>
    <w:basedOn w:val="Normal"/>
    <w:next w:val="Normal"/>
    <w:link w:val="Heading5Char"/>
    <w:uiPriority w:val="9"/>
    <w:unhideWhenUsed/>
    <w:qFormat/>
    <w:rsid w:val="0039724D"/>
    <w:pPr>
      <w:keepNext/>
      <w:spacing w:after="60"/>
      <w:ind w:left="720"/>
      <w:outlineLvl w:val="4"/>
    </w:pPr>
    <w:rPr>
      <w:i/>
      <w:szCs w:val="24"/>
      <w:lang w:eastAsia="en-GB" w:bidi="ar-SA"/>
    </w:rPr>
  </w:style>
  <w:style w:type="paragraph" w:styleId="Heading6">
    <w:name w:val="heading 6"/>
    <w:aliases w:val="management response heading"/>
    <w:basedOn w:val="Normal"/>
    <w:next w:val="Normal"/>
    <w:link w:val="Heading6Char"/>
    <w:uiPriority w:val="9"/>
    <w:unhideWhenUsed/>
    <w:qFormat/>
    <w:rsid w:val="00985D85"/>
    <w:pPr>
      <w:ind w:left="720"/>
      <w:outlineLvl w:val="5"/>
    </w:pPr>
    <w:rPr>
      <w:b/>
      <w:szCs w:val="24"/>
      <w:u w:val="single"/>
    </w:rPr>
  </w:style>
  <w:style w:type="paragraph" w:styleId="Heading7">
    <w:name w:val="heading 7"/>
    <w:aliases w:val="Appendix Heading"/>
    <w:basedOn w:val="Heading1"/>
    <w:next w:val="Normal"/>
    <w:link w:val="Heading7Char"/>
    <w:uiPriority w:val="9"/>
    <w:unhideWhenUsed/>
    <w:qFormat/>
    <w:rsid w:val="00985D85"/>
    <w:pPr>
      <w:numPr>
        <w:numId w:val="0"/>
      </w:numPr>
      <w:ind w:left="1440" w:hanging="720"/>
      <w:outlineLvl w:val="6"/>
    </w:pPr>
    <w:rPr>
      <w:szCs w:val="28"/>
    </w:rPr>
  </w:style>
  <w:style w:type="paragraph" w:styleId="Heading8">
    <w:name w:val="heading 8"/>
    <w:basedOn w:val="Normal"/>
    <w:next w:val="Normal"/>
    <w:link w:val="Heading8Char"/>
    <w:uiPriority w:val="9"/>
    <w:semiHidden/>
    <w:unhideWhenUsed/>
    <w:qFormat/>
    <w:rsid w:val="008442B0"/>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8442B0"/>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EB0"/>
    <w:rPr>
      <w:b/>
      <w:caps/>
      <w:sz w:val="28"/>
      <w:szCs w:val="22"/>
      <w:lang w:eastAsia="en-US" w:bidi="en-US"/>
    </w:rPr>
  </w:style>
  <w:style w:type="character" w:customStyle="1" w:styleId="Heading2Char">
    <w:name w:val="Heading 2 Char"/>
    <w:aliases w:val="subheading Char"/>
    <w:basedOn w:val="DefaultParagraphFont"/>
    <w:link w:val="Heading2"/>
    <w:uiPriority w:val="9"/>
    <w:rsid w:val="0039724D"/>
    <w:rPr>
      <w:b/>
      <w:lang w:eastAsia="en-US" w:bidi="en-US"/>
    </w:rPr>
  </w:style>
  <w:style w:type="character" w:customStyle="1" w:styleId="Heading3Char">
    <w:name w:val="Heading 3 Char"/>
    <w:aliases w:val="italic subheading Char"/>
    <w:basedOn w:val="DefaultParagraphFont"/>
    <w:link w:val="Heading3"/>
    <w:uiPriority w:val="9"/>
    <w:rsid w:val="005D6ECA"/>
    <w:rPr>
      <w:b/>
      <w:i/>
      <w:szCs w:val="28"/>
      <w:lang w:eastAsia="en-US" w:bidi="en-US"/>
    </w:rPr>
  </w:style>
  <w:style w:type="character" w:customStyle="1" w:styleId="Heading4Char">
    <w:name w:val="Heading 4 Char"/>
    <w:aliases w:val="underline subheading Char"/>
    <w:basedOn w:val="DefaultParagraphFont"/>
    <w:link w:val="Heading4"/>
    <w:uiPriority w:val="9"/>
    <w:rsid w:val="0039724D"/>
    <w:rPr>
      <w:u w:val="single"/>
      <w:lang w:eastAsia="en-US" w:bidi="en-US"/>
    </w:rPr>
  </w:style>
  <w:style w:type="character" w:customStyle="1" w:styleId="Heading5Char">
    <w:name w:val="Heading 5 Char"/>
    <w:aliases w:val="figure heading Char"/>
    <w:basedOn w:val="DefaultParagraphFont"/>
    <w:link w:val="Heading5"/>
    <w:uiPriority w:val="9"/>
    <w:rsid w:val="0039724D"/>
    <w:rPr>
      <w:i/>
    </w:rPr>
  </w:style>
  <w:style w:type="character" w:customStyle="1" w:styleId="Heading6Char">
    <w:name w:val="Heading 6 Char"/>
    <w:aliases w:val="management response heading Char"/>
    <w:basedOn w:val="DefaultParagraphFont"/>
    <w:link w:val="Heading6"/>
    <w:uiPriority w:val="9"/>
    <w:rsid w:val="00985D85"/>
    <w:rPr>
      <w:b/>
      <w:u w:val="single"/>
      <w:lang w:eastAsia="en-US" w:bidi="en-US"/>
    </w:rPr>
  </w:style>
  <w:style w:type="character" w:customStyle="1" w:styleId="Heading7Char">
    <w:name w:val="Heading 7 Char"/>
    <w:aliases w:val="Appendix Heading Char"/>
    <w:basedOn w:val="DefaultParagraphFont"/>
    <w:link w:val="Heading7"/>
    <w:uiPriority w:val="9"/>
    <w:rsid w:val="00985D85"/>
    <w:rPr>
      <w:b/>
      <w:caps/>
      <w:sz w:val="28"/>
      <w:szCs w:val="28"/>
      <w:lang w:eastAsia="en-US" w:bidi="en-US"/>
    </w:rPr>
  </w:style>
  <w:style w:type="character" w:customStyle="1" w:styleId="Heading8Char">
    <w:name w:val="Heading 8 Char"/>
    <w:basedOn w:val="DefaultParagraphFont"/>
    <w:link w:val="Heading8"/>
    <w:uiPriority w:val="9"/>
    <w:semiHidden/>
    <w:rsid w:val="008442B0"/>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442B0"/>
    <w:rPr>
      <w:rFonts w:ascii="Cambria" w:eastAsia="Times New Roman" w:hAnsi="Cambria" w:cs="Times New Roman"/>
      <w:i/>
      <w:iCs/>
      <w:spacing w:val="5"/>
      <w:sz w:val="20"/>
      <w:szCs w:val="20"/>
    </w:rPr>
  </w:style>
  <w:style w:type="table" w:styleId="TableGrid">
    <w:name w:val="Table Grid"/>
    <w:basedOn w:val="TableNormal"/>
    <w:uiPriority w:val="39"/>
    <w:rsid w:val="00AD6F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43669"/>
    <w:rPr>
      <w:rFonts w:ascii="Tahoma" w:hAnsi="Tahoma" w:cs="Tahoma"/>
      <w:sz w:val="16"/>
      <w:szCs w:val="16"/>
    </w:rPr>
  </w:style>
  <w:style w:type="character" w:customStyle="1" w:styleId="BalloonTextChar">
    <w:name w:val="Balloon Text Char"/>
    <w:basedOn w:val="DefaultParagraphFont"/>
    <w:link w:val="BalloonText"/>
    <w:uiPriority w:val="99"/>
    <w:semiHidden/>
    <w:rsid w:val="00F43669"/>
    <w:rPr>
      <w:rFonts w:ascii="Tahoma" w:hAnsi="Tahoma" w:cs="Tahoma"/>
      <w:sz w:val="16"/>
      <w:szCs w:val="16"/>
    </w:rPr>
  </w:style>
  <w:style w:type="paragraph" w:styleId="ListParagraph">
    <w:name w:val="List Paragraph"/>
    <w:aliases w:val="bullet list"/>
    <w:basedOn w:val="Normal"/>
    <w:next w:val="Normal"/>
    <w:uiPriority w:val="34"/>
    <w:qFormat/>
    <w:rsid w:val="00985D85"/>
    <w:pPr>
      <w:numPr>
        <w:numId w:val="1"/>
      </w:numPr>
      <w:autoSpaceDE w:val="0"/>
      <w:autoSpaceDN w:val="0"/>
      <w:adjustRightInd w:val="0"/>
      <w:spacing w:before="120"/>
    </w:pPr>
    <w:rPr>
      <w:szCs w:val="24"/>
      <w:lang w:eastAsia="en-GB" w:bidi="ar-SA"/>
    </w:rPr>
  </w:style>
  <w:style w:type="paragraph" w:styleId="Header">
    <w:name w:val="header"/>
    <w:basedOn w:val="Normal"/>
    <w:link w:val="HeaderChar"/>
    <w:uiPriority w:val="99"/>
    <w:unhideWhenUsed/>
    <w:rsid w:val="00C54471"/>
    <w:pPr>
      <w:tabs>
        <w:tab w:val="center" w:pos="4513"/>
        <w:tab w:val="right" w:pos="9026"/>
      </w:tabs>
    </w:pPr>
  </w:style>
  <w:style w:type="character" w:customStyle="1" w:styleId="HeaderChar">
    <w:name w:val="Header Char"/>
    <w:basedOn w:val="DefaultParagraphFont"/>
    <w:link w:val="Header"/>
    <w:uiPriority w:val="99"/>
    <w:rsid w:val="00C54471"/>
    <w:rPr>
      <w:sz w:val="22"/>
      <w:szCs w:val="22"/>
    </w:rPr>
  </w:style>
  <w:style w:type="paragraph" w:styleId="Footer">
    <w:name w:val="footer"/>
    <w:basedOn w:val="Normal"/>
    <w:link w:val="FooterChar"/>
    <w:uiPriority w:val="99"/>
    <w:unhideWhenUsed/>
    <w:rsid w:val="00C54471"/>
    <w:pPr>
      <w:tabs>
        <w:tab w:val="center" w:pos="4513"/>
        <w:tab w:val="right" w:pos="9026"/>
      </w:tabs>
    </w:pPr>
  </w:style>
  <w:style w:type="character" w:customStyle="1" w:styleId="FooterChar">
    <w:name w:val="Footer Char"/>
    <w:basedOn w:val="DefaultParagraphFont"/>
    <w:link w:val="Footer"/>
    <w:uiPriority w:val="99"/>
    <w:rsid w:val="00C54471"/>
    <w:rPr>
      <w:sz w:val="22"/>
      <w:szCs w:val="22"/>
    </w:rPr>
  </w:style>
  <w:style w:type="paragraph" w:styleId="Title">
    <w:name w:val="Title"/>
    <w:next w:val="Normal"/>
    <w:link w:val="TitleChar"/>
    <w:uiPriority w:val="10"/>
    <w:rsid w:val="00A429AA"/>
    <w:pPr>
      <w:widowControl w:val="0"/>
      <w:jc w:val="center"/>
    </w:pPr>
    <w:rPr>
      <w:b/>
      <w:sz w:val="44"/>
      <w:szCs w:val="44"/>
      <w:lang w:eastAsia="en-US" w:bidi="en-US"/>
    </w:rPr>
  </w:style>
  <w:style w:type="character" w:customStyle="1" w:styleId="TitleChar">
    <w:name w:val="Title Char"/>
    <w:basedOn w:val="DefaultParagraphFont"/>
    <w:link w:val="Title"/>
    <w:uiPriority w:val="10"/>
    <w:rsid w:val="00A429AA"/>
    <w:rPr>
      <w:b/>
      <w:sz w:val="44"/>
      <w:szCs w:val="44"/>
      <w:lang w:val="en-GB" w:eastAsia="en-US" w:bidi="en-US"/>
    </w:rPr>
  </w:style>
  <w:style w:type="paragraph" w:styleId="Subtitle">
    <w:name w:val="Subtitle"/>
    <w:basedOn w:val="Normal"/>
    <w:next w:val="Normal"/>
    <w:link w:val="SubtitleChar"/>
    <w:uiPriority w:val="11"/>
    <w:rsid w:val="008442B0"/>
    <w:pPr>
      <w:spacing w:after="600"/>
    </w:pPr>
    <w:rPr>
      <w:rFonts w:ascii="Cambria" w:hAnsi="Cambria"/>
      <w:i/>
      <w:iCs/>
      <w:spacing w:val="13"/>
      <w:szCs w:val="24"/>
    </w:rPr>
  </w:style>
  <w:style w:type="character" w:customStyle="1" w:styleId="SubtitleChar">
    <w:name w:val="Subtitle Char"/>
    <w:basedOn w:val="DefaultParagraphFont"/>
    <w:link w:val="Subtitle"/>
    <w:uiPriority w:val="11"/>
    <w:rsid w:val="008442B0"/>
    <w:rPr>
      <w:rFonts w:ascii="Cambria" w:eastAsia="Times New Roman" w:hAnsi="Cambria" w:cs="Times New Roman"/>
      <w:i/>
      <w:iCs/>
      <w:spacing w:val="13"/>
      <w:sz w:val="24"/>
      <w:szCs w:val="24"/>
    </w:rPr>
  </w:style>
  <w:style w:type="character" w:styleId="Strong">
    <w:name w:val="Strong"/>
    <w:uiPriority w:val="22"/>
    <w:rsid w:val="008442B0"/>
    <w:rPr>
      <w:b/>
      <w:bCs/>
    </w:rPr>
  </w:style>
  <w:style w:type="character" w:styleId="Emphasis">
    <w:name w:val="Emphasis"/>
    <w:uiPriority w:val="20"/>
    <w:qFormat/>
    <w:rsid w:val="008442B0"/>
    <w:rPr>
      <w:b/>
      <w:bCs/>
      <w:i/>
      <w:iCs/>
      <w:spacing w:val="10"/>
      <w:bdr w:val="none" w:sz="0" w:space="0" w:color="auto"/>
      <w:shd w:val="clear" w:color="auto" w:fill="auto"/>
    </w:rPr>
  </w:style>
  <w:style w:type="paragraph" w:styleId="Quote">
    <w:name w:val="Quote"/>
    <w:basedOn w:val="Normal"/>
    <w:next w:val="Normal"/>
    <w:link w:val="QuoteChar"/>
    <w:uiPriority w:val="29"/>
    <w:qFormat/>
    <w:rsid w:val="0039724D"/>
    <w:pPr>
      <w:ind w:left="720"/>
    </w:pPr>
    <w:rPr>
      <w:i/>
      <w:iCs/>
    </w:rPr>
  </w:style>
  <w:style w:type="character" w:customStyle="1" w:styleId="QuoteChar">
    <w:name w:val="Quote Char"/>
    <w:basedOn w:val="DefaultParagraphFont"/>
    <w:link w:val="Quote"/>
    <w:uiPriority w:val="29"/>
    <w:rsid w:val="0039724D"/>
    <w:rPr>
      <w:i/>
      <w:iCs/>
      <w:szCs w:val="22"/>
      <w:lang w:eastAsia="en-US" w:bidi="en-US"/>
    </w:rPr>
  </w:style>
  <w:style w:type="paragraph" w:styleId="IntenseQuote">
    <w:name w:val="Intense Quote"/>
    <w:basedOn w:val="Normal"/>
    <w:next w:val="Normal"/>
    <w:link w:val="IntenseQuoteChar"/>
    <w:uiPriority w:val="30"/>
    <w:rsid w:val="008442B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442B0"/>
    <w:rPr>
      <w:b/>
      <w:bCs/>
      <w:i/>
      <w:iCs/>
    </w:rPr>
  </w:style>
  <w:style w:type="character" w:styleId="SubtleEmphasis">
    <w:name w:val="Subtle Emphasis"/>
    <w:uiPriority w:val="19"/>
    <w:rsid w:val="008442B0"/>
    <w:rPr>
      <w:i/>
      <w:iCs/>
    </w:rPr>
  </w:style>
  <w:style w:type="character" w:styleId="IntenseEmphasis">
    <w:name w:val="Intense Emphasis"/>
    <w:uiPriority w:val="21"/>
    <w:rsid w:val="008442B0"/>
    <w:rPr>
      <w:b/>
      <w:bCs/>
    </w:rPr>
  </w:style>
  <w:style w:type="character" w:styleId="SubtleReference">
    <w:name w:val="Subtle Reference"/>
    <w:uiPriority w:val="31"/>
    <w:rsid w:val="008442B0"/>
    <w:rPr>
      <w:smallCaps/>
    </w:rPr>
  </w:style>
  <w:style w:type="character" w:styleId="IntenseReference">
    <w:name w:val="Intense Reference"/>
    <w:uiPriority w:val="32"/>
    <w:rsid w:val="008442B0"/>
    <w:rPr>
      <w:smallCaps/>
      <w:spacing w:val="5"/>
      <w:u w:val="single"/>
    </w:rPr>
  </w:style>
  <w:style w:type="character" w:styleId="BookTitle">
    <w:name w:val="Book Title"/>
    <w:uiPriority w:val="33"/>
    <w:rsid w:val="008442B0"/>
    <w:rPr>
      <w:i/>
      <w:iCs/>
      <w:smallCaps/>
      <w:spacing w:val="5"/>
    </w:rPr>
  </w:style>
  <w:style w:type="paragraph" w:styleId="TOCHeading">
    <w:name w:val="TOC Heading"/>
    <w:basedOn w:val="Heading1"/>
    <w:next w:val="Normal"/>
    <w:uiPriority w:val="39"/>
    <w:semiHidden/>
    <w:unhideWhenUsed/>
    <w:qFormat/>
    <w:rsid w:val="008442B0"/>
    <w:pPr>
      <w:outlineLvl w:val="9"/>
    </w:pPr>
  </w:style>
  <w:style w:type="paragraph" w:styleId="BodyText">
    <w:name w:val="Body Text"/>
    <w:basedOn w:val="Normal"/>
    <w:link w:val="BodyTextChar"/>
    <w:rsid w:val="002A26D3"/>
    <w:rPr>
      <w:bCs/>
      <w:szCs w:val="24"/>
      <w:lang w:bidi="ar-SA"/>
    </w:rPr>
  </w:style>
  <w:style w:type="character" w:customStyle="1" w:styleId="BodyTextChar">
    <w:name w:val="Body Text Char"/>
    <w:basedOn w:val="DefaultParagraphFont"/>
    <w:link w:val="BodyText"/>
    <w:rsid w:val="002A26D3"/>
    <w:rPr>
      <w:bCs/>
      <w:lang w:eastAsia="en-US"/>
    </w:rPr>
  </w:style>
  <w:style w:type="character" w:styleId="CommentReference">
    <w:name w:val="annotation reference"/>
    <w:basedOn w:val="DefaultParagraphFont"/>
    <w:uiPriority w:val="99"/>
    <w:semiHidden/>
    <w:unhideWhenUsed/>
    <w:rsid w:val="00E91001"/>
    <w:rPr>
      <w:sz w:val="16"/>
      <w:szCs w:val="16"/>
    </w:rPr>
  </w:style>
  <w:style w:type="paragraph" w:styleId="CommentText">
    <w:name w:val="annotation text"/>
    <w:basedOn w:val="Normal"/>
    <w:link w:val="CommentTextChar"/>
    <w:uiPriority w:val="99"/>
    <w:semiHidden/>
    <w:unhideWhenUsed/>
    <w:rsid w:val="00E91001"/>
    <w:rPr>
      <w:sz w:val="20"/>
      <w:szCs w:val="20"/>
    </w:rPr>
  </w:style>
  <w:style w:type="character" w:customStyle="1" w:styleId="CommentTextChar">
    <w:name w:val="Comment Text Char"/>
    <w:basedOn w:val="DefaultParagraphFont"/>
    <w:link w:val="CommentText"/>
    <w:uiPriority w:val="99"/>
    <w:semiHidden/>
    <w:rsid w:val="00E91001"/>
    <w:rPr>
      <w:lang w:eastAsia="en-US" w:bidi="en-US"/>
    </w:rPr>
  </w:style>
  <w:style w:type="paragraph" w:styleId="CommentSubject">
    <w:name w:val="annotation subject"/>
    <w:basedOn w:val="CommentText"/>
    <w:next w:val="CommentText"/>
    <w:link w:val="CommentSubjectChar"/>
    <w:uiPriority w:val="99"/>
    <w:semiHidden/>
    <w:unhideWhenUsed/>
    <w:rsid w:val="00E91001"/>
    <w:rPr>
      <w:b/>
      <w:bCs/>
    </w:rPr>
  </w:style>
  <w:style w:type="character" w:customStyle="1" w:styleId="CommentSubjectChar">
    <w:name w:val="Comment Subject Char"/>
    <w:basedOn w:val="CommentTextChar"/>
    <w:link w:val="CommentSubject"/>
    <w:uiPriority w:val="99"/>
    <w:semiHidden/>
    <w:rsid w:val="00E91001"/>
    <w:rPr>
      <w:b/>
      <w:bCs/>
      <w:lang w:eastAsia="en-US" w:bidi="en-US"/>
    </w:rPr>
  </w:style>
  <w:style w:type="paragraph" w:styleId="FootnoteText">
    <w:name w:val="footnote text"/>
    <w:basedOn w:val="Normal"/>
    <w:link w:val="FootnoteTextChar"/>
    <w:uiPriority w:val="99"/>
    <w:unhideWhenUsed/>
    <w:rsid w:val="005D6ECA"/>
    <w:pPr>
      <w:spacing w:after="120"/>
    </w:pPr>
    <w:rPr>
      <w:sz w:val="20"/>
      <w:szCs w:val="20"/>
    </w:rPr>
  </w:style>
  <w:style w:type="character" w:customStyle="1" w:styleId="FootnoteTextChar">
    <w:name w:val="Footnote Text Char"/>
    <w:basedOn w:val="DefaultParagraphFont"/>
    <w:link w:val="FootnoteText"/>
    <w:uiPriority w:val="99"/>
    <w:rsid w:val="005D6ECA"/>
    <w:rPr>
      <w:sz w:val="20"/>
      <w:szCs w:val="20"/>
      <w:lang w:eastAsia="en-US" w:bidi="en-US"/>
    </w:rPr>
  </w:style>
  <w:style w:type="character" w:styleId="FootnoteReference">
    <w:name w:val="footnote reference"/>
    <w:basedOn w:val="DefaultParagraphFont"/>
    <w:uiPriority w:val="99"/>
    <w:unhideWhenUsed/>
    <w:rsid w:val="009058CA"/>
    <w:rPr>
      <w:rFonts w:ascii="Arial" w:hAnsi="Arial"/>
      <w:vertAlign w:val="superscript"/>
    </w:rPr>
  </w:style>
  <w:style w:type="paragraph" w:styleId="NormalWeb">
    <w:name w:val="Normal (Web)"/>
    <w:basedOn w:val="Normal"/>
    <w:uiPriority w:val="99"/>
    <w:unhideWhenUsed/>
    <w:rsid w:val="00A44701"/>
    <w:pPr>
      <w:spacing w:before="192" w:after="192"/>
    </w:pPr>
    <w:rPr>
      <w:rFonts w:ascii="Times New Roman" w:hAnsi="Times New Roman"/>
      <w:lang w:eastAsia="en-GB" w:bidi="ar-SA"/>
    </w:rPr>
  </w:style>
  <w:style w:type="paragraph" w:styleId="PlainText">
    <w:name w:val="Plain Text"/>
    <w:basedOn w:val="Normal"/>
    <w:link w:val="PlainTextChar"/>
    <w:uiPriority w:val="99"/>
    <w:unhideWhenUsed/>
    <w:rsid w:val="006816E2"/>
    <w:rPr>
      <w:rFonts w:eastAsia="Calibri" w:cs="Times New Roman"/>
      <w:sz w:val="28"/>
      <w:szCs w:val="21"/>
      <w:lang w:eastAsia="en-GB" w:bidi="ar-SA"/>
    </w:rPr>
  </w:style>
  <w:style w:type="character" w:customStyle="1" w:styleId="PlainTextChar">
    <w:name w:val="Plain Text Char"/>
    <w:basedOn w:val="DefaultParagraphFont"/>
    <w:link w:val="PlainText"/>
    <w:uiPriority w:val="99"/>
    <w:rsid w:val="006816E2"/>
    <w:rPr>
      <w:rFonts w:ascii="Arial" w:eastAsia="Calibri" w:hAnsi="Arial" w:cs="Times New Roman"/>
      <w:sz w:val="28"/>
      <w:szCs w:val="21"/>
    </w:rPr>
  </w:style>
  <w:style w:type="paragraph" w:customStyle="1" w:styleId="HangingNormal">
    <w:name w:val="Hanging Normal"/>
    <w:basedOn w:val="Normal"/>
    <w:qFormat/>
    <w:rsid w:val="0039724D"/>
    <w:pPr>
      <w:ind w:left="720" w:hanging="720"/>
    </w:pPr>
    <w:rPr>
      <w:szCs w:val="24"/>
    </w:rPr>
  </w:style>
  <w:style w:type="character" w:styleId="Hyperlink">
    <w:name w:val="Hyperlink"/>
    <w:basedOn w:val="DefaultParagraphFont"/>
    <w:uiPriority w:val="99"/>
    <w:unhideWhenUsed/>
    <w:rsid w:val="007D03D2"/>
    <w:rPr>
      <w:color w:val="0000FF"/>
      <w:u w:val="single"/>
    </w:rPr>
  </w:style>
  <w:style w:type="character" w:styleId="PlaceholderText">
    <w:name w:val="Placeholder Text"/>
    <w:basedOn w:val="DefaultParagraphFont"/>
    <w:uiPriority w:val="99"/>
    <w:semiHidden/>
    <w:rsid w:val="00093073"/>
    <w:rPr>
      <w:color w:val="808080"/>
    </w:rPr>
  </w:style>
  <w:style w:type="paragraph" w:styleId="NoSpacing">
    <w:name w:val="No Spacing"/>
    <w:uiPriority w:val="1"/>
    <w:qFormat/>
    <w:rsid w:val="005D5D6B"/>
    <w:rPr>
      <w:rFonts w:asciiTheme="minorHAnsi" w:eastAsiaTheme="minorHAnsi" w:hAnsiTheme="minorHAnsi" w:cstheme="minorBidi"/>
      <w:sz w:val="22"/>
      <w:szCs w:val="22"/>
      <w:lang w:eastAsia="en-US"/>
    </w:rPr>
  </w:style>
  <w:style w:type="paragraph" w:customStyle="1" w:styleId="Default">
    <w:name w:val="Default"/>
    <w:rsid w:val="00DF3AF7"/>
    <w:pPr>
      <w:autoSpaceDE w:val="0"/>
      <w:autoSpaceDN w:val="0"/>
      <w:adjustRightInd w:val="0"/>
    </w:pPr>
    <w:rPr>
      <w:color w:val="000000"/>
      <w:sz w:val="24"/>
      <w:szCs w:val="24"/>
    </w:rPr>
  </w:style>
  <w:style w:type="character" w:customStyle="1" w:styleId="legds2">
    <w:name w:val="legds2"/>
    <w:basedOn w:val="DefaultParagraphFont"/>
    <w:rsid w:val="00701359"/>
    <w:rPr>
      <w:vanish w:val="0"/>
      <w:webHidden w:val="0"/>
      <w:specVanish w:val="0"/>
    </w:rPr>
  </w:style>
  <w:style w:type="paragraph" w:customStyle="1" w:styleId="legp1paratext1">
    <w:name w:val="legp1paratext1"/>
    <w:basedOn w:val="Normal"/>
    <w:rsid w:val="00701359"/>
    <w:pPr>
      <w:shd w:val="clear" w:color="auto" w:fill="FFFFFF"/>
      <w:spacing w:after="120" w:line="360" w:lineRule="atLeast"/>
      <w:ind w:firstLine="240"/>
      <w:jc w:val="both"/>
    </w:pPr>
    <w:rPr>
      <w:rFonts w:ascii="Times New Roman" w:hAnsi="Times New Roman" w:cs="Times New Roman"/>
      <w:color w:val="494949"/>
      <w:sz w:val="19"/>
      <w:szCs w:val="19"/>
      <w:lang w:eastAsia="en-GB" w:bidi="ar-SA"/>
    </w:rPr>
  </w:style>
  <w:style w:type="character" w:customStyle="1" w:styleId="legp1no3">
    <w:name w:val="legp1no3"/>
    <w:basedOn w:val="DefaultParagraphFont"/>
    <w:rsid w:val="007013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1269">
      <w:bodyDiv w:val="1"/>
      <w:marLeft w:val="0"/>
      <w:marRight w:val="0"/>
      <w:marTop w:val="0"/>
      <w:marBottom w:val="0"/>
      <w:divBdr>
        <w:top w:val="none" w:sz="0" w:space="0" w:color="auto"/>
        <w:left w:val="none" w:sz="0" w:space="0" w:color="auto"/>
        <w:bottom w:val="none" w:sz="0" w:space="0" w:color="auto"/>
        <w:right w:val="none" w:sz="0" w:space="0" w:color="auto"/>
      </w:divBdr>
    </w:div>
    <w:div w:id="59985019">
      <w:bodyDiv w:val="1"/>
      <w:marLeft w:val="0"/>
      <w:marRight w:val="0"/>
      <w:marTop w:val="0"/>
      <w:marBottom w:val="0"/>
      <w:divBdr>
        <w:top w:val="none" w:sz="0" w:space="0" w:color="auto"/>
        <w:left w:val="none" w:sz="0" w:space="0" w:color="auto"/>
        <w:bottom w:val="none" w:sz="0" w:space="0" w:color="auto"/>
        <w:right w:val="none" w:sz="0" w:space="0" w:color="auto"/>
      </w:divBdr>
    </w:div>
    <w:div w:id="337537230">
      <w:bodyDiv w:val="1"/>
      <w:marLeft w:val="0"/>
      <w:marRight w:val="0"/>
      <w:marTop w:val="0"/>
      <w:marBottom w:val="0"/>
      <w:divBdr>
        <w:top w:val="none" w:sz="0" w:space="0" w:color="auto"/>
        <w:left w:val="none" w:sz="0" w:space="0" w:color="auto"/>
        <w:bottom w:val="none" w:sz="0" w:space="0" w:color="auto"/>
        <w:right w:val="none" w:sz="0" w:space="0" w:color="auto"/>
      </w:divBdr>
    </w:div>
    <w:div w:id="517352680">
      <w:bodyDiv w:val="1"/>
      <w:marLeft w:val="0"/>
      <w:marRight w:val="0"/>
      <w:marTop w:val="0"/>
      <w:marBottom w:val="0"/>
      <w:divBdr>
        <w:top w:val="none" w:sz="0" w:space="0" w:color="auto"/>
        <w:left w:val="none" w:sz="0" w:space="0" w:color="auto"/>
        <w:bottom w:val="none" w:sz="0" w:space="0" w:color="auto"/>
        <w:right w:val="none" w:sz="0" w:space="0" w:color="auto"/>
      </w:divBdr>
    </w:div>
    <w:div w:id="636034978">
      <w:bodyDiv w:val="1"/>
      <w:marLeft w:val="0"/>
      <w:marRight w:val="0"/>
      <w:marTop w:val="0"/>
      <w:marBottom w:val="0"/>
      <w:divBdr>
        <w:top w:val="none" w:sz="0" w:space="0" w:color="auto"/>
        <w:left w:val="none" w:sz="0" w:space="0" w:color="auto"/>
        <w:bottom w:val="none" w:sz="0" w:space="0" w:color="auto"/>
        <w:right w:val="none" w:sz="0" w:space="0" w:color="auto"/>
      </w:divBdr>
    </w:div>
    <w:div w:id="1031034878">
      <w:bodyDiv w:val="1"/>
      <w:marLeft w:val="0"/>
      <w:marRight w:val="0"/>
      <w:marTop w:val="0"/>
      <w:marBottom w:val="0"/>
      <w:divBdr>
        <w:top w:val="none" w:sz="0" w:space="0" w:color="auto"/>
        <w:left w:val="none" w:sz="0" w:space="0" w:color="auto"/>
        <w:bottom w:val="none" w:sz="0" w:space="0" w:color="auto"/>
        <w:right w:val="none" w:sz="0" w:space="0" w:color="auto"/>
      </w:divBdr>
    </w:div>
    <w:div w:id="1058553903">
      <w:bodyDiv w:val="1"/>
      <w:marLeft w:val="0"/>
      <w:marRight w:val="0"/>
      <w:marTop w:val="0"/>
      <w:marBottom w:val="0"/>
      <w:divBdr>
        <w:top w:val="none" w:sz="0" w:space="0" w:color="auto"/>
        <w:left w:val="none" w:sz="0" w:space="0" w:color="auto"/>
        <w:bottom w:val="none" w:sz="0" w:space="0" w:color="auto"/>
        <w:right w:val="none" w:sz="0" w:space="0" w:color="auto"/>
      </w:divBdr>
    </w:div>
    <w:div w:id="1257977701">
      <w:bodyDiv w:val="1"/>
      <w:marLeft w:val="0"/>
      <w:marRight w:val="0"/>
      <w:marTop w:val="0"/>
      <w:marBottom w:val="0"/>
      <w:divBdr>
        <w:top w:val="none" w:sz="0" w:space="0" w:color="auto"/>
        <w:left w:val="none" w:sz="0" w:space="0" w:color="auto"/>
        <w:bottom w:val="none" w:sz="0" w:space="0" w:color="auto"/>
        <w:right w:val="none" w:sz="0" w:space="0" w:color="auto"/>
      </w:divBdr>
      <w:divsChild>
        <w:div w:id="2073388895">
          <w:marLeft w:val="0"/>
          <w:marRight w:val="0"/>
          <w:marTop w:val="0"/>
          <w:marBottom w:val="0"/>
          <w:divBdr>
            <w:top w:val="none" w:sz="0" w:space="0" w:color="auto"/>
            <w:left w:val="none" w:sz="0" w:space="0" w:color="auto"/>
            <w:bottom w:val="none" w:sz="0" w:space="0" w:color="auto"/>
            <w:right w:val="none" w:sz="0" w:space="0" w:color="auto"/>
          </w:divBdr>
          <w:divsChild>
            <w:div w:id="809594360">
              <w:marLeft w:val="0"/>
              <w:marRight w:val="0"/>
              <w:marTop w:val="0"/>
              <w:marBottom w:val="0"/>
              <w:divBdr>
                <w:top w:val="single" w:sz="2" w:space="0" w:color="FFFFFF"/>
                <w:left w:val="single" w:sz="6" w:space="0" w:color="FFFFFF"/>
                <w:bottom w:val="single" w:sz="6" w:space="0" w:color="FFFFFF"/>
                <w:right w:val="single" w:sz="6" w:space="0" w:color="FFFFFF"/>
              </w:divBdr>
              <w:divsChild>
                <w:div w:id="1993171809">
                  <w:marLeft w:val="0"/>
                  <w:marRight w:val="0"/>
                  <w:marTop w:val="0"/>
                  <w:marBottom w:val="0"/>
                  <w:divBdr>
                    <w:top w:val="single" w:sz="6" w:space="1" w:color="D3D3D3"/>
                    <w:left w:val="none" w:sz="0" w:space="0" w:color="auto"/>
                    <w:bottom w:val="none" w:sz="0" w:space="0" w:color="auto"/>
                    <w:right w:val="none" w:sz="0" w:space="0" w:color="auto"/>
                  </w:divBdr>
                  <w:divsChild>
                    <w:div w:id="1537277988">
                      <w:marLeft w:val="0"/>
                      <w:marRight w:val="0"/>
                      <w:marTop w:val="0"/>
                      <w:marBottom w:val="0"/>
                      <w:divBdr>
                        <w:top w:val="none" w:sz="0" w:space="0" w:color="auto"/>
                        <w:left w:val="none" w:sz="0" w:space="0" w:color="auto"/>
                        <w:bottom w:val="none" w:sz="0" w:space="0" w:color="auto"/>
                        <w:right w:val="none" w:sz="0" w:space="0" w:color="auto"/>
                      </w:divBdr>
                      <w:divsChild>
                        <w:div w:id="15912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737176">
      <w:bodyDiv w:val="1"/>
      <w:marLeft w:val="0"/>
      <w:marRight w:val="0"/>
      <w:marTop w:val="0"/>
      <w:marBottom w:val="0"/>
      <w:divBdr>
        <w:top w:val="none" w:sz="0" w:space="0" w:color="auto"/>
        <w:left w:val="none" w:sz="0" w:space="0" w:color="auto"/>
        <w:bottom w:val="none" w:sz="0" w:space="0" w:color="auto"/>
        <w:right w:val="none" w:sz="0" w:space="0" w:color="auto"/>
      </w:divBdr>
    </w:div>
    <w:div w:id="1673143976">
      <w:bodyDiv w:val="1"/>
      <w:marLeft w:val="0"/>
      <w:marRight w:val="0"/>
      <w:marTop w:val="0"/>
      <w:marBottom w:val="0"/>
      <w:divBdr>
        <w:top w:val="none" w:sz="0" w:space="0" w:color="auto"/>
        <w:left w:val="none" w:sz="0" w:space="0" w:color="auto"/>
        <w:bottom w:val="none" w:sz="0" w:space="0" w:color="auto"/>
        <w:right w:val="none" w:sz="0" w:space="0" w:color="auto"/>
      </w:divBdr>
    </w:div>
    <w:div w:id="208275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gov.uk/government/publications/nhs-covid-19-app-privacy-information/nhs-covid-19-app-data-protection-impact-assessmen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oleObject" Target="embeddings/oleObject1.bin"/><Relationship Id="rId17" Type="http://schemas.microsoft.com/office/2016/09/relationships/commentsIds" Target="commentsIds.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publications/nhs-covid-19-app-privacy-information/nhs-test-and-trace-app-early-adopter-trial-august-2020-privacy-no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oter" Target="footer1.xml"/><Relationship Id="rId27"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R:\Veritau\Group\Information_Management\DPIA%20and%20ISA\DPIA%20-%20Documents\DPIA%20Template%20-%20Standard%20No%20Logo%20-%20Updated%20April%202019.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EB79A14E8944898B8491EDED6F4B71C"/>
        <w:category>
          <w:name w:val="General"/>
          <w:gallery w:val="placeholder"/>
        </w:category>
        <w:types>
          <w:type w:val="bbPlcHdr"/>
        </w:types>
        <w:behaviors>
          <w:behavior w:val="content"/>
        </w:behaviors>
        <w:guid w:val="{7CBA5FB3-AF55-40E0-96BF-3F47ECCE093C}"/>
      </w:docPartPr>
      <w:docPartBody>
        <w:p w:rsidR="00BD720F" w:rsidRDefault="00BD720F">
          <w:pPr>
            <w:pStyle w:val="FEB79A14E8944898B8491EDED6F4B71C"/>
          </w:pPr>
          <w:r w:rsidRPr="00920564">
            <w:rPr>
              <w:rStyle w:val="PlaceholderText"/>
            </w:rPr>
            <w:t>[Title]</w:t>
          </w:r>
        </w:p>
      </w:docPartBody>
    </w:docPart>
    <w:docPart>
      <w:docPartPr>
        <w:name w:val="64B091FCC77B4891BF8A9B078DBD5074"/>
        <w:category>
          <w:name w:val="General"/>
          <w:gallery w:val="placeholder"/>
        </w:category>
        <w:types>
          <w:type w:val="bbPlcHdr"/>
        </w:types>
        <w:behaviors>
          <w:behavior w:val="content"/>
        </w:behaviors>
        <w:guid w:val="{0AC89058-8836-4B01-A7A5-4713E4E659D0}"/>
      </w:docPartPr>
      <w:docPartBody>
        <w:p w:rsidR="00CF2DA1" w:rsidRDefault="00CF2DA1" w:rsidP="00CF2DA1">
          <w:pPr>
            <w:pStyle w:val="64B091FCC77B4891BF8A9B078DBD5074"/>
          </w:pPr>
          <w:r w:rsidRPr="004434FB">
            <w:rPr>
              <w:rStyle w:val="PlaceholderText"/>
            </w:rPr>
            <w:t>Choose an item.</w:t>
          </w:r>
        </w:p>
      </w:docPartBody>
    </w:docPart>
    <w:docPart>
      <w:docPartPr>
        <w:name w:val="50662CF8EA9A4270B9EEED8D1724BDD5"/>
        <w:category>
          <w:name w:val="General"/>
          <w:gallery w:val="placeholder"/>
        </w:category>
        <w:types>
          <w:type w:val="bbPlcHdr"/>
        </w:types>
        <w:behaviors>
          <w:behavior w:val="content"/>
        </w:behaviors>
        <w:guid w:val="{AA9839EA-E74C-4084-823B-16E40D3725EB}"/>
      </w:docPartPr>
      <w:docPartBody>
        <w:p w:rsidR="00CF2DA1" w:rsidRDefault="00CF2DA1" w:rsidP="00CF2DA1">
          <w:pPr>
            <w:pStyle w:val="50662CF8EA9A4270B9EEED8D1724BDD5"/>
          </w:pPr>
          <w:r w:rsidRPr="004434FB">
            <w:rPr>
              <w:rStyle w:val="PlaceholderText"/>
            </w:rPr>
            <w:t>Choose an item.</w:t>
          </w:r>
        </w:p>
      </w:docPartBody>
    </w:docPart>
    <w:docPart>
      <w:docPartPr>
        <w:name w:val="2DA5A5BBB00A4425A3E541EC4F34FD18"/>
        <w:category>
          <w:name w:val="General"/>
          <w:gallery w:val="placeholder"/>
        </w:category>
        <w:types>
          <w:type w:val="bbPlcHdr"/>
        </w:types>
        <w:behaviors>
          <w:behavior w:val="content"/>
        </w:behaviors>
        <w:guid w:val="{31371931-1614-4A69-9AA2-B93FEA28395E}"/>
      </w:docPartPr>
      <w:docPartBody>
        <w:p w:rsidR="00CF2DA1" w:rsidRDefault="00CF2DA1" w:rsidP="00CF2DA1">
          <w:pPr>
            <w:pStyle w:val="2DA5A5BBB00A4425A3E541EC4F34FD18"/>
          </w:pPr>
          <w:r w:rsidRPr="004434FB">
            <w:rPr>
              <w:rStyle w:val="PlaceholderText"/>
            </w:rPr>
            <w:t>Choose an item.</w:t>
          </w:r>
        </w:p>
      </w:docPartBody>
    </w:docPart>
    <w:docPart>
      <w:docPartPr>
        <w:name w:val="1FFB9E83713649E08168693F8C928872"/>
        <w:category>
          <w:name w:val="General"/>
          <w:gallery w:val="placeholder"/>
        </w:category>
        <w:types>
          <w:type w:val="bbPlcHdr"/>
        </w:types>
        <w:behaviors>
          <w:behavior w:val="content"/>
        </w:behaviors>
        <w:guid w:val="{C83B12FA-9C65-49C2-9351-578EE2F8934C}"/>
      </w:docPartPr>
      <w:docPartBody>
        <w:p w:rsidR="003664D8" w:rsidRDefault="00CF2DA1" w:rsidP="00CF2DA1">
          <w:pPr>
            <w:pStyle w:val="1FFB9E83713649E08168693F8C928872"/>
          </w:pPr>
          <w:r w:rsidRPr="004434FB">
            <w:rPr>
              <w:rStyle w:val="PlaceholderText"/>
            </w:rPr>
            <w:t>Choose an item.</w:t>
          </w:r>
        </w:p>
      </w:docPartBody>
    </w:docPart>
    <w:docPart>
      <w:docPartPr>
        <w:name w:val="B51AE1DF8AC54322AC105B9D18B1E746"/>
        <w:category>
          <w:name w:val="General"/>
          <w:gallery w:val="placeholder"/>
        </w:category>
        <w:types>
          <w:type w:val="bbPlcHdr"/>
        </w:types>
        <w:behaviors>
          <w:behavior w:val="content"/>
        </w:behaviors>
        <w:guid w:val="{5B6F760E-9298-4097-BBF3-C6E1952EF105}"/>
      </w:docPartPr>
      <w:docPartBody>
        <w:p w:rsidR="003664D8" w:rsidRDefault="00CF2DA1" w:rsidP="00CF2DA1">
          <w:pPr>
            <w:pStyle w:val="B51AE1DF8AC54322AC105B9D18B1E746"/>
          </w:pPr>
          <w:r w:rsidRPr="004434FB">
            <w:rPr>
              <w:rStyle w:val="PlaceholderText"/>
            </w:rPr>
            <w:t>Choose an item.</w:t>
          </w:r>
        </w:p>
      </w:docPartBody>
    </w:docPart>
    <w:docPart>
      <w:docPartPr>
        <w:name w:val="1D11716DA1514ADCA8BEEF30518BA9CE"/>
        <w:category>
          <w:name w:val="General"/>
          <w:gallery w:val="placeholder"/>
        </w:category>
        <w:types>
          <w:type w:val="bbPlcHdr"/>
        </w:types>
        <w:behaviors>
          <w:behavior w:val="content"/>
        </w:behaviors>
        <w:guid w:val="{1264CAD1-6E79-45D9-A213-E9A314BBD30F}"/>
      </w:docPartPr>
      <w:docPartBody>
        <w:p w:rsidR="004E6F77" w:rsidRDefault="005A39F9" w:rsidP="005A39F9">
          <w:pPr>
            <w:pStyle w:val="1D11716DA1514ADCA8BEEF30518BA9CE"/>
          </w:pPr>
          <w:r w:rsidRPr="004434FB">
            <w:rPr>
              <w:rStyle w:val="PlaceholderText"/>
            </w:rPr>
            <w:t>Choose an item.</w:t>
          </w:r>
        </w:p>
      </w:docPartBody>
    </w:docPart>
    <w:docPart>
      <w:docPartPr>
        <w:name w:val="B2E40A7BB1E148CAAA5677518A7A3218"/>
        <w:category>
          <w:name w:val="General"/>
          <w:gallery w:val="placeholder"/>
        </w:category>
        <w:types>
          <w:type w:val="bbPlcHdr"/>
        </w:types>
        <w:behaviors>
          <w:behavior w:val="content"/>
        </w:behaviors>
        <w:guid w:val="{EDD4CD2F-14C2-47FA-A737-F60A96531761}"/>
      </w:docPartPr>
      <w:docPartBody>
        <w:p w:rsidR="00285DED" w:rsidRDefault="00285DED" w:rsidP="00285DED">
          <w:pPr>
            <w:pStyle w:val="B2E40A7BB1E148CAAA5677518A7A3218"/>
          </w:pPr>
          <w:r w:rsidRPr="00F95BD3">
            <w:rPr>
              <w:rStyle w:val="PlaceholderText"/>
            </w:rPr>
            <w:t>Click or tap to enter a date.</w:t>
          </w:r>
        </w:p>
      </w:docPartBody>
    </w:docPart>
    <w:docPart>
      <w:docPartPr>
        <w:name w:val="5E83A2001C79407F96DBB0712A823C4F"/>
        <w:category>
          <w:name w:val="General"/>
          <w:gallery w:val="placeholder"/>
        </w:category>
        <w:types>
          <w:type w:val="bbPlcHdr"/>
        </w:types>
        <w:behaviors>
          <w:behavior w:val="content"/>
        </w:behaviors>
        <w:guid w:val="{75C96641-6BD6-41AD-B37A-98D50673AAD8}"/>
      </w:docPartPr>
      <w:docPartBody>
        <w:p w:rsidR="00285DED" w:rsidRDefault="00285DED" w:rsidP="00285DED">
          <w:pPr>
            <w:pStyle w:val="5E83A2001C79407F96DBB0712A823C4F"/>
          </w:pPr>
          <w:r w:rsidRPr="00920564">
            <w:rPr>
              <w:rStyle w:val="PlaceholderText"/>
            </w:rPr>
            <w:t>[Title]</w:t>
          </w:r>
        </w:p>
      </w:docPartBody>
    </w:docPart>
    <w:docPart>
      <w:docPartPr>
        <w:name w:val="E690C8B4C9E64A9F9BA1849532F361E1"/>
        <w:category>
          <w:name w:val="General"/>
          <w:gallery w:val="placeholder"/>
        </w:category>
        <w:types>
          <w:type w:val="bbPlcHdr"/>
        </w:types>
        <w:behaviors>
          <w:behavior w:val="content"/>
        </w:behaviors>
        <w:guid w:val="{DAEC3D8F-3BD6-4C4B-AD18-DD342616B0E0}"/>
      </w:docPartPr>
      <w:docPartBody>
        <w:p w:rsidR="00AB23DB" w:rsidRDefault="00B9286C" w:rsidP="00B9286C">
          <w:pPr>
            <w:pStyle w:val="E690C8B4C9E64A9F9BA1849532F361E1"/>
          </w:pPr>
          <w:r w:rsidRPr="00F95BD3">
            <w:rPr>
              <w:rStyle w:val="PlaceholderText"/>
            </w:rPr>
            <w:t>Click or tap to enter a date.</w:t>
          </w:r>
        </w:p>
      </w:docPartBody>
    </w:docPart>
    <w:docPart>
      <w:docPartPr>
        <w:name w:val="453147E81E274257BFD3E716D4323E1A"/>
        <w:category>
          <w:name w:val="General"/>
          <w:gallery w:val="placeholder"/>
        </w:category>
        <w:types>
          <w:type w:val="bbPlcHdr"/>
        </w:types>
        <w:behaviors>
          <w:behavior w:val="content"/>
        </w:behaviors>
        <w:guid w:val="{25D60B6C-AFBA-4709-BBF1-5E698229A04F}"/>
      </w:docPartPr>
      <w:docPartBody>
        <w:p w:rsidR="00AB23DB" w:rsidRDefault="00B9286C" w:rsidP="00B9286C">
          <w:pPr>
            <w:pStyle w:val="453147E81E274257BFD3E716D4323E1A"/>
          </w:pPr>
          <w:r w:rsidRPr="00F95BD3">
            <w:rPr>
              <w:rStyle w:val="PlaceholderText"/>
            </w:rPr>
            <w:t>Click or tap to enter a date.</w:t>
          </w:r>
        </w:p>
      </w:docPartBody>
    </w:docPart>
    <w:docPart>
      <w:docPartPr>
        <w:name w:val="3E90600AF705445EB95CB1C3FA869E3C"/>
        <w:category>
          <w:name w:val="General"/>
          <w:gallery w:val="placeholder"/>
        </w:category>
        <w:types>
          <w:type w:val="bbPlcHdr"/>
        </w:types>
        <w:behaviors>
          <w:behavior w:val="content"/>
        </w:behaviors>
        <w:guid w:val="{D180FF92-FC9A-431B-A744-7EA3D721FC9B}"/>
      </w:docPartPr>
      <w:docPartBody>
        <w:p w:rsidR="00AB23DB" w:rsidRDefault="00B9286C" w:rsidP="00B9286C">
          <w:pPr>
            <w:pStyle w:val="3E90600AF705445EB95CB1C3FA869E3C"/>
          </w:pPr>
          <w:r w:rsidRPr="00F95BD3">
            <w:rPr>
              <w:rStyle w:val="PlaceholderText"/>
            </w:rPr>
            <w:t>Click or tap to enter a date.</w:t>
          </w:r>
        </w:p>
      </w:docPartBody>
    </w:docPart>
    <w:docPart>
      <w:docPartPr>
        <w:name w:val="CE9E3B9D919F40C99BE3312881B290A1"/>
        <w:category>
          <w:name w:val="General"/>
          <w:gallery w:val="placeholder"/>
        </w:category>
        <w:types>
          <w:type w:val="bbPlcHdr"/>
        </w:types>
        <w:behaviors>
          <w:behavior w:val="content"/>
        </w:behaviors>
        <w:guid w:val="{C3315476-744C-480D-A8C7-16CE36C8E429}"/>
      </w:docPartPr>
      <w:docPartBody>
        <w:p w:rsidR="00AB23DB" w:rsidRDefault="00B9286C" w:rsidP="00B9286C">
          <w:pPr>
            <w:pStyle w:val="CE9E3B9D919F40C99BE3312881B290A1"/>
          </w:pPr>
          <w:r w:rsidRPr="00F95BD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20F"/>
    <w:rsid w:val="002256CD"/>
    <w:rsid w:val="00230F37"/>
    <w:rsid w:val="00236BB6"/>
    <w:rsid w:val="00285DED"/>
    <w:rsid w:val="002A5C7D"/>
    <w:rsid w:val="003664D8"/>
    <w:rsid w:val="00381E62"/>
    <w:rsid w:val="00394EC7"/>
    <w:rsid w:val="004E6F77"/>
    <w:rsid w:val="00503907"/>
    <w:rsid w:val="005158E1"/>
    <w:rsid w:val="00540270"/>
    <w:rsid w:val="005A39F9"/>
    <w:rsid w:val="00842149"/>
    <w:rsid w:val="009E3B02"/>
    <w:rsid w:val="009F0199"/>
    <w:rsid w:val="00AB23DB"/>
    <w:rsid w:val="00AE09D8"/>
    <w:rsid w:val="00B9286C"/>
    <w:rsid w:val="00BD720F"/>
    <w:rsid w:val="00BE0762"/>
    <w:rsid w:val="00CF2DA1"/>
    <w:rsid w:val="00D04E7B"/>
    <w:rsid w:val="00D21D85"/>
    <w:rsid w:val="00D87868"/>
    <w:rsid w:val="00E664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286C"/>
    <w:rPr>
      <w:color w:val="808080"/>
    </w:rPr>
  </w:style>
  <w:style w:type="paragraph" w:customStyle="1" w:styleId="FEB79A14E8944898B8491EDED6F4B71C">
    <w:name w:val="FEB79A14E8944898B8491EDED6F4B71C"/>
  </w:style>
  <w:style w:type="paragraph" w:customStyle="1" w:styleId="64B091FCC77B4891BF8A9B078DBD5074">
    <w:name w:val="64B091FCC77B4891BF8A9B078DBD5074"/>
    <w:rsid w:val="00CF2DA1"/>
  </w:style>
  <w:style w:type="paragraph" w:customStyle="1" w:styleId="50662CF8EA9A4270B9EEED8D1724BDD5">
    <w:name w:val="50662CF8EA9A4270B9EEED8D1724BDD5"/>
    <w:rsid w:val="00CF2DA1"/>
  </w:style>
  <w:style w:type="paragraph" w:customStyle="1" w:styleId="2DA5A5BBB00A4425A3E541EC4F34FD18">
    <w:name w:val="2DA5A5BBB00A4425A3E541EC4F34FD18"/>
    <w:rsid w:val="00CF2DA1"/>
  </w:style>
  <w:style w:type="paragraph" w:customStyle="1" w:styleId="1FFB9E83713649E08168693F8C928872">
    <w:name w:val="1FFB9E83713649E08168693F8C928872"/>
    <w:rsid w:val="00CF2DA1"/>
  </w:style>
  <w:style w:type="paragraph" w:customStyle="1" w:styleId="B51AE1DF8AC54322AC105B9D18B1E746">
    <w:name w:val="B51AE1DF8AC54322AC105B9D18B1E746"/>
    <w:rsid w:val="00CF2DA1"/>
  </w:style>
  <w:style w:type="paragraph" w:customStyle="1" w:styleId="1D11716DA1514ADCA8BEEF30518BA9CE">
    <w:name w:val="1D11716DA1514ADCA8BEEF30518BA9CE"/>
    <w:rsid w:val="005A39F9"/>
  </w:style>
  <w:style w:type="paragraph" w:customStyle="1" w:styleId="B2E40A7BB1E148CAAA5677518A7A3218">
    <w:name w:val="B2E40A7BB1E148CAAA5677518A7A3218"/>
    <w:rsid w:val="00285DED"/>
  </w:style>
  <w:style w:type="paragraph" w:customStyle="1" w:styleId="5E83A2001C79407F96DBB0712A823C4F">
    <w:name w:val="5E83A2001C79407F96DBB0712A823C4F"/>
    <w:rsid w:val="00285DED"/>
  </w:style>
  <w:style w:type="paragraph" w:customStyle="1" w:styleId="E690C8B4C9E64A9F9BA1849532F361E1">
    <w:name w:val="E690C8B4C9E64A9F9BA1849532F361E1"/>
    <w:rsid w:val="00B9286C"/>
  </w:style>
  <w:style w:type="paragraph" w:customStyle="1" w:styleId="453147E81E274257BFD3E716D4323E1A">
    <w:name w:val="453147E81E274257BFD3E716D4323E1A"/>
    <w:rsid w:val="00B9286C"/>
  </w:style>
  <w:style w:type="paragraph" w:customStyle="1" w:styleId="3E90600AF705445EB95CB1C3FA869E3C">
    <w:name w:val="3E90600AF705445EB95CB1C3FA869E3C"/>
    <w:rsid w:val="00B9286C"/>
  </w:style>
  <w:style w:type="paragraph" w:customStyle="1" w:styleId="CE9E3B9D919F40C99BE3312881B290A1">
    <w:name w:val="CE9E3B9D919F40C99BE3312881B290A1"/>
    <w:rsid w:val="00B928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c1ebda9-3bd0-461f-beff-c2a3dd873034">
      <UserInfo>
        <DisplayName>Carol Robertson</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429DEB21BDDB4C9F076A358676374A" ma:contentTypeVersion="12" ma:contentTypeDescription="Create a new document." ma:contentTypeScope="" ma:versionID="cd561742dd6dc93bfd8a4b665e4a8ad1">
  <xsd:schema xmlns:xsd="http://www.w3.org/2001/XMLSchema" xmlns:xs="http://www.w3.org/2001/XMLSchema" xmlns:p="http://schemas.microsoft.com/office/2006/metadata/properties" xmlns:ns2="0212cfa3-62aa-41a1-b64a-c2f750c51a88" xmlns:ns3="8c1ebda9-3bd0-461f-beff-c2a3dd873034" targetNamespace="http://schemas.microsoft.com/office/2006/metadata/properties" ma:root="true" ma:fieldsID="901a112a0f7346cf28440ce06d83a67f" ns2:_="" ns3:_="">
    <xsd:import namespace="0212cfa3-62aa-41a1-b64a-c2f750c51a88"/>
    <xsd:import namespace="8c1ebda9-3bd0-461f-beff-c2a3dd8730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2cfa3-62aa-41a1-b64a-c2f750c51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1ebda9-3bd0-461f-beff-c2a3dd8730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SharedWithUsers xmlns="8c1ebda9-3bd0-461f-beff-c2a3dd873034">
      <UserInfo>
        <DisplayName>Carol Robertson</DisplayName>
        <AccountId>21</AccountId>
        <AccountType/>
      </UserInfo>
    </SharedWithUser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51429DEB21BDDB4C9F076A358676374A" ma:contentTypeVersion="12" ma:contentTypeDescription="Create a new document." ma:contentTypeScope="" ma:versionID="cd561742dd6dc93bfd8a4b665e4a8ad1">
  <xsd:schema xmlns:xsd="http://www.w3.org/2001/XMLSchema" xmlns:xs="http://www.w3.org/2001/XMLSchema" xmlns:p="http://schemas.microsoft.com/office/2006/metadata/properties" xmlns:ns2="0212cfa3-62aa-41a1-b64a-c2f750c51a88" xmlns:ns3="8c1ebda9-3bd0-461f-beff-c2a3dd873034" targetNamespace="http://schemas.microsoft.com/office/2006/metadata/properties" ma:root="true" ma:fieldsID="901a112a0f7346cf28440ce06d83a67f" ns2:_="" ns3:_="">
    <xsd:import namespace="0212cfa3-62aa-41a1-b64a-c2f750c51a88"/>
    <xsd:import namespace="8c1ebda9-3bd0-461f-beff-c2a3dd8730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2cfa3-62aa-41a1-b64a-c2f750c51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1ebda9-3bd0-461f-beff-c2a3dd8730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41A37F-E7A6-47FB-A2C2-3E9FDDC071BB}">
  <ds:schemaRefs>
    <ds:schemaRef ds:uri="http://schemas.openxmlformats.org/officeDocument/2006/bibliography"/>
  </ds:schemaRefs>
</ds:datastoreItem>
</file>

<file path=customXml/itemProps2.xml><?xml version="1.0" encoding="utf-8"?>
<ds:datastoreItem xmlns:ds="http://schemas.openxmlformats.org/officeDocument/2006/customXml" ds:itemID="{C4997C29-BCFE-4D9C-A2EC-26E04CD386DE}">
  <ds:schemaRefs>
    <ds:schemaRef ds:uri="http://schemas.microsoft.com/office/2006/metadata/properties"/>
    <ds:schemaRef ds:uri="http://schemas.microsoft.com/office/infopath/2007/PartnerControls"/>
    <ds:schemaRef ds:uri="8c1ebda9-3bd0-461f-beff-c2a3dd873034"/>
  </ds:schemaRefs>
</ds:datastoreItem>
</file>

<file path=customXml/itemProps3.xml><?xml version="1.0" encoding="utf-8"?>
<ds:datastoreItem xmlns:ds="http://schemas.openxmlformats.org/officeDocument/2006/customXml" ds:itemID="{22E0BCF0-A893-4831-9216-DC2EFFF99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2cfa3-62aa-41a1-b64a-c2f750c51a88"/>
    <ds:schemaRef ds:uri="8c1ebda9-3bd0-461f-beff-c2a3dd873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A39F7-441E-49B1-9160-C91C0C6DC043}">
  <ds:schemaRefs>
    <ds:schemaRef ds:uri="http://schemas.microsoft.com/sharepoint/v3/contenttype/forms"/>
  </ds:schemaRefs>
</ds:datastoreItem>
</file>

<file path=customXml/itemProps5.xml><?xml version="1.0" encoding="utf-8"?>
<ds:datastoreItem xmlns:ds="http://schemas.openxmlformats.org/officeDocument/2006/customXml" ds:itemID="{C741A37F-E7A6-47FB-A2C2-3E9FDDC071BB}">
  <ds:schemaRefs>
    <ds:schemaRef ds:uri="http://schemas.openxmlformats.org/officeDocument/2006/bibliography"/>
  </ds:schemaRefs>
</ds:datastoreItem>
</file>

<file path=customXml/itemProps6.xml><?xml version="1.0" encoding="utf-8"?>
<ds:datastoreItem xmlns:ds="http://schemas.openxmlformats.org/officeDocument/2006/customXml" ds:itemID="{C4997C29-BCFE-4D9C-A2EC-26E04CD386DE}">
  <ds:schemaRefs>
    <ds:schemaRef ds:uri="http://schemas.microsoft.com/office/2006/metadata/properties"/>
    <ds:schemaRef ds:uri="http://schemas.microsoft.com/office/infopath/2007/PartnerControls"/>
    <ds:schemaRef ds:uri="8c1ebda9-3bd0-461f-beff-c2a3dd873034"/>
  </ds:schemaRefs>
</ds:datastoreItem>
</file>

<file path=customXml/itemProps7.xml><?xml version="1.0" encoding="utf-8"?>
<ds:datastoreItem xmlns:ds="http://schemas.openxmlformats.org/officeDocument/2006/customXml" ds:itemID="{22E0BCF0-A893-4831-9216-DC2EFFF99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2cfa3-62aa-41a1-b64a-c2f750c51a88"/>
    <ds:schemaRef ds:uri="8c1ebda9-3bd0-461f-beff-c2a3dd8730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1AA39F7-441E-49B1-9160-C91C0C6DC0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DPIA Template - Standard No Logo - Updated April 2019.dotx</Template>
  <TotalTime>0</TotalTime>
  <Pages>1</Pages>
  <Words>2314</Words>
  <Characters>13191</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REF</vt:lpstr>
    </vt:vector>
  </TitlesOfParts>
  <Company>City of York Council</Company>
  <LinksUpToDate>false</LinksUpToDate>
  <CharactersWithSpaces>15475</CharactersWithSpaces>
  <SharedDoc>false</SharedDoc>
  <HLinks>
    <vt:vector size="12" baseType="variant">
      <vt:variant>
        <vt:i4>458834</vt:i4>
      </vt:variant>
      <vt:variant>
        <vt:i4>9</vt:i4>
      </vt:variant>
      <vt:variant>
        <vt:i4>0</vt:i4>
      </vt:variant>
      <vt:variant>
        <vt:i4>5</vt:i4>
      </vt:variant>
      <vt:variant>
        <vt:lpwstr>https://www.gov.uk/government/publications/nhs-covid-19-app-privacy-information/nhs-test-and-trace-app-early-adopter-trial-august-2020-privacy-notice</vt:lpwstr>
      </vt:variant>
      <vt:variant>
        <vt:lpwstr/>
      </vt:variant>
      <vt:variant>
        <vt:i4>3801195</vt:i4>
      </vt:variant>
      <vt:variant>
        <vt:i4>6</vt:i4>
      </vt:variant>
      <vt:variant>
        <vt:i4>0</vt:i4>
      </vt:variant>
      <vt:variant>
        <vt:i4>5</vt:i4>
      </vt:variant>
      <vt:variant>
        <vt:lpwstr>https://www.gov.uk/government/publications/nhs-covid-19-app-privacy-information/nhs-covid-19-app-data-protection-impact-assessment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01</dc:title>
  <dc:subject/>
  <dc:creator>Bradley, Rebecca</dc:creator>
  <cp:keywords/>
  <cp:lastModifiedBy>Gary Crompton</cp:lastModifiedBy>
  <cp:revision>68</cp:revision>
  <cp:lastPrinted>2015-04-22T16:50:00Z</cp:lastPrinted>
  <dcterms:created xsi:type="dcterms:W3CDTF">2021-01-28T20:53:00Z</dcterms:created>
  <dcterms:modified xsi:type="dcterms:W3CDTF">2021-01-28T22:53:00Z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0x01010051429DEB21BDDB4C9F076A358676374A</vt:lpwstr>
  </property>
</Properties>
</file>